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5BFD909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2B3F74">
              <w:rPr>
                <w:color w:val="FF0000"/>
                <w:sz w:val="22"/>
                <w:szCs w:val="22"/>
              </w:rPr>
              <w:t>BS4243IF</w:t>
            </w:r>
            <w:bookmarkStart w:id="1" w:name="_GoBack"/>
            <w:bookmarkEnd w:id="1"/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E22C187" w14:textId="4264392D" w:rsidR="00682B22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Airbus Operations Limited</w:t>
      </w:r>
    </w:p>
    <w:p w14:paraId="7B88990B" w14:textId="7C84089D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Pegasus House</w:t>
      </w:r>
    </w:p>
    <w:p w14:paraId="3CE37172" w14:textId="49C33B64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Aerospace Avenue</w:t>
      </w:r>
    </w:p>
    <w:p w14:paraId="217612FD" w14:textId="28F5BA28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Filton</w:t>
      </w:r>
    </w:p>
    <w:p w14:paraId="62E5E7AD" w14:textId="3761D44B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Bristol</w:t>
      </w:r>
    </w:p>
    <w:p w14:paraId="7E9F1126" w14:textId="26F9823D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BS99 7AR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BF7F0C7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A091D">
        <w:rPr>
          <w:rFonts w:cs="Arial"/>
          <w:snapToGrid w:val="0"/>
          <w:color w:val="FF0000"/>
          <w:sz w:val="22"/>
          <w:szCs w:val="22"/>
        </w:rPr>
        <w:t>CLAIRE.A.POWELL@airbus.com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8547DF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3F7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3F7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3F7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3F7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Broughton Aircraft Factory  Carillion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2 Tannochside Park, Uddingston, Glasgow G71 5PW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Manor Lane, Flint Buildings, Broughton, Chester</Facility_x0020_Address>
    <Environment_x0020_Sub_x0020_Folder xmlns="859f7ad6-93f6-4205-b62b-a17f28acbbac">Licence supervision</Environment_x0020_Sub_x0020_Folder>
    <Customer_x0020_Name xmlns="859f7ad6-93f6-4205-b62b-a17f28acbbac">Carillion (Alred McAlpine Business Services) Ltd</Customer_x0020_Name>
    <IconOverlay xmlns="http://schemas.microsoft.com/sharepoint/v4" xsi:nil="true"/>
    <Surrendered_x002f_Expired xmlns="859f7ad6-93f6-4205-b62b-a17f28acbbac" xsi:nil="true"/>
    <Post_x0020_code xmlns="859f7ad6-93f6-4205-b62b-a17f28acbbac">CH4 0BR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322D549-DD96-4DE2-AA56-247966C56358}"/>
</file>

<file path=customXml/itemProps2.xml><?xml version="1.0" encoding="utf-8"?>
<ds:datastoreItem xmlns:ds="http://schemas.openxmlformats.org/officeDocument/2006/customXml" ds:itemID="{5402BCF6-81C4-4FFF-AD30-6B2AED7DD9C9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2016-03-23T09:05:00Z</dcterms:created>
  <dcterms:modified xsi:type="dcterms:W3CDTF">2016-03-23T09:05:00Z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6fb99e5a-bfb8-4ce7-a526-46c479d10a44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