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324764AF" w14:textId="77EE6649" w:rsidR="006B7816" w:rsidRDefault="00362433" w:rsidP="006B7816">
      <w:pPr>
        <w:ind w:left="709" w:hanging="709"/>
        <w:rPr>
          <w:rFonts w:cs="Arial"/>
        </w:rPr>
      </w:pPr>
      <w:r w:rsidRPr="00415A5C">
        <w:rPr>
          <w:rFonts w:cs="Arial"/>
        </w:rPr>
        <w:t xml:space="preserve">To: </w:t>
      </w:r>
      <w:r>
        <w:rPr>
          <w:rFonts w:cs="Arial"/>
        </w:rPr>
        <w:tab/>
      </w:r>
      <w:r w:rsidR="00B0398F">
        <w:rPr>
          <w:rFonts w:cs="Arial"/>
        </w:rPr>
        <w:t>Airbus Operations Limited</w:t>
      </w:r>
      <w:r w:rsidR="006B7816">
        <w:rPr>
          <w:rFonts w:cs="Arial"/>
        </w:rPr>
        <w:t xml:space="preserve">, </w:t>
      </w:r>
      <w:bookmarkStart w:id="0" w:name="_GoBack"/>
      <w:bookmarkEnd w:id="0"/>
      <w:r w:rsidR="006B7816">
        <w:rPr>
          <w:rFonts w:cs="Arial"/>
        </w:rPr>
        <w:t xml:space="preserve"> Pegasus House, Aerospace Avenue, Filton, Bristol. BS99 7AR</w:t>
      </w:r>
    </w:p>
    <w:p w14:paraId="1BC70554" w14:textId="3D4F550D" w:rsidR="004B581C" w:rsidRDefault="004B581C" w:rsidP="004B581C">
      <w:pPr>
        <w:ind w:left="709" w:hanging="709"/>
        <w:rPr>
          <w:rFonts w:cs="Arial"/>
        </w:rPr>
      </w:pPr>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00ADF2B2" w:rsidR="002577B0" w:rsidRPr="003A7726" w:rsidRDefault="002A47CD" w:rsidP="002577B0">
            <w:pPr>
              <w:rPr>
                <w:rFonts w:cs="Arial"/>
              </w:rPr>
            </w:pPr>
            <w:r>
              <w:rPr>
                <w:rFonts w:cs="Arial"/>
              </w:rPr>
              <w:t>BS4243IF</w:t>
            </w:r>
          </w:p>
        </w:tc>
        <w:tc>
          <w:tcPr>
            <w:tcW w:w="2835" w:type="dxa"/>
          </w:tcPr>
          <w:p w14:paraId="48EB76C6" w14:textId="77777777" w:rsidR="003A7726" w:rsidRPr="003A7726" w:rsidRDefault="003A7726" w:rsidP="002577B0">
            <w:pPr>
              <w:rPr>
                <w:rFonts w:cs="Arial"/>
              </w:rPr>
            </w:pPr>
          </w:p>
          <w:p w14:paraId="4107B008" w14:textId="5CC6A564" w:rsidR="002577B0" w:rsidRPr="003A7726" w:rsidRDefault="00B0398F" w:rsidP="002577B0">
            <w:pPr>
              <w:rPr>
                <w:rFonts w:cs="Arial"/>
              </w:rPr>
            </w:pPr>
            <w:r>
              <w:rPr>
                <w:rFonts w:cs="Arial"/>
              </w:rPr>
              <w:t>Airbus Operations Limited</w:t>
            </w:r>
          </w:p>
        </w:tc>
        <w:tc>
          <w:tcPr>
            <w:tcW w:w="3404" w:type="dxa"/>
          </w:tcPr>
          <w:p w14:paraId="363CCE6C" w14:textId="77777777" w:rsidR="00D6386E" w:rsidRDefault="00D6386E" w:rsidP="002577B0">
            <w:pPr>
              <w:rPr>
                <w:rFonts w:cs="Arial"/>
              </w:rPr>
            </w:pPr>
          </w:p>
          <w:p w14:paraId="5EF904B0" w14:textId="02F3D01B" w:rsidR="002577B0" w:rsidRPr="003A7726" w:rsidRDefault="00B0398F" w:rsidP="002577B0">
            <w:pPr>
              <w:rPr>
                <w:rFonts w:cs="Arial"/>
              </w:rPr>
            </w:pPr>
            <w:r>
              <w:rPr>
                <w:rFonts w:cs="Arial"/>
              </w:rPr>
              <w:t>Chester Road, Broughton, Flintshire. CH4 0DR</w:t>
            </w:r>
          </w:p>
        </w:tc>
      </w:tr>
      <w:tr w:rsidR="002577B0" w14:paraId="66A3E9E9" w14:textId="77777777" w:rsidTr="000C074F">
        <w:tc>
          <w:tcPr>
            <w:tcW w:w="2694" w:type="dxa"/>
          </w:tcPr>
          <w:p w14:paraId="3094DA40" w14:textId="77777777"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6B7816">
      <w:rPr>
        <w:noProof/>
        <w:color w:val="0091A5"/>
      </w:rPr>
      <w:t>10</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6B7816">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6B7816">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6B7816">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81"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3FFE"/>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7CD"/>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B673C"/>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1FF"/>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581C"/>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598E"/>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393"/>
    <w:rsid w:val="006A57CD"/>
    <w:rsid w:val="006A58A1"/>
    <w:rsid w:val="006B2E2E"/>
    <w:rsid w:val="006B3634"/>
    <w:rsid w:val="006B439F"/>
    <w:rsid w:val="006B5681"/>
    <w:rsid w:val="006B5832"/>
    <w:rsid w:val="006B7816"/>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75F84"/>
    <w:rsid w:val="00780D50"/>
    <w:rsid w:val="0078119F"/>
    <w:rsid w:val="00781C41"/>
    <w:rsid w:val="0078352A"/>
    <w:rsid w:val="00783CEA"/>
    <w:rsid w:val="00784CC7"/>
    <w:rsid w:val="00787A4A"/>
    <w:rsid w:val="00787B42"/>
    <w:rsid w:val="00791049"/>
    <w:rsid w:val="00794E55"/>
    <w:rsid w:val="00795551"/>
    <w:rsid w:val="0079618D"/>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1F43"/>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6423"/>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96F55"/>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6DA2"/>
    <w:rsid w:val="00AD7B8E"/>
    <w:rsid w:val="00AE132F"/>
    <w:rsid w:val="00AE3E5C"/>
    <w:rsid w:val="00AF0BD6"/>
    <w:rsid w:val="00AF2FE1"/>
    <w:rsid w:val="00AF42F2"/>
    <w:rsid w:val="00AF5BB3"/>
    <w:rsid w:val="00B008EE"/>
    <w:rsid w:val="00B0398F"/>
    <w:rsid w:val="00B04C15"/>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3634A"/>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386E"/>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67BC"/>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481"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5446366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Broughton Aircraft Factory  Carillion</Site_x0020_Name>
    <Internal_x002f_External xmlns="859f7ad6-93f6-4205-b62b-a17f28acbbac">Outgoing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2 Tannochside Park, Uddingston, Glasgow G71 5PW</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Manor Lane, Flint Buildings, Broughton, Chester</Facility_x0020_Address>
    <Environment_x0020_Sub_x0020_Folder xmlns="859f7ad6-93f6-4205-b62b-a17f28acbbac">Licence supervision</Environment_x0020_Sub_x0020_Folder>
    <Customer_x0020_Name xmlns="859f7ad6-93f6-4205-b62b-a17f28acbbac">Carillion (Alred McAlpine Business Services) Ltd</Customer_x0020_Name>
    <IconOverlay xmlns="http://schemas.microsoft.com/sharepoint/v4" xsi:nil="true"/>
    <Surrendered_x002f_Expired xmlns="859f7ad6-93f6-4205-b62b-a17f28acbbac" xsi:nil="true"/>
    <Post_x0020_code xmlns="859f7ad6-93f6-4205-b62b-a17f28acbbac">CH4 0BR</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4B652-B4F4-4477-BAC3-F9CFA866C909}">
  <ds:schemaRefs>
    <ds:schemaRef ds:uri="http://purl.org/dc/terms/"/>
    <ds:schemaRef ds:uri="http://purl.org/dc/dcmitype/"/>
    <ds:schemaRef ds:uri="http://schemas.microsoft.com/office/infopath/2007/PartnerControls"/>
    <ds:schemaRef ds:uri="http://schemas.microsoft.com/office/2006/documentManagement/types"/>
    <ds:schemaRef ds:uri="http://purl.org/dc/elements/1.1/"/>
    <ds:schemaRef ds:uri="http://schemas.openxmlformats.org/package/2006/metadata/core-properti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3.xml><?xml version="1.0" encoding="utf-8"?>
<ds:datastoreItem xmlns:ds="http://schemas.openxmlformats.org/officeDocument/2006/customXml" ds:itemID="{87CB5F4E-D54E-44E2-91F7-89F6142D23A4}"/>
</file>

<file path=customXml/itemProps4.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5.xml><?xml version="1.0" encoding="utf-8"?>
<ds:datastoreItem xmlns:ds="http://schemas.openxmlformats.org/officeDocument/2006/customXml" ds:itemID="{56CFC307-C4CA-4284-A356-2174E4790956}"/>
</file>

<file path=customXml/itemProps6.xml><?xml version="1.0" encoding="utf-8"?>
<ds:datastoreItem xmlns:ds="http://schemas.openxmlformats.org/officeDocument/2006/customXml" ds:itemID="{35EC90DE-36DF-4F75-8EE6-47A4CB168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0</TotalTime>
  <Pages>10</Pages>
  <Words>2239</Words>
  <Characters>12763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14973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3</cp:revision>
  <cp:lastPrinted>2016-03-10T11:07:00Z</cp:lastPrinted>
  <dcterms:created xsi:type="dcterms:W3CDTF">2016-03-23T09:06:00Z</dcterms:created>
  <dcterms:modified xsi:type="dcterms:W3CDTF">2016-03-23T13:46:00Z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fd1e1dd4-244c-4fa6-8ee1-87163533d77e</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