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69BCC1EF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0013AE">
              <w:rPr>
                <w:color w:val="FF0000"/>
                <w:sz w:val="22"/>
                <w:szCs w:val="22"/>
              </w:rPr>
              <w:t>BV8024IW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53FD4897" w14:textId="65457F11" w:rsidR="00AB1097" w:rsidRDefault="000013AE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Glanbia Cheese Limited</w:t>
      </w:r>
    </w:p>
    <w:p w14:paraId="52781EE1" w14:textId="24C3054C" w:rsidR="000013AE" w:rsidRDefault="000013AE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</w:t>
      </w:r>
      <w:r w:rsidRPr="000013AE">
        <w:rPr>
          <w:sz w:val="22"/>
          <w:szCs w:val="22"/>
          <w:vertAlign w:val="superscript"/>
        </w:rPr>
        <w:t>nd</w:t>
      </w:r>
      <w:r>
        <w:rPr>
          <w:sz w:val="22"/>
          <w:szCs w:val="22"/>
        </w:rPr>
        <w:t xml:space="preserve"> Floor</w:t>
      </w:r>
    </w:p>
    <w:p w14:paraId="45067BAA" w14:textId="6776ABED" w:rsidR="000013AE" w:rsidRDefault="000013AE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Albert Road</w:t>
      </w:r>
    </w:p>
    <w:p w14:paraId="49629EE6" w14:textId="7C69EA53" w:rsidR="000013AE" w:rsidRDefault="000013AE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Tamworth</w:t>
      </w:r>
    </w:p>
    <w:p w14:paraId="6F7F298D" w14:textId="468E4C17" w:rsidR="000013AE" w:rsidRDefault="000013AE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Staffordshire</w:t>
      </w:r>
    </w:p>
    <w:p w14:paraId="65429656" w14:textId="525F7E49" w:rsidR="000013AE" w:rsidRDefault="000013AE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B79 7JN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4416E11A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0013AE">
        <w:rPr>
          <w:rFonts w:cs="Arial"/>
          <w:snapToGrid w:val="0"/>
          <w:color w:val="FF0000"/>
          <w:sz w:val="22"/>
          <w:szCs w:val="22"/>
        </w:rPr>
        <w:t>Bwalkden@glanbiacheese.co.uk</w:t>
      </w:r>
      <w:bookmarkStart w:id="6" w:name="_GoBack"/>
      <w:bookmarkEnd w:id="6"/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0013AE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013AE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013AE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013AE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013AE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228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013AE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B3F74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1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82B22"/>
    <w:rsid w:val="00690683"/>
    <w:rsid w:val="00691549"/>
    <w:rsid w:val="00697CE9"/>
    <w:rsid w:val="006A091D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547DF"/>
    <w:rsid w:val="00880C97"/>
    <w:rsid w:val="008837A9"/>
    <w:rsid w:val="00897388"/>
    <w:rsid w:val="008A341D"/>
    <w:rsid w:val="008B299E"/>
    <w:rsid w:val="008B34DD"/>
    <w:rsid w:val="008E6805"/>
    <w:rsid w:val="008F11CB"/>
    <w:rsid w:val="0091229D"/>
    <w:rsid w:val="0095658D"/>
    <w:rsid w:val="00967FB8"/>
    <w:rsid w:val="009B3008"/>
    <w:rsid w:val="00A07BAF"/>
    <w:rsid w:val="00A10C56"/>
    <w:rsid w:val="00A3717B"/>
    <w:rsid w:val="00A63022"/>
    <w:rsid w:val="00A7722A"/>
    <w:rsid w:val="00A86E22"/>
    <w:rsid w:val="00A908E3"/>
    <w:rsid w:val="00AB1097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168D5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Llangefni Dairy  SITE CONTACT  BARON WALKDON  01248 750351  Bwalkden@glanbiacheese.co.uk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2nd Floor, Albert Road, Tamworth, Staffordshire.  B79 7JN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Glan Hwfa Road, Llangefni, Anglesey</Facility_x0020_Address>
    <Environment_x0020_Sub_x0020_Folder xmlns="859f7ad6-93f6-4205-b62b-a17f28acbbac">Licence supervision</Environment_x0020_Sub_x0020_Folder>
    <Customer_x0020_Name xmlns="859f7ad6-93f6-4205-b62b-a17f28acbbac">Glanbia Cheese Limited</Customer_x0020_Name>
    <IconOverlay xmlns="http://schemas.microsoft.com/sharepoint/v4" xsi:nil="true"/>
    <Surrendered_x002f_Expired xmlns="859f7ad6-93f6-4205-b62b-a17f28acbbac" xsi:nil="true"/>
    <Post_x0020_code xmlns="859f7ad6-93f6-4205-b62b-a17f28acbbac">LL77 7TT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2A26080-4FB9-4E3F-BE13-E22D3A802EBF}"/>
</file>

<file path=customXml/itemProps2.xml><?xml version="1.0" encoding="utf-8"?>
<ds:datastoreItem xmlns:ds="http://schemas.openxmlformats.org/officeDocument/2006/customXml" ds:itemID="{C11E4919-B358-49B0-BC2A-17B1C39BAE4C}"/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2016-03-23T09:56:00Z</dcterms:created>
  <dcterms:modified xsi:type="dcterms:W3CDTF">2016-03-23T09:56:00Z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1367bf3c-7cce-4f2c-a1df-644558624940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