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20084F90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4D4118">
              <w:rPr>
                <w:color w:val="FF0000"/>
                <w:sz w:val="22"/>
                <w:szCs w:val="22"/>
              </w:rPr>
              <w:t>VP3030BX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33429894" w14:textId="09B62153" w:rsidR="00D873C0" w:rsidRDefault="004D411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Befesa Salt Slags Limited</w:t>
      </w:r>
    </w:p>
    <w:p w14:paraId="7CBD6AC6" w14:textId="45B2F17B" w:rsidR="004D4118" w:rsidRDefault="004D411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Fenns Bank</w:t>
      </w:r>
    </w:p>
    <w:p w14:paraId="726FCA5B" w14:textId="6FFCB652" w:rsidR="004D4118" w:rsidRDefault="004D411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Whitchurch</w:t>
      </w:r>
    </w:p>
    <w:p w14:paraId="2C37B3E2" w14:textId="4EB5D72B" w:rsidR="004D4118" w:rsidRDefault="004D411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Shropshire</w:t>
      </w:r>
    </w:p>
    <w:p w14:paraId="1CC1B7D3" w14:textId="71441E04" w:rsidR="004D4118" w:rsidRDefault="004D411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SY13 3PA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1221AD1C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4D4118">
        <w:rPr>
          <w:rFonts w:cs="Arial"/>
          <w:snapToGrid w:val="0"/>
          <w:color w:val="FF0000"/>
          <w:sz w:val="22"/>
          <w:szCs w:val="22"/>
        </w:rPr>
        <w:t>Adrian.platt@befesa.com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4D4118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4D41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4D41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4D4118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4D4118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4D4118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45FFD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873C0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Whitchurch Salt Slags  SITE CONTACT  STUART IRVINE  01948 780949  stuart.irvine@befesa.com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Fenns Bank, Whgitchurch, Shropshire.  SY13 3PA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Fenns Bank, Whitchurch, Shropshire.</Facility_x0020_Address>
    <Environment_x0020_Sub_x0020_Folder xmlns="859f7ad6-93f6-4205-b62b-a17f28acbbac">Licence supervision</Environment_x0020_Sub_x0020_Folder>
    <Customer_x0020_Name xmlns="859f7ad6-93f6-4205-b62b-a17f28acbbac">Befesa Salt Slags Limited</Customer_x0020_Name>
    <IconOverlay xmlns="http://schemas.microsoft.com/sharepoint/v4" xsi:nil="true"/>
    <Surrendered_x002f_Expired xmlns="859f7ad6-93f6-4205-b62b-a17f28acbbac" xsi:nil="true"/>
    <Post_x0020_code xmlns="859f7ad6-93f6-4205-b62b-a17f28acbbac">SY13 3PA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7BDC3F8-821A-4AA3-9029-A178EB6A5A77}"/>
</file>

<file path=customXml/itemProps2.xml><?xml version="1.0" encoding="utf-8"?>
<ds:datastoreItem xmlns:ds="http://schemas.openxmlformats.org/officeDocument/2006/customXml" ds:itemID="{29FDD344-9EC0-4CAF-8996-B6001FB487E6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terms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1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2016-03-23T11:14:00Z</dcterms:created>
  <dcterms:modified xsi:type="dcterms:W3CDTF">2016-03-23T11:14:00Z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4aae9a6b-46c0-483d-96dc-72d209f05df7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