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53307C7C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CE4FDE">
              <w:rPr>
                <w:color w:val="FF0000"/>
                <w:sz w:val="22"/>
                <w:szCs w:val="22"/>
              </w:rPr>
              <w:t>BX4666IZ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5800E6E9" w14:textId="7701466C" w:rsidR="008E3CB8" w:rsidRDefault="00CE4FD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Qioptiq Limited</w:t>
      </w:r>
    </w:p>
    <w:p w14:paraId="1353200D" w14:textId="7F407F37" w:rsidR="00CE4FDE" w:rsidRDefault="00CE4FD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Glascoed Road</w:t>
      </w:r>
    </w:p>
    <w:p w14:paraId="75A61354" w14:textId="5C82EC94" w:rsidR="00CE4FDE" w:rsidRDefault="00CE4FD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St Asaph</w:t>
      </w:r>
    </w:p>
    <w:p w14:paraId="655DDA0C" w14:textId="40D19F1C" w:rsidR="00CE4FDE" w:rsidRDefault="00CE4FD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Denbighshire</w:t>
      </w:r>
    </w:p>
    <w:p w14:paraId="6B94A6D8" w14:textId="402380E9" w:rsidR="00CE4FDE" w:rsidRDefault="00CE4FD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LL17 0LL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7853F3E3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CE4FDE">
        <w:rPr>
          <w:rFonts w:cs="Arial"/>
          <w:snapToGrid w:val="0"/>
          <w:color w:val="FF0000"/>
          <w:sz w:val="22"/>
          <w:szCs w:val="22"/>
        </w:rPr>
        <w:t>Debbie.roberts@uk.qioptiq.com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CE4FDE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E4FD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E4FD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CE4FD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CE4FD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0504F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01376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E3CB8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45FFD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4FDE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873C0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 Asaph Infra Red Optics  SITE CONTACT  MARTIN PLUMB  01745 779140  Martin.Plumb@excelitas.com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Glascoed Road, St Asaph, Denbighshire. LL17 0LL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Glascoed Road, St Asaph, Denbighshire</Facility_x0020_Address>
    <Environment_x0020_Sub_x0020_Folder xmlns="859f7ad6-93f6-4205-b62b-a17f28acbbac">Licence supervision</Environment_x0020_Sub_x0020_Folder>
    <Customer_x0020_Name xmlns="859f7ad6-93f6-4205-b62b-a17f28acbbac">Qioptiq Limited</Customer_x0020_Name>
    <IconOverlay xmlns="http://schemas.microsoft.com/sharepoint/v4" xsi:nil="true"/>
    <Surrendered_x002f_Expired xmlns="859f7ad6-93f6-4205-b62b-a17f28acbbac" xsi:nil="true"/>
    <Post_x0020_code xmlns="859f7ad6-93f6-4205-b62b-a17f28acbbac">LL17 0LL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1D491A-0608-4201-B3EC-4069D83BB76E}"/>
</file>

<file path=customXml/itemProps3.xml><?xml version="1.0" encoding="utf-8"?>
<ds:datastoreItem xmlns:ds="http://schemas.openxmlformats.org/officeDocument/2006/customXml" ds:itemID="{03A42A04-F994-452F-9D8E-DBE75AC80AA4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2016-03-23T12:47:00Z</dcterms:created>
  <dcterms:modified xsi:type="dcterms:W3CDTF">2016-03-23T12:47:00Z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27167622-60f3-42fe-bd8f-8575b53afb72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