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6CF8DCF"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33704B">
              <w:rPr>
                <w:color w:val="FF0000"/>
                <w:sz w:val="22"/>
                <w:szCs w:val="22"/>
              </w:rPr>
              <w:t>VP3030BX</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11FD44DF" w14:textId="25FA9212" w:rsidR="00DA69C3" w:rsidRDefault="0033704B" w:rsidP="00C55B5C">
      <w:pPr>
        <w:pStyle w:val="BodyText"/>
        <w:rPr>
          <w:sz w:val="22"/>
          <w:szCs w:val="22"/>
        </w:rPr>
      </w:pPr>
      <w:r>
        <w:rPr>
          <w:sz w:val="22"/>
          <w:szCs w:val="22"/>
        </w:rPr>
        <w:t>Befesa Salt Slags Limited</w:t>
      </w:r>
    </w:p>
    <w:p w14:paraId="1BDA6FAA" w14:textId="3050B007" w:rsidR="0033704B" w:rsidRDefault="0033704B" w:rsidP="00C55B5C">
      <w:pPr>
        <w:pStyle w:val="BodyText"/>
        <w:rPr>
          <w:sz w:val="22"/>
          <w:szCs w:val="22"/>
        </w:rPr>
      </w:pPr>
      <w:r>
        <w:rPr>
          <w:sz w:val="22"/>
          <w:szCs w:val="22"/>
        </w:rPr>
        <w:t>Fenns Bank</w:t>
      </w:r>
    </w:p>
    <w:p w14:paraId="5A775DA7" w14:textId="6A048360" w:rsidR="0033704B" w:rsidRDefault="0033704B" w:rsidP="00C55B5C">
      <w:pPr>
        <w:pStyle w:val="BodyText"/>
        <w:rPr>
          <w:sz w:val="22"/>
          <w:szCs w:val="22"/>
        </w:rPr>
      </w:pPr>
      <w:r>
        <w:rPr>
          <w:sz w:val="22"/>
          <w:szCs w:val="22"/>
        </w:rPr>
        <w:t>Whitchurch</w:t>
      </w:r>
    </w:p>
    <w:p w14:paraId="27A11738" w14:textId="4344AEA3" w:rsidR="0033704B" w:rsidRDefault="0033704B" w:rsidP="00C55B5C">
      <w:pPr>
        <w:pStyle w:val="BodyText"/>
        <w:rPr>
          <w:sz w:val="22"/>
          <w:szCs w:val="22"/>
        </w:rPr>
      </w:pPr>
      <w:r>
        <w:rPr>
          <w:sz w:val="22"/>
          <w:szCs w:val="22"/>
        </w:rPr>
        <w:t>Shropshire</w:t>
      </w:r>
    </w:p>
    <w:p w14:paraId="6390C0E3" w14:textId="34577F89" w:rsidR="0033704B" w:rsidRPr="0053474D" w:rsidRDefault="0033704B" w:rsidP="00C55B5C">
      <w:pPr>
        <w:pStyle w:val="BodyText"/>
        <w:rPr>
          <w:sz w:val="22"/>
          <w:szCs w:val="22"/>
        </w:rPr>
      </w:pPr>
      <w:r>
        <w:rPr>
          <w:sz w:val="22"/>
          <w:szCs w:val="22"/>
        </w:rPr>
        <w:t>SY13 3PA</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704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704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704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704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80DEC"/>
    <w:rsid w:val="001938F8"/>
    <w:rsid w:val="001B2856"/>
    <w:rsid w:val="001C07C1"/>
    <w:rsid w:val="001D69E4"/>
    <w:rsid w:val="002310C5"/>
    <w:rsid w:val="002358B8"/>
    <w:rsid w:val="00240404"/>
    <w:rsid w:val="00251A99"/>
    <w:rsid w:val="002529C3"/>
    <w:rsid w:val="002623DA"/>
    <w:rsid w:val="00273FB2"/>
    <w:rsid w:val="00275908"/>
    <w:rsid w:val="0027641B"/>
    <w:rsid w:val="00285789"/>
    <w:rsid w:val="002B0FE6"/>
    <w:rsid w:val="002C04C4"/>
    <w:rsid w:val="002C6886"/>
    <w:rsid w:val="002D1C88"/>
    <w:rsid w:val="002D1E23"/>
    <w:rsid w:val="002D335F"/>
    <w:rsid w:val="00323656"/>
    <w:rsid w:val="0033704B"/>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AF2142"/>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3583"/>
    <w:rsid w:val="00D37E1F"/>
    <w:rsid w:val="00D63F71"/>
    <w:rsid w:val="00D674E0"/>
    <w:rsid w:val="00D77F1D"/>
    <w:rsid w:val="00D8207E"/>
    <w:rsid w:val="00D91B06"/>
    <w:rsid w:val="00DA69C3"/>
    <w:rsid w:val="00DA76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Whitchurch Salt Slags  SITE CONTACT  STUART IRVINE  01948 780949  stuart.irvine@befesa.com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Fenns Bank, Whgitchurch, Shropshire.  SY13 3PA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Fenns Bank, Whitchurch, Shropshire.</Facility_x0020_Address>
    <Environment_x0020_Sub_x0020_Folder xmlns="859f7ad6-93f6-4205-b62b-a17f28acbbac">Licence supervision</Environment_x0020_Sub_x0020_Folder>
    <Customer_x0020_Name xmlns="859f7ad6-93f6-4205-b62b-a17f28acbbac">Befesa Salt Slags Limited</Customer_x0020_Nam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FF90364A-3A6E-49A6-A55D-A6DFA5F58578}"/>
</file>

<file path=customXml/itemProps5.xml><?xml version="1.0" encoding="utf-8"?>
<ds:datastoreItem xmlns:ds="http://schemas.openxmlformats.org/officeDocument/2006/customXml" ds:itemID="{A6F7E311-C6D1-4AA6-AB18-80A91FB9B044}"/>
</file>

<file path=customXml/itemProps6.xml><?xml version="1.0" encoding="utf-8"?>
<ds:datastoreItem xmlns:ds="http://schemas.openxmlformats.org/officeDocument/2006/customXml" ds:itemID="{15EA3D9F-CFB0-462B-AC1C-630985ADD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2017-01-04T14:54:00Z</cp:lastPrinted>
  <dcterms:created xsi:type="dcterms:W3CDTF">2017-01-04T14:57:00Z</dcterms:created>
  <dcterms:modified xsi:type="dcterms:W3CDTF">2017-01-04T14:57:00Z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9adb7178-4387-4c21-9ebc-7d2b224195b3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