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3CFC7FE5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350EA6">
              <w:rPr>
                <w:color w:val="FF0000"/>
                <w:sz w:val="22"/>
                <w:szCs w:val="22"/>
              </w:rPr>
              <w:t>BX6421IY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1C5B1DD4" w14:textId="77777777" w:rsidR="00C55B5C" w:rsidRDefault="00697CE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16187078" w14:textId="2AD5DAB8" w:rsidR="00DE6374" w:rsidRDefault="00350EA6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Rehau Plastics Ltd</w:t>
      </w:r>
    </w:p>
    <w:p w14:paraId="64018EF3" w14:textId="331B0208" w:rsidR="00350EA6" w:rsidRDefault="00350EA6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Hill Court</w:t>
      </w:r>
    </w:p>
    <w:p w14:paraId="7B742E23" w14:textId="4686C40A" w:rsidR="00350EA6" w:rsidRDefault="00350EA6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Walford</w:t>
      </w:r>
    </w:p>
    <w:p w14:paraId="2710B1EE" w14:textId="18B42D6E" w:rsidR="00350EA6" w:rsidRDefault="00350EA6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Ross on Wye</w:t>
      </w:r>
    </w:p>
    <w:p w14:paraId="6A8202D9" w14:textId="78451BE6" w:rsidR="00350EA6" w:rsidRDefault="00350EA6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Hereforshire</w:t>
      </w:r>
    </w:p>
    <w:p w14:paraId="45C38153" w14:textId="28218868" w:rsidR="00350EA6" w:rsidRDefault="00350EA6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HR9 5QN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77777777" w:rsidR="00D057FC" w:rsidRPr="00D057FC" w:rsidRDefault="00697CE9" w:rsidP="00D057FC">
      <w:pPr>
        <w:rPr>
          <w:rFonts w:cs="Arial"/>
          <w:color w:val="000000"/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>To The 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6CF3935E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350EA6">
        <w:rPr>
          <w:rFonts w:cs="Arial"/>
          <w:snapToGrid w:val="0"/>
          <w:color w:val="FF0000"/>
          <w:sz w:val="22"/>
          <w:szCs w:val="22"/>
        </w:rPr>
        <w:t>Malcolm.Brown@rehau.com</w:t>
      </w:r>
      <w:bookmarkStart w:id="6" w:name="_GoBack"/>
      <w:bookmarkEnd w:id="6"/>
      <w:r w:rsidRPr="0053474D">
        <w:rPr>
          <w:rFonts w:cs="Arial"/>
          <w:snapToGrid w:val="0"/>
          <w:sz w:val="22"/>
          <w:szCs w:val="22"/>
        </w:rPr>
        <w:t>.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350EA6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350EA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350EA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350EA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350EA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6145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2132"/>
    <w:rsid w:val="00323656"/>
    <w:rsid w:val="00350EA6"/>
    <w:rsid w:val="0038629E"/>
    <w:rsid w:val="003A7E09"/>
    <w:rsid w:val="003B1B95"/>
    <w:rsid w:val="003C5EEB"/>
    <w:rsid w:val="003E2CF4"/>
    <w:rsid w:val="00435550"/>
    <w:rsid w:val="00436A14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4224D"/>
    <w:rsid w:val="00674220"/>
    <w:rsid w:val="00690683"/>
    <w:rsid w:val="00691549"/>
    <w:rsid w:val="00697CE9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7684B"/>
    <w:rsid w:val="00D91B06"/>
    <w:rsid w:val="00DE6374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Amlwch Plastics Installation  SITE CONTACT  MALCOLM BROWN  01766 833739  Malcolm.Brown@rehau.com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Hill Court, Walford, Ross on Wye, Herefordshire. HR9 5QN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Llwyn Onn Industrial Estate Amlwch Anglesey</Facility_x0020_Address>
    <Environment_x0020_Sub_x0020_Folder xmlns="859f7ad6-93f6-4205-b62b-a17f28acbbac">Licence supervision</Environment_x0020_Sub_x0020_Folder>
    <Customer_x0020_Name xmlns="859f7ad6-93f6-4205-b62b-a17f28acbbac">Rehau Limited</Customer_x0020_Name>
    <IconOverlay xmlns="http://schemas.microsoft.com/sharepoint/v4" xsi:nil="true"/>
    <Surrendered_x002f_Expired xmlns="859f7ad6-93f6-4205-b62b-a17f28acbbac" xsi:nil="true"/>
    <Post_x0020_code xmlns="859f7ad6-93f6-4205-b62b-a17f28acbbac">LL68 9BX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8A6CE9-5498-440C-82CF-B12D79D52D35}"/>
</file>

<file path=customXml/itemProps3.xml><?xml version="1.0" encoding="utf-8"?>
<ds:datastoreItem xmlns:ds="http://schemas.openxmlformats.org/officeDocument/2006/customXml" ds:itemID="{C5C0217F-3D97-476A-9CCD-E344D82823DA}"/>
</file>

<file path=customXml/itemProps4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6F95DFE-6781-4072-93E4-346CD42AE103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1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2016-03-21T11:32:00Z</dcterms:created>
  <dcterms:modified xsi:type="dcterms:W3CDTF">2016-03-21T11:32:00Z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45a23a30-6e28-417c-af3c-f8ae13fa2c8c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