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0967DA28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D168D5">
              <w:rPr>
                <w:color w:val="FF0000"/>
                <w:sz w:val="22"/>
                <w:szCs w:val="22"/>
              </w:rPr>
              <w:t>VP3235HS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67F47984" w14:textId="61C84D10" w:rsidR="008B34DD" w:rsidRDefault="00A07BAF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7E9F1126" w14:textId="706E5791" w:rsidR="006A091D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Farmers Boy (Deeside) Limited</w:t>
      </w:r>
    </w:p>
    <w:p w14:paraId="4B254900" w14:textId="22DE9C54" w:rsidR="00D168D5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Hilmore House</w:t>
      </w:r>
    </w:p>
    <w:p w14:paraId="2C4D0C53" w14:textId="19F0CA21" w:rsidR="00D168D5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Gain Lane</w:t>
      </w:r>
    </w:p>
    <w:p w14:paraId="7C7E7238" w14:textId="5D1CAACE" w:rsidR="00D168D5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Bradford</w:t>
      </w:r>
    </w:p>
    <w:p w14:paraId="78909122" w14:textId="5BC841C8" w:rsidR="00D168D5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West Yorkshire</w:t>
      </w:r>
    </w:p>
    <w:p w14:paraId="1D3D829B" w14:textId="091B16A0" w:rsidR="00D168D5" w:rsidRDefault="00D168D5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BD3 7DL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3330CB5E" w:rsidR="00D057FC" w:rsidRPr="008B34DD" w:rsidRDefault="00697CE9" w:rsidP="008B34DD">
      <w:pPr>
        <w:pStyle w:val="BodyText"/>
        <w:rPr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 xml:space="preserve">To The </w:t>
      </w:r>
      <w:r w:rsidR="00A07BAF">
        <w:rPr>
          <w:sz w:val="22"/>
          <w:szCs w:val="22"/>
        </w:rPr>
        <w:t>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5EBA562B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D168D5">
        <w:rPr>
          <w:rFonts w:cs="Arial"/>
          <w:snapToGrid w:val="0"/>
          <w:color w:val="FF0000"/>
          <w:sz w:val="22"/>
          <w:szCs w:val="22"/>
        </w:rPr>
        <w:t>Greg.Lewandowski@morrisonsplc.co.uk</w:t>
      </w:r>
      <w:bookmarkStart w:id="6" w:name="_GoBack"/>
      <w:bookmarkEnd w:id="6"/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D168D5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168D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168D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168D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168D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228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B3F74"/>
    <w:rsid w:val="002C6886"/>
    <w:rsid w:val="002D1C88"/>
    <w:rsid w:val="002D1E23"/>
    <w:rsid w:val="00302132"/>
    <w:rsid w:val="00323656"/>
    <w:rsid w:val="003644F8"/>
    <w:rsid w:val="0038629E"/>
    <w:rsid w:val="0038749F"/>
    <w:rsid w:val="00387DE4"/>
    <w:rsid w:val="003A7E09"/>
    <w:rsid w:val="003B1B95"/>
    <w:rsid w:val="003C5EEB"/>
    <w:rsid w:val="003E2CF4"/>
    <w:rsid w:val="00435550"/>
    <w:rsid w:val="00436A14"/>
    <w:rsid w:val="00464FD4"/>
    <w:rsid w:val="004A14E2"/>
    <w:rsid w:val="004B41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82B22"/>
    <w:rsid w:val="00690683"/>
    <w:rsid w:val="00691549"/>
    <w:rsid w:val="00697CE9"/>
    <w:rsid w:val="006A091D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547DF"/>
    <w:rsid w:val="00880C97"/>
    <w:rsid w:val="008837A9"/>
    <w:rsid w:val="00897388"/>
    <w:rsid w:val="008A341D"/>
    <w:rsid w:val="008B299E"/>
    <w:rsid w:val="008B34DD"/>
    <w:rsid w:val="008E6805"/>
    <w:rsid w:val="008F11CB"/>
    <w:rsid w:val="0091229D"/>
    <w:rsid w:val="0095658D"/>
    <w:rsid w:val="00967FB8"/>
    <w:rsid w:val="009B3008"/>
    <w:rsid w:val="00A07BAF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168D5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C47D2"/>
    <w:rsid w:val="00EE5098"/>
    <w:rsid w:val="00F330C6"/>
    <w:rsid w:val="00F400F9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Deeside Meat Processing  SITE CONTACT GREG LEWANDOWSKI  01244 286960 Ext 179  Greg.Lewandowski@morrisonsplc.co.uk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Hilmore House, Gain Lane, Bradford, West Yourkshire. BD3 7 DL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Unit 105 / 106 Tenth Avenue, Deeside Industrial Park, Deeside, Flintshire</Facility_x0020_Address>
    <Environment_x0020_Sub_x0020_Folder xmlns="859f7ad6-93f6-4205-b62b-a17f28acbbac">Licence supervision</Environment_x0020_Sub_x0020_Folder>
    <Customer_x0020_Name xmlns="859f7ad6-93f6-4205-b62b-a17f28acbbac">Farmers Boy (Deeside)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2UA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56F085F-6E61-4488-924A-042AF250004F}"/>
</file>

<file path=customXml/itemProps2.xml><?xml version="1.0" encoding="utf-8"?>
<ds:datastoreItem xmlns:ds="http://schemas.openxmlformats.org/officeDocument/2006/customXml" ds:itemID="{D92A8547-BFFD-4DBB-8701-A5712B84B8C0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2016-03-23T09:43:00Z</dcterms:created>
  <dcterms:modified xsi:type="dcterms:W3CDTF">2016-03-23T09:43:00Z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a4f38298-fa8f-4b28-8f74-f588977ecdf0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