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736AAD9C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187700">
              <w:rPr>
                <w:color w:val="FF0000"/>
                <w:sz w:val="22"/>
                <w:szCs w:val="22"/>
              </w:rPr>
              <w:t>DP3735NP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6F3D8D10" w14:textId="67AA7C8F" w:rsidR="004D6A40" w:rsidRDefault="0018770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Biogen Waen Limited</w:t>
      </w:r>
    </w:p>
    <w:p w14:paraId="5040F958" w14:textId="4F098773" w:rsidR="00187700" w:rsidRDefault="0018770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Milton Parc</w:t>
      </w:r>
    </w:p>
    <w:p w14:paraId="3E11E1A0" w14:textId="3E928CD3" w:rsidR="00187700" w:rsidRDefault="0018770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Milton Ernest</w:t>
      </w:r>
    </w:p>
    <w:p w14:paraId="63D35C8E" w14:textId="089D030B" w:rsidR="00187700" w:rsidRDefault="0018770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Bedfordshire</w:t>
      </w:r>
    </w:p>
    <w:p w14:paraId="580666A7" w14:textId="1F3C710C" w:rsidR="00187700" w:rsidRDefault="00187700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MK44 1YU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20E41ECF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187700">
        <w:rPr>
          <w:rFonts w:cs="Arial"/>
          <w:snapToGrid w:val="0"/>
          <w:color w:val="FF0000"/>
          <w:sz w:val="22"/>
          <w:szCs w:val="22"/>
        </w:rPr>
        <w:t>Kate.Lister@biogen.co.uk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187700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8770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187700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8770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187700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87700"/>
    <w:rsid w:val="001938F8"/>
    <w:rsid w:val="001C07C1"/>
    <w:rsid w:val="001C45CE"/>
    <w:rsid w:val="001E51E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4D6A40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674E8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376E0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E6374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Waen Anaerobic Digestion Site  SITE CONTACT  DAVID HERBERT  01745 582020  David.Herbert@biogen.co.uk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Milton Parc, Milton Ernest, Bedfordshire.  MK44 1YU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Holywell Road, St Asaph, Denbighshire. </Facility_x0020_Address>
    <Environment_x0020_Sub_x0020_Folder xmlns="859f7ad6-93f6-4205-b62b-a17f28acbbac">Licence supervision</Environment_x0020_Sub_x0020_Folder>
    <Customer_x0020_Name xmlns="859f7ad6-93f6-4205-b62b-a17f28acbbac">Biogen Waen Limited</Customer_x0020_Name>
    <IconOverlay xmlns="http://schemas.microsoft.com/sharepoint/v4" xsi:nil="true"/>
    <Surrendered_x002f_Expired xmlns="859f7ad6-93f6-4205-b62b-a17f28acbbac" xsi:nil="true"/>
    <Post_x0020_code xmlns="859f7ad6-93f6-4205-b62b-a17f28acbbac">LL17 0DS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9604BCF-0830-4AB7-9397-A1F6296928F8}"/>
</file>

<file path=customXml/itemProps2.xml><?xml version="1.0" encoding="utf-8"?>
<ds:datastoreItem xmlns:ds="http://schemas.openxmlformats.org/officeDocument/2006/customXml" ds:itemID="{8CC53C6B-F8CB-4474-8FE1-23EC14C9CC93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purl.org/dc/terms/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0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2</cp:revision>
  <cp:lastPrinted>2013-12-05T11:23:00Z</cp:lastPrinted>
  <dcterms:created xsi:type="dcterms:W3CDTF">2016-03-24T08:28:00Z</dcterms:created>
  <dcterms:modified xsi:type="dcterms:W3CDTF">2016-03-24T08:28:00Z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b59cba5d-8288-4f4e-a74b-e40e160ffc46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