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2D5C1D2B" w:rsidR="003A7726" w:rsidRDefault="00362433" w:rsidP="00582880">
      <w:pPr>
        <w:ind w:left="709" w:hanging="709"/>
        <w:rPr>
          <w:rFonts w:cs="Arial"/>
        </w:rPr>
      </w:pPr>
      <w:r w:rsidRPr="00415A5C">
        <w:rPr>
          <w:rFonts w:cs="Arial"/>
        </w:rPr>
        <w:t xml:space="preserve">To: </w:t>
      </w:r>
      <w:r>
        <w:rPr>
          <w:rFonts w:cs="Arial"/>
        </w:rPr>
        <w:tab/>
      </w:r>
      <w:r w:rsidR="009C2321">
        <w:rPr>
          <w:rFonts w:cs="Arial"/>
        </w:rPr>
        <w:t>Biogen Waen Limited, Milton Parc, Milton Ernest, Bedfordshire. MK44 1YU</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D0F74B6" w:rsidR="002577B0" w:rsidRPr="003A7726" w:rsidRDefault="009C2321" w:rsidP="002577B0">
            <w:pPr>
              <w:rPr>
                <w:rFonts w:cs="Arial"/>
              </w:rPr>
            </w:pPr>
            <w:r>
              <w:rPr>
                <w:rFonts w:cs="Arial"/>
              </w:rPr>
              <w:t>DP3735NP</w:t>
            </w:r>
          </w:p>
        </w:tc>
        <w:tc>
          <w:tcPr>
            <w:tcW w:w="2835" w:type="dxa"/>
          </w:tcPr>
          <w:p w14:paraId="48EB76C6" w14:textId="77777777" w:rsidR="003A7726" w:rsidRPr="003A7726" w:rsidRDefault="003A7726" w:rsidP="002577B0">
            <w:pPr>
              <w:rPr>
                <w:rFonts w:cs="Arial"/>
              </w:rPr>
            </w:pPr>
          </w:p>
          <w:p w14:paraId="4107B008" w14:textId="6D259CC9" w:rsidR="002577B0" w:rsidRPr="003A7726" w:rsidRDefault="009C2321" w:rsidP="002577B0">
            <w:pPr>
              <w:rPr>
                <w:rFonts w:cs="Arial"/>
              </w:rPr>
            </w:pPr>
            <w:r>
              <w:rPr>
                <w:rFonts w:cs="Arial"/>
              </w:rPr>
              <w:t>Biogen Waen Limited</w:t>
            </w:r>
          </w:p>
        </w:tc>
        <w:tc>
          <w:tcPr>
            <w:tcW w:w="3404" w:type="dxa"/>
          </w:tcPr>
          <w:p w14:paraId="363CCE6C" w14:textId="77777777" w:rsidR="00D6386E" w:rsidRDefault="00D6386E" w:rsidP="002577B0">
            <w:pPr>
              <w:rPr>
                <w:rFonts w:cs="Arial"/>
              </w:rPr>
            </w:pPr>
          </w:p>
          <w:p w14:paraId="5EF904B0" w14:textId="088A8F03" w:rsidR="002577B0" w:rsidRPr="003A7726" w:rsidRDefault="009C2321" w:rsidP="002577B0">
            <w:pPr>
              <w:rPr>
                <w:rFonts w:cs="Arial"/>
              </w:rPr>
            </w:pPr>
            <w:r>
              <w:rPr>
                <w:rFonts w:cs="Arial"/>
              </w:rPr>
              <w:t xml:space="preserve">Holywell Road, St Asaph, Denbighshire. </w:t>
            </w:r>
            <w:r w:rsidR="00C70A0B">
              <w:rPr>
                <w:rFonts w:cs="Arial"/>
              </w:rPr>
              <w:t xml:space="preserve"> LL17 0DS</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9C2321" w:rsidRDefault="009C2321" w:rsidP="003B1B95">
      <w:r>
        <w:separator/>
      </w:r>
    </w:p>
  </w:endnote>
  <w:endnote w:type="continuationSeparator" w:id="0">
    <w:p w14:paraId="68D41FC7" w14:textId="77777777" w:rsidR="009C2321" w:rsidRDefault="009C2321" w:rsidP="003B1B95">
      <w:r>
        <w:continuationSeparator/>
      </w:r>
    </w:p>
  </w:endnote>
  <w:endnote w:type="continuationNotice" w:id="1">
    <w:p w14:paraId="5E3E26D6" w14:textId="77777777" w:rsidR="009C2321" w:rsidRDefault="009C23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9C2321" w:rsidRPr="000A4FBB" w:rsidRDefault="009C2321"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9C2321" w:rsidRPr="000C3C4D" w:rsidRDefault="009C2321"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C2321" w:rsidRPr="000C3C4D" w:rsidRDefault="009C2321"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70A0B">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70A0B">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9C2321" w:rsidRPr="000A4FBB" w:rsidRDefault="009C2321"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9C2321" w:rsidRPr="000C3C4D" w:rsidRDefault="009C2321"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C2321" w:rsidRPr="000C3C4D" w:rsidRDefault="009C2321"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70A0B">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70A0B">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9C2321" w:rsidRDefault="009C2321" w:rsidP="003B1B95">
      <w:r>
        <w:separator/>
      </w:r>
    </w:p>
  </w:footnote>
  <w:footnote w:type="continuationSeparator" w:id="0">
    <w:p w14:paraId="2AE209EB" w14:textId="77777777" w:rsidR="009C2321" w:rsidRDefault="009C2321" w:rsidP="003B1B95">
      <w:r>
        <w:continuationSeparator/>
      </w:r>
    </w:p>
  </w:footnote>
  <w:footnote w:type="continuationNotice" w:id="1">
    <w:p w14:paraId="5C3000D6" w14:textId="77777777" w:rsidR="009C2321" w:rsidRDefault="009C2321"/>
  </w:footnote>
  <w:footnote w:id="2">
    <w:p w14:paraId="7541947C" w14:textId="77777777" w:rsidR="009C2321" w:rsidRDefault="009C2321"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9C2321" w:rsidRDefault="009C2321"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9C2321" w:rsidRDefault="009C2321">
    <w:pPr>
      <w:pStyle w:val="Header"/>
    </w:pPr>
  </w:p>
  <w:p w14:paraId="2CE40CF3" w14:textId="77777777" w:rsidR="009C2321" w:rsidRDefault="009C2321">
    <w:pPr>
      <w:pStyle w:val="Header"/>
    </w:pPr>
  </w:p>
  <w:p w14:paraId="43D198EC" w14:textId="77777777" w:rsidR="009C2321" w:rsidRDefault="009C2321">
    <w:pPr>
      <w:pStyle w:val="Header"/>
    </w:pPr>
  </w:p>
  <w:p w14:paraId="5AE47CFC" w14:textId="77777777" w:rsidR="009C2321" w:rsidRDefault="009C2321">
    <w:pPr>
      <w:pStyle w:val="Header"/>
    </w:pPr>
  </w:p>
  <w:p w14:paraId="0A9BB4EE" w14:textId="77777777" w:rsidR="009C2321" w:rsidRDefault="009C2321">
    <w:pPr>
      <w:pStyle w:val="Header"/>
    </w:pPr>
  </w:p>
  <w:p w14:paraId="1278B8B9" w14:textId="77777777" w:rsidR="009C2321" w:rsidRDefault="009C2321">
    <w:pPr>
      <w:pStyle w:val="Header"/>
    </w:pPr>
  </w:p>
  <w:p w14:paraId="3C5355C4" w14:textId="77777777" w:rsidR="009C2321" w:rsidRDefault="009C2321">
    <w:pPr>
      <w:pStyle w:val="Header"/>
    </w:pPr>
  </w:p>
  <w:p w14:paraId="640E21C2" w14:textId="77777777" w:rsidR="009C2321" w:rsidRDefault="009C2321">
    <w:pPr>
      <w:pStyle w:val="Header"/>
    </w:pPr>
  </w:p>
  <w:p w14:paraId="0D31FC5A" w14:textId="77777777" w:rsidR="009C2321" w:rsidRDefault="009C2321">
    <w:pPr>
      <w:pStyle w:val="Header"/>
    </w:pPr>
  </w:p>
  <w:p w14:paraId="51AAB940" w14:textId="77777777" w:rsidR="009C2321" w:rsidRDefault="009C2321">
    <w:pPr>
      <w:pStyle w:val="Header"/>
    </w:pPr>
  </w:p>
  <w:p w14:paraId="7929108C" w14:textId="75ECD7BF" w:rsidR="009C2321" w:rsidRDefault="009C2321"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9C2321" w:rsidRPr="00A218F8" w:rsidRDefault="009C2321"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C2321" w:rsidRPr="00A218F8" w:rsidRDefault="009C2321"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193A"/>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84826"/>
    <w:rsid w:val="00993F58"/>
    <w:rsid w:val="00994338"/>
    <w:rsid w:val="0099498F"/>
    <w:rsid w:val="00994B12"/>
    <w:rsid w:val="00996423"/>
    <w:rsid w:val="00997EBB"/>
    <w:rsid w:val="009A22A9"/>
    <w:rsid w:val="009A3E55"/>
    <w:rsid w:val="009A417D"/>
    <w:rsid w:val="009A45AF"/>
    <w:rsid w:val="009A475F"/>
    <w:rsid w:val="009B07D1"/>
    <w:rsid w:val="009B2BA2"/>
    <w:rsid w:val="009B333D"/>
    <w:rsid w:val="009B5EFA"/>
    <w:rsid w:val="009C2321"/>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0A0B"/>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Waen Anaerobic Digestion Site  SITE CONTACT  DAVID HERBERT  01745 582020  David.Herbert@biogen.co.uk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Milton Parc, Milton Ernest, Bedfordshire.  MK44 1YU</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Holywell Road, St Asaph, Denbighshire. </Facility_x0020_Address>
    <Environment_x0020_Sub_x0020_Folder xmlns="859f7ad6-93f6-4205-b62b-a17f28acbbac">Licence supervision</Environment_x0020_Sub_x0020_Folder>
    <Customer_x0020_Name xmlns="859f7ad6-93f6-4205-b62b-a17f28acbbac">Biogen Waen Limited</Customer_x0020_Name>
    <IconOverlay xmlns="http://schemas.microsoft.com/sharepoint/v4" xsi:nil="true"/>
    <Surrendered_x002f_Expired xmlns="859f7ad6-93f6-4205-b62b-a17f28acbbac" xsi:nil="true"/>
    <Post_x0020_code xmlns="859f7ad6-93f6-4205-b62b-a17f28acbbac">LL17 0DS</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97AF9-951C-4F89-98A8-975B2CFB7345}"/>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F054B652-B4F4-4477-BAC3-F9CFA866C909}">
  <ds:schemaRefs>
    <ds:schemaRef ds:uri="http://purl.org/dc/terms/"/>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dcmitype/"/>
    <ds:schemaRef ds:uri="http://purl.org/dc/elements/1.1/"/>
    <ds:schemaRef ds:uri="http://schemas.microsoft.com/office/infopath/2007/PartnerControls"/>
  </ds:schemaRefs>
</ds:datastoreItem>
</file>

<file path=customXml/itemProps4.xml><?xml version="1.0" encoding="utf-8"?>
<ds:datastoreItem xmlns:ds="http://schemas.openxmlformats.org/officeDocument/2006/customXml" ds:itemID="{0EB49F04-D275-4C4C-9D8F-3771FA748128}"/>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87D74AC2-C436-44B6-B816-360C5D8F8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2236</Words>
  <Characters>12748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2016-03-24T08:41:00Z</dcterms:created>
  <dcterms:modified xsi:type="dcterms:W3CDTF">2016-03-24T08:41:00Z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3f4b5a6d-48dd-48eb-acf6-37bb9ce6157d</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