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0CBCB1C0" w14:textId="78A44C2D" w:rsidR="00276DC2" w:rsidRPr="00276DC2" w:rsidRDefault="00362433" w:rsidP="008A6F2A">
      <w:pPr>
        <w:pStyle w:val="BodyText"/>
      </w:pPr>
      <w:r w:rsidRPr="00415A5C">
        <w:rPr>
          <w:rFonts w:cs="Arial"/>
        </w:rPr>
        <w:t xml:space="preserve">To: </w:t>
      </w:r>
      <w:r>
        <w:rPr>
          <w:rFonts w:cs="Arial"/>
        </w:rPr>
        <w:tab/>
      </w:r>
      <w:r w:rsidR="00C614D3">
        <w:rPr>
          <w:rFonts w:cs="Arial"/>
        </w:rPr>
        <w:t>T S Resins Limited</w:t>
      </w:r>
      <w:r w:rsidR="008A6F2A">
        <w:rPr>
          <w:rFonts w:cs="Arial"/>
        </w:rPr>
        <w:t>, Alyn Works, Denbigh Road,  Mold, Flintshire. CH7 1BT</w:t>
      </w:r>
    </w:p>
    <w:p w14:paraId="1BC70554" w14:textId="45156F80" w:rsidR="004B581C" w:rsidRDefault="004B581C" w:rsidP="004B581C">
      <w:pPr>
        <w:ind w:left="709" w:hanging="709"/>
        <w:rPr>
          <w:rFonts w:cs="Arial"/>
        </w:rPr>
      </w:pP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1E1FFFAD" w:rsidR="002577B0" w:rsidRPr="003A7726" w:rsidRDefault="00C614D3" w:rsidP="002577B0">
            <w:pPr>
              <w:rPr>
                <w:rFonts w:cs="Arial"/>
              </w:rPr>
            </w:pPr>
            <w:r>
              <w:rPr>
                <w:rFonts w:cs="Arial"/>
              </w:rPr>
              <w:t>UP3831ES</w:t>
            </w:r>
          </w:p>
        </w:tc>
        <w:tc>
          <w:tcPr>
            <w:tcW w:w="2835" w:type="dxa"/>
          </w:tcPr>
          <w:p w14:paraId="48EB76C6" w14:textId="77777777" w:rsidR="003A7726" w:rsidRPr="003A7726" w:rsidRDefault="003A7726" w:rsidP="002577B0">
            <w:pPr>
              <w:rPr>
                <w:rFonts w:cs="Arial"/>
              </w:rPr>
            </w:pPr>
          </w:p>
          <w:p w14:paraId="4107B008" w14:textId="2617721F" w:rsidR="002577B0" w:rsidRPr="003A7726" w:rsidRDefault="00C614D3" w:rsidP="002577B0">
            <w:pPr>
              <w:rPr>
                <w:rFonts w:cs="Arial"/>
              </w:rPr>
            </w:pPr>
            <w:r>
              <w:rPr>
                <w:rFonts w:cs="Arial"/>
              </w:rPr>
              <w:t>T S Resins Limited</w:t>
            </w:r>
            <w:bookmarkStart w:id="0" w:name="_GoBack"/>
            <w:bookmarkEnd w:id="0"/>
          </w:p>
        </w:tc>
        <w:tc>
          <w:tcPr>
            <w:tcW w:w="3404" w:type="dxa"/>
          </w:tcPr>
          <w:p w14:paraId="363CCE6C" w14:textId="77777777" w:rsidR="00D6386E" w:rsidRDefault="00D6386E" w:rsidP="002577B0">
            <w:pPr>
              <w:rPr>
                <w:rFonts w:cs="Arial"/>
              </w:rPr>
            </w:pPr>
          </w:p>
          <w:p w14:paraId="5EF904B0" w14:textId="7F739FAD" w:rsidR="002577B0" w:rsidRPr="003A7726" w:rsidRDefault="008A6F2A" w:rsidP="002577B0">
            <w:pPr>
              <w:rPr>
                <w:rFonts w:cs="Arial"/>
              </w:rPr>
            </w:pPr>
            <w:r>
              <w:rPr>
                <w:rFonts w:cs="Arial"/>
              </w:rPr>
              <w:t>Alyn Works, Denbigh Road, Mold, Flintshire. CH7 1BT</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C614D3">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614D3">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C614D3">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614D3">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8673"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46750"/>
    <w:rsid w:val="00250932"/>
    <w:rsid w:val="00252B5F"/>
    <w:rsid w:val="00253279"/>
    <w:rsid w:val="002543E4"/>
    <w:rsid w:val="002577B0"/>
    <w:rsid w:val="00260FCB"/>
    <w:rsid w:val="00261743"/>
    <w:rsid w:val="00270E8F"/>
    <w:rsid w:val="002733C9"/>
    <w:rsid w:val="0027417D"/>
    <w:rsid w:val="00275926"/>
    <w:rsid w:val="002768AC"/>
    <w:rsid w:val="00276DC2"/>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04A"/>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2C46"/>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556E0"/>
    <w:rsid w:val="008606B0"/>
    <w:rsid w:val="008678AC"/>
    <w:rsid w:val="00867A0C"/>
    <w:rsid w:val="00871674"/>
    <w:rsid w:val="0087784E"/>
    <w:rsid w:val="00881097"/>
    <w:rsid w:val="00881E47"/>
    <w:rsid w:val="00882C66"/>
    <w:rsid w:val="00892AF1"/>
    <w:rsid w:val="00896F96"/>
    <w:rsid w:val="00897ECB"/>
    <w:rsid w:val="008A0222"/>
    <w:rsid w:val="008A140E"/>
    <w:rsid w:val="008A3757"/>
    <w:rsid w:val="008A6F2A"/>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3145"/>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53BE"/>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6B53"/>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14D3"/>
    <w:rsid w:val="00C64B07"/>
    <w:rsid w:val="00C6604F"/>
    <w:rsid w:val="00C6716E"/>
    <w:rsid w:val="00C6757D"/>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4AE3"/>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8673"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3516615">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Alyn Works  TS Resins Limited  SITE CONTACTS  Jayme Mountford  01352 752521  jayme@synthite.co.uk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Alyn Works, Denbigh Road, Mold, Flintshire. CH7 1BT</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Alyn Works, Denbigh Road, Mold, Flintshire.</Facility_x0020_Address>
    <Environment_x0020_Sub_x0020_Folder xmlns="859f7ad6-93f6-4205-b62b-a17f28acbbac">Licence supervision</Environment_x0020_Sub_x0020_Folder>
    <Customer_x0020_Name xmlns="859f7ad6-93f6-4205-b62b-a17f28acbbac">T S Resins Limited</Customer_x0020_Name>
    <IconOverlay xmlns="http://schemas.microsoft.com/sharepoint/v4" xsi:nil="true"/>
    <Surrendered_x002f_Expired xmlns="859f7ad6-93f6-4205-b62b-a17f28acbbac" xsi:nil="true"/>
    <Post_x0020_code xmlns="859f7ad6-93f6-4205-b62b-a17f28acbbac">CH7 1BT</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167AE-77CB-4A4B-B8F5-7D06AF6A8F11}"/>
</file>

<file path=customXml/itemProps2.xml><?xml version="1.0" encoding="utf-8"?>
<ds:datastoreItem xmlns:ds="http://schemas.openxmlformats.org/officeDocument/2006/customXml" ds:itemID="{F054B652-B4F4-4477-BAC3-F9CFA866C909}">
  <ds:schemaRefs>
    <ds:schemaRef ds:uri="http://schemas.microsoft.com/office/infopath/2007/PartnerControls"/>
    <ds:schemaRef ds:uri="http://purl.org/dc/elements/1.1/"/>
    <ds:schemaRef ds:uri="http://schemas.openxmlformats.org/package/2006/metadata/core-properties"/>
    <ds:schemaRef ds:uri="http://purl.org/dc/terms/"/>
    <ds:schemaRef ds:uri="http://schemas.microsoft.com/office/2006/documentManagement/types"/>
    <ds:schemaRef ds:uri="http://purl.org/dc/dcmityp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D5887339-667D-436E-B150-C85CA81AF5C2}"/>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5D9B8AB8-4490-42B8-8E3C-CA63A401A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2237</Words>
  <Characters>12751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2016-03-23T10:16:00Z</cp:lastPrinted>
  <dcterms:created xsi:type="dcterms:W3CDTF">2016-03-24T10:15:00Z</dcterms:created>
  <dcterms:modified xsi:type="dcterms:W3CDTF">2016-03-24T10:15:00Z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07f05b1b-fc24-4671-8796-d363e9ead9fe</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