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5D8255CB"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w:t>
            </w:r>
            <w:r w:rsidR="007E4D92">
              <w:rPr>
                <w:color w:val="FF0000"/>
                <w:sz w:val="22"/>
                <w:szCs w:val="22"/>
              </w:rPr>
              <w:t>R/UP3831ES</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5DD48719" w14:textId="4BD2AA61" w:rsidR="00BF52EE" w:rsidRDefault="00AB226F" w:rsidP="00C55B5C">
      <w:pPr>
        <w:pStyle w:val="BodyText"/>
        <w:rPr>
          <w:sz w:val="22"/>
          <w:szCs w:val="22"/>
        </w:rPr>
      </w:pPr>
      <w:r>
        <w:rPr>
          <w:sz w:val="22"/>
          <w:szCs w:val="22"/>
        </w:rPr>
        <w:t>The Company Secretary</w:t>
      </w:r>
    </w:p>
    <w:p w14:paraId="2AA31159" w14:textId="2BD1BE6D" w:rsidR="00F1561B" w:rsidRDefault="007E4D92" w:rsidP="00C55B5C">
      <w:pPr>
        <w:pStyle w:val="BodyText"/>
        <w:rPr>
          <w:sz w:val="22"/>
          <w:szCs w:val="22"/>
        </w:rPr>
      </w:pPr>
      <w:r>
        <w:rPr>
          <w:sz w:val="22"/>
          <w:szCs w:val="22"/>
        </w:rPr>
        <w:t>T S Resins Limited</w:t>
      </w:r>
    </w:p>
    <w:p w14:paraId="292FDA2D" w14:textId="34F85B48" w:rsidR="007E4D92" w:rsidRDefault="007E4D92" w:rsidP="00C55B5C">
      <w:pPr>
        <w:pStyle w:val="BodyText"/>
        <w:rPr>
          <w:sz w:val="22"/>
          <w:szCs w:val="22"/>
        </w:rPr>
      </w:pPr>
      <w:r>
        <w:rPr>
          <w:sz w:val="22"/>
          <w:szCs w:val="22"/>
        </w:rPr>
        <w:t>Alyn Works</w:t>
      </w:r>
    </w:p>
    <w:p w14:paraId="1C4F9AF5" w14:textId="01D2FDCA" w:rsidR="007E4D92" w:rsidRDefault="007E4D92" w:rsidP="00C55B5C">
      <w:pPr>
        <w:pStyle w:val="BodyText"/>
        <w:rPr>
          <w:sz w:val="22"/>
          <w:szCs w:val="22"/>
        </w:rPr>
      </w:pPr>
      <w:r>
        <w:rPr>
          <w:sz w:val="22"/>
          <w:szCs w:val="22"/>
        </w:rPr>
        <w:t>Denbigh Road</w:t>
      </w:r>
    </w:p>
    <w:p w14:paraId="5B69B85F" w14:textId="470E3D1A" w:rsidR="007E4D92" w:rsidRDefault="007E4D92" w:rsidP="00C55B5C">
      <w:pPr>
        <w:pStyle w:val="BodyText"/>
        <w:rPr>
          <w:sz w:val="22"/>
          <w:szCs w:val="22"/>
        </w:rPr>
      </w:pPr>
      <w:r>
        <w:rPr>
          <w:sz w:val="22"/>
          <w:szCs w:val="22"/>
        </w:rPr>
        <w:t>Mold</w:t>
      </w:r>
    </w:p>
    <w:p w14:paraId="5093897C" w14:textId="2245DC6A" w:rsidR="007E4D92" w:rsidRDefault="007E4D92" w:rsidP="00C55B5C">
      <w:pPr>
        <w:pStyle w:val="BodyText"/>
        <w:rPr>
          <w:sz w:val="22"/>
          <w:szCs w:val="22"/>
        </w:rPr>
      </w:pPr>
      <w:r>
        <w:rPr>
          <w:sz w:val="22"/>
          <w:szCs w:val="22"/>
        </w:rPr>
        <w:t>Flintshire</w:t>
      </w:r>
    </w:p>
    <w:p w14:paraId="4408D7A6" w14:textId="6FFBA1F6" w:rsidR="007E4D92" w:rsidRPr="0053474D" w:rsidRDefault="007E4D92" w:rsidP="00C55B5C">
      <w:pPr>
        <w:pStyle w:val="BodyText"/>
        <w:rPr>
          <w:sz w:val="22"/>
          <w:szCs w:val="22"/>
        </w:rPr>
      </w:pPr>
      <w:r>
        <w:rPr>
          <w:sz w:val="22"/>
          <w:szCs w:val="22"/>
        </w:rPr>
        <w:t>CH7 1BT</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E4D9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E4D9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E4D9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E4D9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11247"/>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E4D92"/>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226F"/>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1561B"/>
    <w:rsid w:val="00F223F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 Works  TS Resins Limited  SITE CONTACTS  Jayme Mountford  01352 752521  jayme@synthite.co.uk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 Works, Denbigh Road, Mold, Flintshire. CH7 1BT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Alyn Works, Denbigh Road, Mold, Flintshire.</Facility_x0020_Address>
    <Environment_x0020_Sub_x0020_Folder xmlns="859f7ad6-93f6-4205-b62b-a17f28acbbac">Licence supervision</Environment_x0020_Sub_x0020_Folder>
    <Customer_x0020_Name xmlns="859f7ad6-93f6-4205-b62b-a17f28acbbac">T S Resins Limited</Customer_x0020_Name>
    <IconOverlay xmlns="http://schemas.microsoft.com/sharepoint/v4" xsi:nil="true"/>
    <Surrendered_x002f_Expired xmlns="859f7ad6-93f6-4205-b62b-a17f28acbbac" xsi:nil="true"/>
    <Post_x0020_code xmlns="859f7ad6-93f6-4205-b62b-a17f28acbbac">CH7 1BT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dcmitype/"/>
    <ds:schemaRef ds:uri="http://schemas.openxmlformats.org/package/2006/metadata/core-propertie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9F856DDA-C5EE-4EC2-9FD4-860CFBC0C549}"/>
</file>

<file path=customXml/itemProps5.xml><?xml version="1.0" encoding="utf-8"?>
<ds:datastoreItem xmlns:ds="http://schemas.openxmlformats.org/officeDocument/2006/customXml" ds:itemID="{4876A31D-92AA-4B05-9EC7-4759B6EB3B6D}"/>
</file>

<file path=customXml/itemProps6.xml><?xml version="1.0" encoding="utf-8"?>
<ds:datastoreItem xmlns:ds="http://schemas.openxmlformats.org/officeDocument/2006/customXml" ds:itemID="{2CDFBED8-34BB-497E-8BBD-D0868CCB2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0</TotalTime>
  <Pages>2</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2017-01-03T13:23:00Z</cp:lastPrinted>
  <dcterms:created xsi:type="dcterms:W3CDTF">2017-01-03T13:26:00Z</dcterms:created>
  <dcterms:modified xsi:type="dcterms:W3CDTF">2017-01-03T13:26:00Z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c87dbe83-dc66-4d07-a0dc-1c0975e152fd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