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05462F3D" w:rsidR="004B581C" w:rsidRPr="00CD65EB" w:rsidRDefault="00362433" w:rsidP="00CD65EB">
      <w:pPr>
        <w:pStyle w:val="BodyText"/>
        <w:ind w:left="709" w:hanging="709"/>
      </w:pPr>
      <w:r w:rsidRPr="00415A5C">
        <w:rPr>
          <w:rFonts w:cs="Arial"/>
        </w:rPr>
        <w:t xml:space="preserve">To: </w:t>
      </w:r>
      <w:r>
        <w:rPr>
          <w:rFonts w:cs="Arial"/>
        </w:rPr>
        <w:tab/>
      </w:r>
      <w:r w:rsidR="00C6757D" w:rsidRPr="00CD65EB">
        <w:rPr>
          <w:rFonts w:cs="Arial"/>
        </w:rPr>
        <w:t>ENI Liverpool Bay Operating Company Limited</w:t>
      </w:r>
      <w:r w:rsidR="00CD65EB" w:rsidRPr="00CD65EB">
        <w:rPr>
          <w:rFonts w:cs="Arial"/>
        </w:rPr>
        <w:t xml:space="preserve">, </w:t>
      </w:r>
      <w:r w:rsidR="00CD65EB" w:rsidRPr="00CD65EB">
        <w:t xml:space="preserve">ENI Liverpool Bay Operating Company </w:t>
      </w:r>
      <w:bookmarkStart w:id="0" w:name="_GoBack"/>
      <w:bookmarkEnd w:id="0"/>
      <w:r w:rsidR="00CD65EB" w:rsidRPr="00CD65EB">
        <w:t>Limited, ENI House, 10 Ebury Bridge Road. London. SW1W 8PZ</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3F39CD7F" w:rsidR="002577B0" w:rsidRPr="003A7726" w:rsidRDefault="00A353BE" w:rsidP="002577B0">
            <w:pPr>
              <w:rPr>
                <w:rFonts w:cs="Arial"/>
              </w:rPr>
            </w:pPr>
            <w:r>
              <w:rPr>
                <w:rFonts w:cs="Arial"/>
              </w:rPr>
              <w:t>DP3934EW</w:t>
            </w:r>
          </w:p>
        </w:tc>
        <w:tc>
          <w:tcPr>
            <w:tcW w:w="2835" w:type="dxa"/>
          </w:tcPr>
          <w:p w14:paraId="48EB76C6" w14:textId="77777777" w:rsidR="003A7726" w:rsidRPr="003A7726" w:rsidRDefault="003A7726" w:rsidP="002577B0">
            <w:pPr>
              <w:rPr>
                <w:rFonts w:cs="Arial"/>
              </w:rPr>
            </w:pPr>
          </w:p>
          <w:p w14:paraId="4107B008" w14:textId="02C27CCA" w:rsidR="002577B0" w:rsidRPr="003A7726" w:rsidRDefault="00C6757D" w:rsidP="002577B0">
            <w:pPr>
              <w:rPr>
                <w:rFonts w:cs="Arial"/>
              </w:rPr>
            </w:pPr>
            <w:r>
              <w:rPr>
                <w:rFonts w:cs="Arial"/>
              </w:rPr>
              <w:t>ENI Liverpool Bay Operating Company Limited</w:t>
            </w:r>
          </w:p>
        </w:tc>
        <w:tc>
          <w:tcPr>
            <w:tcW w:w="3404" w:type="dxa"/>
          </w:tcPr>
          <w:p w14:paraId="363CCE6C" w14:textId="77777777" w:rsidR="00D6386E" w:rsidRDefault="00D6386E" w:rsidP="002577B0">
            <w:pPr>
              <w:rPr>
                <w:rFonts w:cs="Arial"/>
              </w:rPr>
            </w:pPr>
          </w:p>
          <w:p w14:paraId="5EF904B0" w14:textId="09EEA5C7" w:rsidR="002577B0" w:rsidRPr="003A7726" w:rsidRDefault="00C6757D" w:rsidP="002577B0">
            <w:pPr>
              <w:rPr>
                <w:rFonts w:cs="Arial"/>
              </w:rPr>
            </w:pPr>
            <w:r>
              <w:rPr>
                <w:rFonts w:cs="Arial"/>
              </w:rPr>
              <w:t>Point Of Ayr Gas Terminal, Talacre, Holywell, Flintshire. CH8 9RD</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D65EB">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D65EB">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D65EB">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D65EB">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65EB"/>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252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49836469">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Point Of Ayr Gas Terminal  SITE CONTACT  ANDREW ELKIN  01352 842207  Andrew.Elkin@external.eni.com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ENI House, 10 Ebury Bridge Road, London. SW1W 8PZ</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Talacre, Holywell, Flintshire</Facility_x0020_Address>
    <Environment_x0020_Sub_x0020_Folder xmlns="859f7ad6-93f6-4205-b62b-a17f28acbbac">Licence supervision</Environment_x0020_Sub_x0020_Folder>
    <Customer_x0020_Name xmlns="859f7ad6-93f6-4205-b62b-a17f28acbbac">Eni UK Ltd</Customer_x0020_Name>
    <IconOverlay xmlns="http://schemas.microsoft.com/sharepoint/v4" xsi:nil="true"/>
    <Surrendered_x002f_Expired xmlns="859f7ad6-93f6-4205-b62b-a17f28acbbac" xsi:nil="true"/>
    <Post_x0020_code xmlns="859f7ad6-93f6-4205-b62b-a17f28acbbac">CH8 9RD</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5541D-6FAE-40C8-B0BF-D7C87A840A2A}"/>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purl.org/dc/elements/1.1/"/>
    <ds:schemaRef ds:uri="http://purl.org/dc/dcmitype/"/>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7D611F91-A070-4E5F-BB27-F6FAD95C8CA3}"/>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A0C290C0-F67B-4280-9A30-B8E5118C7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20</TotalTime>
  <Pages>10</Pages>
  <Words>2252</Words>
  <Characters>12841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4</cp:revision>
  <cp:lastPrinted>2016-03-23T10:16:00Z</cp:lastPrinted>
  <dcterms:created xsi:type="dcterms:W3CDTF">2016-03-23T10:04:00Z</dcterms:created>
  <dcterms:modified xsi:type="dcterms:W3CDTF">2016-03-23T13:39:00Z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117b08aa-153d-4951-9cd6-3c3bf791d348</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