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419C454F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701376">
              <w:rPr>
                <w:color w:val="FF0000"/>
                <w:sz w:val="22"/>
                <w:szCs w:val="22"/>
              </w:rPr>
              <w:t>DP3934EW</w:t>
            </w:r>
            <w:bookmarkStart w:id="1" w:name="_GoBack"/>
            <w:bookmarkEnd w:id="1"/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5429656" w14:textId="1331D22C" w:rsidR="000013AE" w:rsidRDefault="00613DF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ENI Liverpool Bay Operating Company Limited</w:t>
      </w:r>
    </w:p>
    <w:p w14:paraId="59BBC2ED" w14:textId="2B72FE66" w:rsidR="00613DFE" w:rsidRDefault="00613DF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ENI House</w:t>
      </w:r>
    </w:p>
    <w:p w14:paraId="51866239" w14:textId="34BE73D0" w:rsidR="00613DFE" w:rsidRDefault="00613DF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10 Ebury Bridge Road</w:t>
      </w:r>
    </w:p>
    <w:p w14:paraId="766250B0" w14:textId="0F360355" w:rsidR="00613DFE" w:rsidRDefault="00613DF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London</w:t>
      </w:r>
    </w:p>
    <w:p w14:paraId="440F04C0" w14:textId="71C24519" w:rsidR="00613DFE" w:rsidRDefault="00613DF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SW1W 8PZ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68B3670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13DFE">
        <w:rPr>
          <w:rFonts w:cs="Arial"/>
          <w:snapToGrid w:val="0"/>
          <w:color w:val="FF0000"/>
          <w:sz w:val="22"/>
          <w:szCs w:val="22"/>
        </w:rPr>
        <w:t>Catherine.Jones@eni.com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701376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0137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0137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EDB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0137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0137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Point Of Ayr Gas Terminal  SITE CONTACT  ANDREW ELKIN  01352 842207  Andrew.Elkin@external.eni.com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ENI House, 10 Ebury Bridge Road, London. SW1W 8PZ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Talacre, Holywell, Flintshire</Facility_x0020_Address>
    <Environment_x0020_Sub_x0020_Folder xmlns="859f7ad6-93f6-4205-b62b-a17f28acbbac">Licence supervision</Environment_x0020_Sub_x0020_Folder>
    <Customer_x0020_Name xmlns="859f7ad6-93f6-4205-b62b-a17f28acbbac">Eni UK Ltd</Customer_x0020_Name>
    <IconOverlay xmlns="http://schemas.microsoft.com/sharepoint/v4" xsi:nil="true"/>
    <Surrendered_x002f_Expired xmlns="859f7ad6-93f6-4205-b62b-a17f28acbbac" xsi:nil="true"/>
    <Post_x0020_code xmlns="859f7ad6-93f6-4205-b62b-a17f28acbbac">CH8 9RD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737FBA-144D-4B20-ACDF-1569D5646A76}"/>
</file>

<file path=customXml/itemProps3.xml><?xml version="1.0" encoding="utf-8"?>
<ds:datastoreItem xmlns:ds="http://schemas.openxmlformats.org/officeDocument/2006/customXml" ds:itemID="{CC04FAEB-27C7-44E8-AF3D-388C72BBEA7E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3</cp:revision>
  <cp:lastPrinted>2013-12-05T11:23:00Z</cp:lastPrinted>
  <dcterms:created xsi:type="dcterms:W3CDTF">2016-03-23T10:02:00Z</dcterms:created>
  <dcterms:modified xsi:type="dcterms:W3CDTF">2016-03-23T10:31:00Z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b2d730be-88a2-4bda-85ac-93a7dd205a18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