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3D0030E4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50504F">
              <w:rPr>
                <w:color w:val="FF0000"/>
                <w:sz w:val="22"/>
                <w:szCs w:val="22"/>
              </w:rPr>
              <w:t>GP3030BE</w:t>
            </w:r>
            <w:bookmarkStart w:id="1" w:name="_GoBack"/>
            <w:bookmarkEnd w:id="1"/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3FBE44B2" w14:textId="246295FD" w:rsidR="00A45FFD" w:rsidRDefault="00D873C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Tata Steel UK Limited</w:t>
      </w:r>
    </w:p>
    <w:p w14:paraId="198F2A9D" w14:textId="5A1AB45C" w:rsidR="00D873C0" w:rsidRDefault="00D873C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30 Millbank</w:t>
      </w:r>
    </w:p>
    <w:p w14:paraId="5C5593FA" w14:textId="1CE4411B" w:rsidR="00D873C0" w:rsidRDefault="00D873C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London</w:t>
      </w:r>
    </w:p>
    <w:p w14:paraId="33429894" w14:textId="67FE4F85" w:rsidR="00D873C0" w:rsidRDefault="00D873C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SW1 4WY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2" w:name="Dear"/>
      <w:bookmarkEnd w:id="0"/>
      <w:bookmarkEnd w:id="2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4ABC2375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D873C0">
        <w:rPr>
          <w:rFonts w:cs="Arial"/>
          <w:snapToGrid w:val="0"/>
          <w:color w:val="FF0000"/>
          <w:sz w:val="22"/>
          <w:szCs w:val="22"/>
        </w:rPr>
        <w:t>peter.shephard@tatasteel.com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50504F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50504F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50504F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50504F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50504F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843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013AE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05D4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50504F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13DFE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6A5E"/>
    <w:rsid w:val="00701376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47DF"/>
    <w:rsid w:val="00880C97"/>
    <w:rsid w:val="008837A9"/>
    <w:rsid w:val="00897388"/>
    <w:rsid w:val="008A341D"/>
    <w:rsid w:val="008B299E"/>
    <w:rsid w:val="008B34DD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45FFD"/>
    <w:rsid w:val="00A63022"/>
    <w:rsid w:val="00A7722A"/>
    <w:rsid w:val="00A86E22"/>
    <w:rsid w:val="00A908E3"/>
    <w:rsid w:val="00AB1097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168D5"/>
    <w:rsid w:val="00D240CA"/>
    <w:rsid w:val="00D30992"/>
    <w:rsid w:val="00D30CC0"/>
    <w:rsid w:val="00D37E1F"/>
    <w:rsid w:val="00D63F71"/>
    <w:rsid w:val="00D7684B"/>
    <w:rsid w:val="00D873C0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Shotton Works Landfill  SITE CONTACT  DAWN HARRIS  01244 892922  Dawn.harris@tatasteeleurope.com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30 Millbank, London.  SW1P 4WY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Shotton Works, Shotton, Deeside, Flintshire.  </Facility_x0020_Address>
    <Environment_x0020_Sub_x0020_Folder xmlns="859f7ad6-93f6-4205-b62b-a17f28acbbac">Licence supervision</Environment_x0020_Sub_x0020_Folder>
    <Customer_x0020_Name xmlns="859f7ad6-93f6-4205-b62b-a17f28acbbac">Tata Steel</Customer_x0020_Name>
    <IconOverlay xmlns="http://schemas.microsoft.com/sharepoint/v4" xsi:nil="true"/>
    <Surrendered_x002f_Expired xmlns="859f7ad6-93f6-4205-b62b-a17f28acbbac" xsi:nil="true"/>
    <Post_x0020_code xmlns="859f7ad6-93f6-4205-b62b-a17f28acbbac">CH5 2NH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2E3813-5E6B-492F-B7E7-EEBBFE53B3E6}"/>
</file>

<file path=customXml/itemProps3.xml><?xml version="1.0" encoding="utf-8"?>
<ds:datastoreItem xmlns:ds="http://schemas.openxmlformats.org/officeDocument/2006/customXml" ds:itemID="{F7D965D7-50C0-4E58-B899-077BC7682FC4}"/>
</file>

<file path=customXml/itemProps4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6F95DFE-6781-4072-93E4-346CD42AE103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2016-03-23T11:52:00Z</dcterms:created>
  <dcterms:modified xsi:type="dcterms:W3CDTF">2016-03-23T11:52:00Z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070b4701-8b58-43b9-8e78-b5cf4d40151b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