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6512D50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67BCB">
              <w:rPr>
                <w:color w:val="FF0000"/>
                <w:sz w:val="22"/>
                <w:szCs w:val="22"/>
              </w:rPr>
              <w:t>GP3330BY</w:t>
            </w:r>
            <w:bookmarkStart w:id="1" w:name="_GoBack"/>
            <w:bookmarkEnd w:id="1"/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4A5B8FC" w14:textId="0BDF1368" w:rsidR="000B219A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Chief Executive</w:t>
      </w:r>
    </w:p>
    <w:p w14:paraId="2445B267" w14:textId="2472EF85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 Council</w:t>
      </w:r>
    </w:p>
    <w:p w14:paraId="29E07EF3" w14:textId="1DC2782B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 Waste Treatment Service</w:t>
      </w:r>
    </w:p>
    <w:p w14:paraId="2F16EE58" w14:textId="6BF023B4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Siambrau Banc Barclays</w:t>
      </w:r>
    </w:p>
    <w:p w14:paraId="553BA32F" w14:textId="51FC1160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5 – 7 Stryd Bangor</w:t>
      </w:r>
    </w:p>
    <w:p w14:paraId="1640E0C8" w14:textId="2703EBA8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Caernarfon</w:t>
      </w:r>
    </w:p>
    <w:p w14:paraId="64A4F2CF" w14:textId="542C741B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</w:t>
      </w:r>
    </w:p>
    <w:p w14:paraId="74BB655C" w14:textId="52963E45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LL55 1AT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D436ED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462359">
        <w:rPr>
          <w:sz w:val="22"/>
          <w:szCs w:val="22"/>
        </w:rPr>
        <w:t>Chief Execuitive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DE3588C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62359">
        <w:rPr>
          <w:rFonts w:cs="Arial"/>
          <w:snapToGrid w:val="0"/>
          <w:color w:val="FF0000"/>
          <w:sz w:val="22"/>
          <w:szCs w:val="22"/>
        </w:rPr>
        <w:t>Stevenedwards@gwynedd.gov.uk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667BCB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67BC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67BC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67BC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67BC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B219A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1C5E1D"/>
    <w:rsid w:val="00207FFA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2359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67BCB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3B06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Ffridd Rasus Landfill Site Area 1 &amp; 3  SITE CONTACT  STEVEN EDWARDS  01286 677080  StevenEdwards@gwynedd.gov.uk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Morfa Road, Harlech, Gwynedd</Facility_x0020_Address>
    <Environment_x0020_Sub_x0020_Folder xmlns="859f7ad6-93f6-4205-b62b-a17f28acbbac">Licence supervision</Environment_x0020_Sub_x0020_Folder>
    <Customer_x0020_Name xmlns="859f7ad6-93f6-4205-b62b-a17f28acbbac">Gwynedd Council</Customer_x0020_Name>
    <IconOverlay xmlns="http://schemas.microsoft.com/sharepoint/v4" xsi:nil="true"/>
    <Surrendered_x002f_Expired xmlns="859f7ad6-93f6-4205-b62b-a17f28acbbac" xsi:nil="true"/>
    <Post_x0020_code xmlns="859f7ad6-93f6-4205-b62b-a17f28acbbac">LL46 2UW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8C37CA-1A98-42D4-BA59-43B3A043F379}"/>
</file>

<file path=customXml/itemProps3.xml><?xml version="1.0" encoding="utf-8"?>
<ds:datastoreItem xmlns:ds="http://schemas.openxmlformats.org/officeDocument/2006/customXml" ds:itemID="{875A978B-0924-4DCC-8094-4E45A7D050D5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2016-03-24T09:23:00Z</dcterms:created>
  <dcterms:modified xsi:type="dcterms:W3CDTF">2016-03-24T09:23:00Z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46b98611-dbf1-4c38-8751-efdd136f63cb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