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8B684"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53D0C6E" wp14:editId="32129FD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6EB7B3" w14:textId="77777777" w:rsidR="005E4D39" w:rsidRDefault="005E4D39" w:rsidP="00B81C49">
      <w:pPr>
        <w:pStyle w:val="coverTitle"/>
        <w:spacing w:line="312" w:lineRule="auto"/>
        <w:rPr>
          <w:rFonts w:cs="Arial"/>
        </w:rPr>
      </w:pPr>
    </w:p>
    <w:p w14:paraId="218A2E63" w14:textId="77777777" w:rsidR="005E4D39" w:rsidRPr="00C31D2C" w:rsidRDefault="005E4D39" w:rsidP="00B81C49">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D225612" w14:textId="77777777" w:rsidR="005E4D39" w:rsidRDefault="005E4D39" w:rsidP="00B81C49">
      <w:pPr>
        <w:pStyle w:val="a"/>
        <w:tabs>
          <w:tab w:val="left" w:pos="8328"/>
        </w:tabs>
        <w:spacing w:line="312" w:lineRule="auto"/>
      </w:pPr>
      <w:r>
        <w:t>The Environmental Permitting (England &amp; Wales) Regulations 2016</w:t>
      </w:r>
      <w:r>
        <w:tab/>
      </w:r>
    </w:p>
    <w:p w14:paraId="394CBCAB" w14:textId="77777777" w:rsidR="005E4D39" w:rsidRDefault="005E4D39" w:rsidP="00B81C49">
      <w:pPr>
        <w:pStyle w:val="a"/>
        <w:spacing w:line="312" w:lineRule="auto"/>
      </w:pPr>
    </w:p>
    <w:p w14:paraId="4FEEB493" w14:textId="77777777" w:rsidR="005E4D39" w:rsidRPr="00BB2983" w:rsidRDefault="005E4D39" w:rsidP="00B81C49">
      <w:pPr>
        <w:pStyle w:val="coverLicenceHolder"/>
        <w:pBdr>
          <w:top w:val="single" w:sz="4" w:space="25" w:color="auto"/>
        </w:pBdr>
        <w:spacing w:line="312" w:lineRule="auto"/>
        <w:rPr>
          <w:szCs w:val="24"/>
        </w:rPr>
      </w:pPr>
      <w:proofErr w:type="spellStart"/>
      <w:r w:rsidRPr="00BB2983">
        <w:rPr>
          <w:szCs w:val="24"/>
        </w:rPr>
        <w:t>Dŵr</w:t>
      </w:r>
      <w:proofErr w:type="spellEnd"/>
      <w:r w:rsidRPr="00BB2983">
        <w:rPr>
          <w:szCs w:val="24"/>
        </w:rPr>
        <w:t xml:space="preserve"> </w:t>
      </w:r>
      <w:proofErr w:type="spellStart"/>
      <w:r w:rsidRPr="00BB2983">
        <w:rPr>
          <w:szCs w:val="24"/>
        </w:rPr>
        <w:t>Cymru</w:t>
      </w:r>
      <w:proofErr w:type="spellEnd"/>
      <w:r w:rsidRPr="00BB2983">
        <w:rPr>
          <w:szCs w:val="24"/>
        </w:rPr>
        <w:t xml:space="preserve"> </w:t>
      </w:r>
      <w:proofErr w:type="spellStart"/>
      <w:r w:rsidRPr="00BB2983">
        <w:rPr>
          <w:szCs w:val="24"/>
        </w:rPr>
        <w:t>Cyfyngedig</w:t>
      </w:r>
      <w:proofErr w:type="spellEnd"/>
    </w:p>
    <w:p w14:paraId="13925E0C" w14:textId="77777777" w:rsidR="005E4D39" w:rsidRPr="00BB2983" w:rsidRDefault="005E4D39" w:rsidP="00B81C49">
      <w:pPr>
        <w:pStyle w:val="coverLicenceHolder"/>
        <w:pBdr>
          <w:top w:val="single" w:sz="4" w:space="25" w:color="auto"/>
        </w:pBdr>
        <w:spacing w:line="312" w:lineRule="auto"/>
        <w:rPr>
          <w:color w:val="FF0000"/>
          <w:szCs w:val="24"/>
        </w:rPr>
      </w:pPr>
    </w:p>
    <w:p w14:paraId="699CA912" w14:textId="77777777" w:rsidR="00B81C49" w:rsidRPr="00BB2983" w:rsidRDefault="00B81C49" w:rsidP="00B81C49">
      <w:pPr>
        <w:pStyle w:val="coverLicenceHolder"/>
        <w:pBdr>
          <w:top w:val="single" w:sz="4" w:space="25" w:color="auto"/>
        </w:pBdr>
        <w:spacing w:line="312" w:lineRule="auto"/>
        <w:contextualSpacing/>
        <w:rPr>
          <w:szCs w:val="24"/>
        </w:rPr>
      </w:pPr>
      <w:proofErr w:type="spellStart"/>
      <w:r w:rsidRPr="00BB2983">
        <w:rPr>
          <w:szCs w:val="24"/>
        </w:rPr>
        <w:t>Bedwas</w:t>
      </w:r>
      <w:proofErr w:type="spellEnd"/>
      <w:r w:rsidRPr="00BB2983">
        <w:rPr>
          <w:szCs w:val="24"/>
        </w:rPr>
        <w:t xml:space="preserve"> Sunnybank Farm CSO </w:t>
      </w:r>
    </w:p>
    <w:p w14:paraId="25189A5D" w14:textId="7EB8DD1E" w:rsidR="005E4D39" w:rsidRPr="00BB2983" w:rsidRDefault="00B81C49" w:rsidP="00B81C49">
      <w:pPr>
        <w:pStyle w:val="coverLicenceHolder"/>
        <w:pBdr>
          <w:top w:val="single" w:sz="4" w:space="25" w:color="auto"/>
        </w:pBdr>
        <w:spacing w:line="312" w:lineRule="auto"/>
        <w:contextualSpacing/>
        <w:rPr>
          <w:szCs w:val="24"/>
        </w:rPr>
      </w:pPr>
      <w:proofErr w:type="spellStart"/>
      <w:r w:rsidRPr="00BB2983">
        <w:rPr>
          <w:szCs w:val="24"/>
        </w:rPr>
        <w:t>Nr</w:t>
      </w:r>
      <w:proofErr w:type="spellEnd"/>
      <w:r w:rsidRPr="00BB2983">
        <w:rPr>
          <w:szCs w:val="24"/>
        </w:rPr>
        <w:t xml:space="preserve"> Sunnybank Farm</w:t>
      </w:r>
    </w:p>
    <w:p w14:paraId="352D00CE" w14:textId="77777777" w:rsidR="00B81C49" w:rsidRPr="00BB2983" w:rsidRDefault="00B81C49" w:rsidP="00B81C49">
      <w:pPr>
        <w:pStyle w:val="coverLicenceHolder"/>
        <w:pBdr>
          <w:top w:val="single" w:sz="4" w:space="25" w:color="auto"/>
        </w:pBdr>
        <w:spacing w:line="312" w:lineRule="auto"/>
        <w:contextualSpacing/>
        <w:rPr>
          <w:szCs w:val="24"/>
        </w:rPr>
      </w:pPr>
      <w:proofErr w:type="spellStart"/>
      <w:r w:rsidRPr="00BB2983">
        <w:rPr>
          <w:szCs w:val="24"/>
        </w:rPr>
        <w:t>Rudry</w:t>
      </w:r>
      <w:proofErr w:type="spellEnd"/>
      <w:r w:rsidRPr="00BB2983">
        <w:rPr>
          <w:szCs w:val="24"/>
        </w:rPr>
        <w:t xml:space="preserve"> Rd, </w:t>
      </w:r>
      <w:proofErr w:type="spellStart"/>
      <w:r w:rsidRPr="00BB2983">
        <w:rPr>
          <w:szCs w:val="24"/>
        </w:rPr>
        <w:t>Rudry</w:t>
      </w:r>
      <w:proofErr w:type="spellEnd"/>
      <w:r w:rsidRPr="00BB2983">
        <w:rPr>
          <w:szCs w:val="24"/>
        </w:rPr>
        <w:t xml:space="preserve"> </w:t>
      </w:r>
    </w:p>
    <w:p w14:paraId="50FC196F" w14:textId="1BDD1BDA" w:rsidR="005E4D39" w:rsidRPr="00BB2983" w:rsidRDefault="00B81C49" w:rsidP="00B81C49">
      <w:pPr>
        <w:pStyle w:val="coverLicenceHolder"/>
        <w:pBdr>
          <w:top w:val="single" w:sz="4" w:space="25" w:color="auto"/>
        </w:pBdr>
        <w:spacing w:before="120" w:line="270" w:lineRule="exact"/>
        <w:contextualSpacing/>
        <w:rPr>
          <w:szCs w:val="24"/>
          <w:lang w:val="de-DE"/>
        </w:rPr>
      </w:pPr>
      <w:r w:rsidRPr="00BB2983">
        <w:rPr>
          <w:szCs w:val="24"/>
        </w:rPr>
        <w:t>Caerphilly</w:t>
      </w:r>
    </w:p>
    <w:p w14:paraId="0C82395D" w14:textId="1199010E" w:rsidR="00B81C49" w:rsidRPr="00BB2983" w:rsidRDefault="00B81C49" w:rsidP="00B81C49">
      <w:pPr>
        <w:pStyle w:val="coverLicenceHolder"/>
        <w:pBdr>
          <w:top w:val="single" w:sz="4" w:space="25" w:color="auto"/>
        </w:pBdr>
        <w:spacing w:before="120" w:line="270" w:lineRule="exact"/>
        <w:contextualSpacing/>
        <w:rPr>
          <w:rFonts w:cs="Arial"/>
          <w:szCs w:val="24"/>
        </w:rPr>
      </w:pPr>
      <w:r w:rsidRPr="00BB2983">
        <w:rPr>
          <w:rFonts w:cs="Arial"/>
          <w:szCs w:val="24"/>
        </w:rPr>
        <w:t>CF83 3DT</w:t>
      </w:r>
    </w:p>
    <w:p w14:paraId="72689E6C" w14:textId="77777777" w:rsidR="005E4D39" w:rsidRPr="00BB2983" w:rsidRDefault="005E4D39" w:rsidP="00B81C49">
      <w:pPr>
        <w:pStyle w:val="coverLicenceHolder"/>
        <w:pBdr>
          <w:top w:val="single" w:sz="4" w:space="25" w:color="auto"/>
        </w:pBdr>
        <w:spacing w:before="120" w:line="270" w:lineRule="exact"/>
        <w:rPr>
          <w:rFonts w:cs="Arial"/>
          <w:szCs w:val="24"/>
        </w:rPr>
      </w:pPr>
    </w:p>
    <w:p w14:paraId="3292930A" w14:textId="76C5A93C" w:rsidR="005E4D39" w:rsidRPr="00BB2983" w:rsidRDefault="005E4D39" w:rsidP="00B81C49">
      <w:pPr>
        <w:pStyle w:val="coverLicenceHolder"/>
        <w:pBdr>
          <w:top w:val="single" w:sz="4" w:space="25" w:color="auto"/>
        </w:pBdr>
        <w:spacing w:before="120" w:line="270" w:lineRule="exact"/>
        <w:rPr>
          <w:rFonts w:cs="Arial"/>
          <w:szCs w:val="24"/>
        </w:rPr>
      </w:pPr>
      <w:r w:rsidRPr="00BB2983">
        <w:rPr>
          <w:rFonts w:cs="Arial"/>
          <w:szCs w:val="24"/>
        </w:rPr>
        <w:t>Variation application number</w:t>
      </w:r>
    </w:p>
    <w:p w14:paraId="17FA5FB5" w14:textId="1E8B800B" w:rsidR="006608FF" w:rsidRPr="00BB2983" w:rsidRDefault="006608FF" w:rsidP="00B81C49">
      <w:pPr>
        <w:pStyle w:val="coverLicenceHolder"/>
        <w:pBdr>
          <w:top w:val="single" w:sz="4" w:space="25" w:color="auto"/>
        </w:pBdr>
        <w:spacing w:before="120" w:line="270" w:lineRule="exact"/>
        <w:rPr>
          <w:rFonts w:cs="Arial"/>
          <w:szCs w:val="24"/>
        </w:rPr>
      </w:pPr>
      <w:r w:rsidRPr="00BB2983">
        <w:rPr>
          <w:rFonts w:cs="Arial"/>
          <w:szCs w:val="24"/>
        </w:rPr>
        <w:t>PAN-005901</w:t>
      </w:r>
    </w:p>
    <w:p w14:paraId="7D360213" w14:textId="7AFD6342" w:rsidR="005E4D39" w:rsidRPr="00AB1C8F" w:rsidRDefault="005E4D39" w:rsidP="00AB1C8F">
      <w:pPr>
        <w:pStyle w:val="coverAuthNos"/>
        <w:spacing w:before="480" w:line="312" w:lineRule="auto"/>
        <w:rPr>
          <w:sz w:val="24"/>
          <w:szCs w:val="24"/>
          <w:lang w:val="de-DE"/>
        </w:rPr>
      </w:pPr>
      <w:r w:rsidRPr="00BB2983">
        <w:rPr>
          <w:sz w:val="24"/>
          <w:szCs w:val="24"/>
          <w:lang w:val="de-DE"/>
        </w:rPr>
        <w:t>Permit number</w:t>
      </w:r>
    </w:p>
    <w:p w14:paraId="1BFA9D4C" w14:textId="21DA1E05" w:rsidR="005E4D39" w:rsidRDefault="0024046C" w:rsidP="00B81C49">
      <w:pPr>
        <w:pStyle w:val="coverAuthNos"/>
        <w:tabs>
          <w:tab w:val="left" w:pos="5270"/>
        </w:tabs>
        <w:spacing w:line="312" w:lineRule="auto"/>
        <w:rPr>
          <w:lang w:val="de-DE"/>
        </w:rPr>
      </w:pPr>
      <w:r w:rsidRPr="0024046C">
        <w:rPr>
          <w:sz w:val="24"/>
          <w:lang w:val="de-DE"/>
        </w:rPr>
        <w:t>AE2017401</w:t>
      </w:r>
      <w:r w:rsidR="005E4D39">
        <w:rPr>
          <w:lang w:val="de-DE"/>
        </w:rPr>
        <w:tab/>
      </w:r>
    </w:p>
    <w:p w14:paraId="787132F7" w14:textId="77777777" w:rsidR="005E4D39" w:rsidRDefault="005E4D39" w:rsidP="00B81C49">
      <w:pPr>
        <w:pStyle w:val="coverAuthNos"/>
        <w:spacing w:line="312" w:lineRule="auto"/>
        <w:ind w:left="0"/>
        <w:rPr>
          <w:lang w:val="de-DE"/>
        </w:rPr>
      </w:pPr>
    </w:p>
    <w:p w14:paraId="29BD1D13" w14:textId="77777777" w:rsidR="005E4D39" w:rsidRDefault="005E4D39" w:rsidP="00B81C49">
      <w:pPr>
        <w:pStyle w:val="coverAuthNos"/>
        <w:spacing w:line="312" w:lineRule="auto"/>
        <w:ind w:left="0"/>
        <w:rPr>
          <w:lang w:val="de-DE"/>
        </w:rPr>
      </w:pPr>
    </w:p>
    <w:p w14:paraId="571138BE" w14:textId="77777777" w:rsidR="005E4D39" w:rsidRDefault="005E4D39" w:rsidP="00B81C49">
      <w:pPr>
        <w:pStyle w:val="coverAuthNos"/>
        <w:spacing w:line="312" w:lineRule="auto"/>
        <w:ind w:left="0"/>
        <w:rPr>
          <w:lang w:val="de-DE"/>
        </w:rPr>
      </w:pPr>
    </w:p>
    <w:p w14:paraId="79392F6C" w14:textId="361DB656" w:rsidR="005E4D39" w:rsidRPr="00DE0217" w:rsidRDefault="005E4D39" w:rsidP="00B81C49">
      <w:pPr>
        <w:pStyle w:val="coverAuthNos"/>
        <w:spacing w:line="312" w:lineRule="auto"/>
        <w:ind w:left="0"/>
        <w:rPr>
          <w:lang w:val="de-DE"/>
        </w:rPr>
      </w:pPr>
    </w:p>
    <w:p w14:paraId="21DD4E34" w14:textId="47FD954D" w:rsidR="005E4D39" w:rsidRPr="00B81C49" w:rsidRDefault="00B81C49" w:rsidP="00B81C49">
      <w:pPr>
        <w:pStyle w:val="Heading1nonum"/>
        <w:spacing w:before="80" w:after="0" w:line="312" w:lineRule="auto"/>
        <w:jc w:val="center"/>
      </w:pPr>
      <w:proofErr w:type="spellStart"/>
      <w:r w:rsidRPr="00B81C49">
        <w:lastRenderedPageBreak/>
        <w:t>Bedwas</w:t>
      </w:r>
      <w:proofErr w:type="spellEnd"/>
      <w:r w:rsidRPr="00B81C49">
        <w:t xml:space="preserve"> Sunnybank Farm CSO </w:t>
      </w:r>
      <w:r w:rsidR="00993834">
        <w:fldChar w:fldCharType="begin"/>
      </w:r>
      <w:r w:rsidR="00993834">
        <w:instrText xml:space="preserve"> MERGEFIELD New_Name </w:instrText>
      </w:r>
      <w:r w:rsidR="00993834">
        <w:fldChar w:fldCharType="end"/>
      </w:r>
      <w:r w:rsidRPr="00B81C49">
        <w:t xml:space="preserve"> </w:t>
      </w:r>
    </w:p>
    <w:p w14:paraId="420DE00E" w14:textId="66EB4887" w:rsidR="005E4D39" w:rsidRPr="00B81C49" w:rsidRDefault="005E4D39" w:rsidP="00B81C49">
      <w:pPr>
        <w:pStyle w:val="Heading1nonum"/>
        <w:spacing w:before="80" w:after="0" w:line="312" w:lineRule="auto"/>
        <w:jc w:val="center"/>
      </w:pPr>
      <w:r w:rsidRPr="00B81C49">
        <w:t xml:space="preserve">Permit Number </w:t>
      </w:r>
      <w:r w:rsidR="00B81C49" w:rsidRPr="00B81C49">
        <w:t>AE2017401</w:t>
      </w:r>
    </w:p>
    <w:p w14:paraId="295957A6" w14:textId="77777777" w:rsidR="005E4D39" w:rsidRDefault="005E4D39" w:rsidP="00B81C49">
      <w:pPr>
        <w:pStyle w:val="Heading1nonum"/>
        <w:spacing w:line="312" w:lineRule="auto"/>
      </w:pPr>
      <w:r>
        <w:t>Introductory note</w:t>
      </w:r>
    </w:p>
    <w:p w14:paraId="6384379F" w14:textId="77777777" w:rsidR="005E4D39" w:rsidRPr="00AC1C65" w:rsidRDefault="005E4D39" w:rsidP="00B81C49">
      <w:pPr>
        <w:pStyle w:val="Heading2a"/>
        <w:spacing w:before="120" w:line="312" w:lineRule="auto"/>
        <w:rPr>
          <w:i w:val="0"/>
        </w:rPr>
      </w:pPr>
      <w:r w:rsidRPr="00AC1C65">
        <w:rPr>
          <w:i w:val="0"/>
        </w:rPr>
        <w:t>This introductory note does not form a part of the permit</w:t>
      </w:r>
    </w:p>
    <w:p w14:paraId="6256B111" w14:textId="77777777" w:rsidR="005E4D39" w:rsidRPr="00B53F99" w:rsidRDefault="005E4D39" w:rsidP="00B81C49">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2D3BF01" w14:textId="77777777" w:rsidR="005E4D39" w:rsidRPr="00B53F99" w:rsidRDefault="005E4D39" w:rsidP="00B81C49">
      <w:pPr>
        <w:pStyle w:val="Draftingnote"/>
        <w:spacing w:before="0"/>
        <w:contextualSpacing/>
        <w:rPr>
          <w:rFonts w:cs="Arial"/>
          <w:i w:val="0"/>
          <w:color w:val="FF0000"/>
          <w:sz w:val="22"/>
          <w:szCs w:val="22"/>
        </w:rPr>
      </w:pPr>
    </w:p>
    <w:p w14:paraId="00535D70" w14:textId="77777777" w:rsidR="005E4D39" w:rsidRPr="00B53F99" w:rsidRDefault="005E4D39" w:rsidP="00B81C49">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9343D86" w14:textId="77777777" w:rsidR="005E4D39" w:rsidRPr="00B53F99" w:rsidRDefault="005E4D39" w:rsidP="00B81C49">
      <w:pPr>
        <w:pStyle w:val="Draftingnote"/>
        <w:spacing w:before="0"/>
        <w:contextualSpacing/>
        <w:rPr>
          <w:rFonts w:cs="Arial"/>
          <w:i w:val="0"/>
          <w:color w:val="000000"/>
          <w:sz w:val="22"/>
          <w:szCs w:val="22"/>
        </w:rPr>
      </w:pPr>
    </w:p>
    <w:p w14:paraId="0428FB20" w14:textId="77777777" w:rsidR="005E4D39" w:rsidRDefault="005E4D39" w:rsidP="00B81C49">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336BA5F" w14:textId="77777777" w:rsidR="005E4D39" w:rsidRPr="00BC015D" w:rsidRDefault="005E4D39" w:rsidP="00B81C49">
      <w:pPr>
        <w:pStyle w:val="Draftingnote"/>
        <w:spacing w:before="0"/>
        <w:contextualSpacing/>
        <w:rPr>
          <w:rFonts w:cs="Arial"/>
          <w:i w:val="0"/>
          <w:color w:val="000000"/>
          <w:sz w:val="22"/>
          <w:szCs w:val="22"/>
        </w:rPr>
      </w:pPr>
    </w:p>
    <w:p w14:paraId="55989FF0" w14:textId="7409DF4B" w:rsidR="005E4D39" w:rsidRPr="001515F4" w:rsidRDefault="005E4D39" w:rsidP="00B81C49">
      <w:pPr>
        <w:pStyle w:val="Heading3nonum"/>
        <w:contextualSpacing/>
        <w:rPr>
          <w:sz w:val="22"/>
          <w:szCs w:val="22"/>
        </w:rPr>
      </w:pPr>
      <w:r w:rsidRPr="00B53F99">
        <w:rPr>
          <w:sz w:val="22"/>
          <w:szCs w:val="22"/>
        </w:rPr>
        <w:t>The status log of the permit sets out the permitting history, including any changes to the permit reference number.</w:t>
      </w:r>
      <w:r w:rsidR="0024046C">
        <w:rPr>
          <w:sz w:val="22"/>
          <w:szCs w:val="22"/>
        </w:rPr>
        <w:t xml:space="preserve"> It is not backdated before April 2010.</w:t>
      </w:r>
    </w:p>
    <w:p w14:paraId="5B3CACE7" w14:textId="77777777" w:rsidR="005E4D39" w:rsidRDefault="005E4D39" w:rsidP="00B81C49">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49384512" w14:textId="77777777" w:rsidTr="00B81C49">
        <w:trPr>
          <w:cantSplit/>
        </w:trPr>
        <w:tc>
          <w:tcPr>
            <w:tcW w:w="8046" w:type="dxa"/>
            <w:gridSpan w:val="3"/>
            <w:tcBorders>
              <w:top w:val="nil"/>
              <w:left w:val="nil"/>
              <w:bottom w:val="single" w:sz="6" w:space="0" w:color="auto"/>
              <w:right w:val="nil"/>
            </w:tcBorders>
            <w:shd w:val="clear" w:color="auto" w:fill="000000"/>
          </w:tcPr>
          <w:p w14:paraId="41C1F74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78F6035" w14:textId="77777777" w:rsidTr="00B81C49">
        <w:tc>
          <w:tcPr>
            <w:tcW w:w="3794" w:type="dxa"/>
            <w:tcBorders>
              <w:top w:val="single" w:sz="6" w:space="0" w:color="auto"/>
              <w:left w:val="nil"/>
              <w:bottom w:val="single" w:sz="6" w:space="0" w:color="auto"/>
              <w:right w:val="nil"/>
            </w:tcBorders>
          </w:tcPr>
          <w:p w14:paraId="0EBE9B0F"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414F47E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986E86D"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10F3F4A" w14:textId="77777777" w:rsidTr="00B81C49">
        <w:tc>
          <w:tcPr>
            <w:tcW w:w="3794" w:type="dxa"/>
            <w:tcBorders>
              <w:top w:val="single" w:sz="6" w:space="0" w:color="auto"/>
              <w:left w:val="nil"/>
              <w:bottom w:val="single" w:sz="6" w:space="0" w:color="auto"/>
              <w:right w:val="nil"/>
            </w:tcBorders>
            <w:vAlign w:val="center"/>
          </w:tcPr>
          <w:p w14:paraId="0EA13AFF"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5A60FEBC" w14:textId="48F7FFB8"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6608FF" w:rsidRPr="006608FF">
              <w:rPr>
                <w:rFonts w:ascii="Arial" w:hAnsi="Arial" w:cs="Arial"/>
                <w:color w:val="auto"/>
                <w:sz w:val="22"/>
                <w:szCs w:val="22"/>
              </w:rPr>
              <w:t>PAN-005901</w:t>
            </w:r>
          </w:p>
        </w:tc>
        <w:tc>
          <w:tcPr>
            <w:tcW w:w="1984" w:type="dxa"/>
            <w:tcBorders>
              <w:top w:val="single" w:sz="6" w:space="0" w:color="auto"/>
              <w:left w:val="nil"/>
              <w:bottom w:val="single" w:sz="6" w:space="0" w:color="auto"/>
              <w:right w:val="nil"/>
            </w:tcBorders>
            <w:vAlign w:val="center"/>
          </w:tcPr>
          <w:p w14:paraId="561951AE"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45F62D2" w14:textId="21BFD5A0" w:rsidR="005E4D39" w:rsidRPr="004A615E" w:rsidRDefault="0074766D" w:rsidP="005E4D39">
            <w:pPr>
              <w:pStyle w:val="Tablebody"/>
              <w:spacing w:line="312" w:lineRule="auto"/>
              <w:rPr>
                <w:rFonts w:ascii="Arial" w:hAnsi="Arial" w:cs="Arial"/>
                <w:color w:val="FF0000"/>
                <w:sz w:val="22"/>
                <w:szCs w:val="22"/>
              </w:rPr>
            </w:pPr>
            <w:r w:rsidRPr="0074766D">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7A5EC74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9784A37" w14:textId="77777777" w:rsidTr="00B81C49">
        <w:tc>
          <w:tcPr>
            <w:tcW w:w="3794" w:type="dxa"/>
            <w:tcBorders>
              <w:top w:val="single" w:sz="6" w:space="0" w:color="auto"/>
              <w:left w:val="nil"/>
              <w:bottom w:val="single" w:sz="6" w:space="0" w:color="auto"/>
              <w:right w:val="nil"/>
            </w:tcBorders>
            <w:vAlign w:val="center"/>
          </w:tcPr>
          <w:p w14:paraId="60FBCDBA" w14:textId="77777777" w:rsidR="005E4D39" w:rsidRPr="00CB1EE1" w:rsidRDefault="005E4D39" w:rsidP="005E4D39">
            <w:pPr>
              <w:pStyle w:val="Tablebody"/>
              <w:spacing w:line="312" w:lineRule="auto"/>
              <w:rPr>
                <w:rFonts w:ascii="Arial" w:hAnsi="Arial" w:cs="Arial"/>
                <w:color w:val="auto"/>
                <w:sz w:val="22"/>
                <w:szCs w:val="22"/>
              </w:rPr>
            </w:pPr>
            <w:r w:rsidRPr="00CB1EE1">
              <w:rPr>
                <w:rFonts w:ascii="Arial" w:hAnsi="Arial" w:cs="Arial"/>
                <w:color w:val="auto"/>
                <w:sz w:val="22"/>
                <w:szCs w:val="22"/>
              </w:rPr>
              <w:t>Variation Issued</w:t>
            </w:r>
          </w:p>
          <w:p w14:paraId="37103C3A" w14:textId="12FAEBEB" w:rsidR="005E4D39" w:rsidRPr="00B81C49" w:rsidRDefault="00CB1EE1" w:rsidP="005E4D39">
            <w:pPr>
              <w:pStyle w:val="Tablebody"/>
              <w:spacing w:line="312" w:lineRule="auto"/>
              <w:rPr>
                <w:rFonts w:ascii="Arial" w:hAnsi="Arial" w:cs="Arial"/>
                <w:color w:val="auto"/>
                <w:sz w:val="22"/>
                <w:szCs w:val="22"/>
                <w:highlight w:val="yellow"/>
              </w:rPr>
            </w:pPr>
            <w:r w:rsidRPr="00CB1EE1">
              <w:rPr>
                <w:rFonts w:ascii="Arial" w:hAnsi="Arial" w:cs="Arial"/>
                <w:color w:val="auto"/>
                <w:sz w:val="22"/>
                <w:szCs w:val="22"/>
              </w:rPr>
              <w:t>AE2017401</w:t>
            </w:r>
          </w:p>
        </w:tc>
        <w:tc>
          <w:tcPr>
            <w:tcW w:w="1984" w:type="dxa"/>
            <w:tcBorders>
              <w:top w:val="single" w:sz="6" w:space="0" w:color="auto"/>
              <w:left w:val="nil"/>
              <w:bottom w:val="single" w:sz="6" w:space="0" w:color="auto"/>
              <w:right w:val="nil"/>
            </w:tcBorders>
            <w:vAlign w:val="center"/>
          </w:tcPr>
          <w:p w14:paraId="04E346E1" w14:textId="741F0B48" w:rsidR="005E4D39" w:rsidRPr="00B81C49" w:rsidRDefault="001F03C4" w:rsidP="005E4D39">
            <w:pPr>
              <w:pStyle w:val="Tablebody"/>
              <w:spacing w:line="312" w:lineRule="auto"/>
              <w:rPr>
                <w:rFonts w:ascii="Arial" w:hAnsi="Arial" w:cs="Arial"/>
                <w:color w:val="FF0000"/>
                <w:sz w:val="22"/>
                <w:szCs w:val="22"/>
                <w:highlight w:val="yellow"/>
              </w:rPr>
            </w:pPr>
            <w:r w:rsidRPr="001F03C4">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1E22D5FF" w14:textId="5D07E44E" w:rsidR="005E4D39" w:rsidRPr="00B81C49" w:rsidRDefault="005E4D39" w:rsidP="005E4D39">
            <w:pPr>
              <w:pStyle w:val="Tablebody"/>
              <w:spacing w:line="312" w:lineRule="auto"/>
              <w:rPr>
                <w:rFonts w:ascii="Arial" w:hAnsi="Arial" w:cs="Arial"/>
                <w:color w:val="auto"/>
                <w:sz w:val="22"/>
                <w:szCs w:val="22"/>
                <w:highlight w:val="yellow"/>
              </w:rPr>
            </w:pPr>
            <w:r w:rsidRPr="00CB1EE1">
              <w:rPr>
                <w:rFonts w:ascii="Arial" w:hAnsi="Arial" w:cs="Arial"/>
                <w:color w:val="auto"/>
                <w:sz w:val="22"/>
                <w:szCs w:val="22"/>
              </w:rPr>
              <w:t xml:space="preserve">Varied permit issued to </w:t>
            </w:r>
            <w:proofErr w:type="spellStart"/>
            <w:r w:rsidR="0024046C" w:rsidRPr="0024046C">
              <w:rPr>
                <w:rFonts w:ascii="Arial" w:hAnsi="Arial" w:cs="Arial"/>
                <w:color w:val="auto"/>
                <w:sz w:val="22"/>
                <w:szCs w:val="22"/>
              </w:rPr>
              <w:t>Dŵr</w:t>
            </w:r>
            <w:proofErr w:type="spellEnd"/>
            <w:r w:rsidRPr="00CB1EE1">
              <w:rPr>
                <w:rFonts w:ascii="Arial" w:hAnsi="Arial" w:cs="Arial"/>
                <w:color w:val="auto"/>
                <w:sz w:val="22"/>
                <w:szCs w:val="22"/>
              </w:rPr>
              <w:t xml:space="preserve"> </w:t>
            </w:r>
            <w:proofErr w:type="spellStart"/>
            <w:r w:rsidRPr="00CB1EE1">
              <w:rPr>
                <w:rFonts w:ascii="Arial" w:hAnsi="Arial" w:cs="Arial"/>
                <w:color w:val="auto"/>
                <w:sz w:val="22"/>
                <w:szCs w:val="22"/>
              </w:rPr>
              <w:t>Cymru</w:t>
            </w:r>
            <w:proofErr w:type="spellEnd"/>
            <w:r w:rsidRPr="00CB1EE1">
              <w:rPr>
                <w:rFonts w:ascii="Arial" w:hAnsi="Arial" w:cs="Arial"/>
                <w:color w:val="auto"/>
                <w:sz w:val="22"/>
                <w:szCs w:val="22"/>
              </w:rPr>
              <w:t xml:space="preserve"> </w:t>
            </w:r>
            <w:proofErr w:type="spellStart"/>
            <w:r w:rsidRPr="00CB1EE1">
              <w:rPr>
                <w:rFonts w:ascii="Arial" w:hAnsi="Arial" w:cs="Arial"/>
                <w:color w:val="auto"/>
                <w:sz w:val="22"/>
                <w:szCs w:val="22"/>
              </w:rPr>
              <w:t>Cyfyngedig</w:t>
            </w:r>
            <w:proofErr w:type="spellEnd"/>
            <w:r w:rsidRPr="00CB1EE1">
              <w:rPr>
                <w:rFonts w:ascii="Arial" w:hAnsi="Arial" w:cs="Arial"/>
                <w:color w:val="auto"/>
                <w:sz w:val="22"/>
                <w:szCs w:val="22"/>
              </w:rPr>
              <w:t>.</w:t>
            </w:r>
          </w:p>
        </w:tc>
      </w:tr>
    </w:tbl>
    <w:p w14:paraId="56C3EAC2" w14:textId="77777777" w:rsidR="005E4D39" w:rsidRDefault="005E4D39" w:rsidP="00B81C49">
      <w:pPr>
        <w:pStyle w:val="Heading3nonum"/>
        <w:spacing w:line="312" w:lineRule="auto"/>
        <w:jc w:val="both"/>
        <w:rPr>
          <w:i/>
        </w:rPr>
      </w:pPr>
    </w:p>
    <w:p w14:paraId="3511F8F5" w14:textId="77777777" w:rsidR="005E4D39" w:rsidRPr="00093D0C" w:rsidRDefault="005E4D39" w:rsidP="00B81C49">
      <w:pPr>
        <w:pStyle w:val="Heading3nonum"/>
        <w:spacing w:line="312" w:lineRule="auto"/>
        <w:rPr>
          <w:sz w:val="22"/>
          <w:szCs w:val="22"/>
        </w:rPr>
      </w:pPr>
      <w:r w:rsidRPr="00093D0C">
        <w:rPr>
          <w:sz w:val="22"/>
          <w:szCs w:val="22"/>
        </w:rPr>
        <w:t>End of Introductory Note</w:t>
      </w:r>
    </w:p>
    <w:p w14:paraId="0D8898BD" w14:textId="77777777" w:rsidR="005E4D39" w:rsidRDefault="005E4D39" w:rsidP="00B81C49">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ECDA7F9" w14:textId="77777777" w:rsidTr="00B81C49">
        <w:trPr>
          <w:trHeight w:val="363"/>
        </w:trPr>
        <w:tc>
          <w:tcPr>
            <w:tcW w:w="5977" w:type="dxa"/>
            <w:shd w:val="clear" w:color="auto" w:fill="000000"/>
          </w:tcPr>
          <w:p w14:paraId="4C5833F2"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B1EC39" w14:textId="77777777" w:rsidR="005E4D39" w:rsidRPr="00C31D2C" w:rsidRDefault="005E4D39" w:rsidP="00B81C49">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EC02EC8" w14:textId="77777777" w:rsidR="005E4D39" w:rsidRPr="00AB169C" w:rsidRDefault="005E4D39" w:rsidP="00B81C49">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CF93F6" w14:textId="77777777" w:rsidR="005E4D39" w:rsidRDefault="005E4D39" w:rsidP="00B81C49">
      <w:pPr>
        <w:pStyle w:val="Data"/>
        <w:spacing w:before="60"/>
        <w:rPr>
          <w:rStyle w:val="change"/>
          <w:rFonts w:cs="Arial"/>
          <w:sz w:val="22"/>
          <w:szCs w:val="22"/>
        </w:rPr>
      </w:pPr>
    </w:p>
    <w:p w14:paraId="6F6C0E05" w14:textId="3C37802B" w:rsidR="005E4D39" w:rsidRPr="001F03C4" w:rsidRDefault="001F03C4" w:rsidP="00B81C49">
      <w:pPr>
        <w:pStyle w:val="Heading3nonum"/>
        <w:spacing w:before="0"/>
        <w:ind w:right="1701"/>
        <w:rPr>
          <w:rFonts w:cs="Arial"/>
          <w:color w:val="auto"/>
          <w:sz w:val="22"/>
          <w:szCs w:val="22"/>
        </w:rPr>
      </w:pPr>
      <w:r w:rsidRPr="001F03C4">
        <w:rPr>
          <w:rFonts w:cs="Arial"/>
          <w:color w:val="auto"/>
          <w:sz w:val="22"/>
          <w:szCs w:val="22"/>
        </w:rPr>
        <w:t>P</w:t>
      </w:r>
      <w:r w:rsidR="005E4D39" w:rsidRPr="001F03C4">
        <w:rPr>
          <w:rFonts w:cs="Arial"/>
          <w:color w:val="auto"/>
          <w:sz w:val="22"/>
          <w:szCs w:val="22"/>
        </w:rPr>
        <w:t>ermit number</w:t>
      </w:r>
    </w:p>
    <w:p w14:paraId="2B270D41" w14:textId="0ECF37E3" w:rsidR="005E4D39" w:rsidRPr="00B81C49" w:rsidRDefault="00B81C49" w:rsidP="00B81C49">
      <w:pPr>
        <w:pStyle w:val="Data"/>
        <w:rPr>
          <w:rFonts w:cs="Arial"/>
          <w:color w:val="auto"/>
          <w:sz w:val="22"/>
          <w:szCs w:val="22"/>
        </w:rPr>
      </w:pPr>
      <w:r w:rsidRPr="00B81C49">
        <w:rPr>
          <w:rFonts w:cs="Arial"/>
          <w:color w:val="auto"/>
          <w:sz w:val="22"/>
          <w:szCs w:val="22"/>
        </w:rPr>
        <w:t>AE2017401</w:t>
      </w:r>
    </w:p>
    <w:p w14:paraId="3E9FBD82" w14:textId="77777777" w:rsidR="00B81C49" w:rsidRPr="009F6C74" w:rsidRDefault="00B81C49" w:rsidP="00B81C49">
      <w:pPr>
        <w:pStyle w:val="Data"/>
        <w:rPr>
          <w:rStyle w:val="change"/>
          <w:rFonts w:cs="Arial"/>
          <w:color w:val="auto"/>
          <w:sz w:val="22"/>
          <w:szCs w:val="22"/>
        </w:rPr>
      </w:pPr>
    </w:p>
    <w:p w14:paraId="14344E95" w14:textId="523F0DCA" w:rsidR="005E4D39" w:rsidRPr="001F03C4" w:rsidRDefault="001F03C4" w:rsidP="00B81C49">
      <w:pPr>
        <w:pStyle w:val="Data"/>
        <w:rPr>
          <w:rStyle w:val="change"/>
          <w:rFonts w:cs="Arial"/>
          <w:b w:val="0"/>
          <w:color w:val="auto"/>
          <w:sz w:val="22"/>
          <w:szCs w:val="22"/>
        </w:rPr>
      </w:pPr>
      <w:r w:rsidRPr="001F03C4">
        <w:rPr>
          <w:rStyle w:val="change"/>
          <w:rFonts w:cs="Arial"/>
          <w:b w:val="0"/>
          <w:color w:val="auto"/>
          <w:sz w:val="22"/>
          <w:szCs w:val="22"/>
        </w:rPr>
        <w:t>Issued to</w:t>
      </w:r>
    </w:p>
    <w:p w14:paraId="35B7670C" w14:textId="77777777" w:rsidR="005E4D39" w:rsidRPr="009F6C74" w:rsidRDefault="005E4D39" w:rsidP="00B81C49">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7F904AF" w14:textId="77777777" w:rsidR="005E4D39" w:rsidRPr="009F6C74" w:rsidRDefault="005E4D39" w:rsidP="00B81C49">
      <w:pPr>
        <w:pStyle w:val="Heading3nonum"/>
        <w:spacing w:before="0"/>
        <w:rPr>
          <w:rFonts w:cs="Arial"/>
          <w:color w:val="auto"/>
          <w:sz w:val="22"/>
          <w:szCs w:val="22"/>
        </w:rPr>
      </w:pPr>
    </w:p>
    <w:p w14:paraId="2E33A12D" w14:textId="0ED11B32" w:rsidR="005E4D39" w:rsidRPr="001F03C4" w:rsidRDefault="005E4D39" w:rsidP="001F03C4">
      <w:pPr>
        <w:pStyle w:val="Heading3nonum"/>
        <w:spacing w:before="0"/>
        <w:rPr>
          <w:rStyle w:val="change"/>
          <w:i/>
          <w:color w:val="auto"/>
          <w:sz w:val="22"/>
          <w:szCs w:val="22"/>
        </w:rPr>
      </w:pPr>
      <w:r w:rsidRPr="009F6C74">
        <w:rPr>
          <w:color w:val="auto"/>
          <w:sz w:val="22"/>
        </w:rPr>
        <w:t>whose registered office is</w:t>
      </w:r>
    </w:p>
    <w:p w14:paraId="0DBB17BD" w14:textId="77777777" w:rsidR="005E4D39" w:rsidRPr="009F6C74" w:rsidRDefault="005E4D39" w:rsidP="00B81C49">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5D8A5FB6" w14:textId="77777777" w:rsidR="005E4D39" w:rsidRPr="009F6C74" w:rsidRDefault="005E4D39" w:rsidP="00B81C49">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086AFD9" w14:textId="77777777" w:rsidR="005E4D39" w:rsidRPr="009F6C74" w:rsidRDefault="005E4D39" w:rsidP="00B81C49">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6A14CC6E" w14:textId="77777777" w:rsidR="005E4D39" w:rsidRPr="009F6C74" w:rsidRDefault="005E4D39" w:rsidP="00B81C49">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AF3856F" w14:textId="77777777" w:rsidR="005E4D39" w:rsidRPr="009F6C74" w:rsidRDefault="005E4D39" w:rsidP="00B81C49">
      <w:pPr>
        <w:pStyle w:val="Data"/>
        <w:spacing w:line="276" w:lineRule="auto"/>
        <w:rPr>
          <w:rStyle w:val="change"/>
          <w:color w:val="auto"/>
          <w:sz w:val="22"/>
          <w:szCs w:val="22"/>
        </w:rPr>
      </w:pPr>
      <w:r w:rsidRPr="009F6C74">
        <w:rPr>
          <w:rStyle w:val="change"/>
          <w:rFonts w:cs="Arial"/>
          <w:color w:val="auto"/>
          <w:sz w:val="22"/>
          <w:szCs w:val="22"/>
        </w:rPr>
        <w:t>CF46 6LY</w:t>
      </w:r>
    </w:p>
    <w:p w14:paraId="2B52B543" w14:textId="77777777" w:rsidR="005E4D39" w:rsidRPr="009F6C74" w:rsidRDefault="005E4D39" w:rsidP="00B81C49">
      <w:pPr>
        <w:pStyle w:val="Data"/>
        <w:rPr>
          <w:rStyle w:val="change"/>
          <w:rFonts w:cs="Arial"/>
          <w:color w:val="auto"/>
          <w:sz w:val="22"/>
          <w:szCs w:val="22"/>
        </w:rPr>
      </w:pPr>
    </w:p>
    <w:p w14:paraId="1F009F30" w14:textId="77777777" w:rsidR="005E4D39" w:rsidRPr="009F6C74" w:rsidRDefault="005E4D39" w:rsidP="00B81C49">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5E7B1BA" w14:textId="77777777" w:rsidR="005E4D39" w:rsidRPr="009F6C74" w:rsidRDefault="005E4D39" w:rsidP="00B81C49">
      <w:pPr>
        <w:pStyle w:val="Data"/>
        <w:ind w:right="1701"/>
        <w:rPr>
          <w:b w:val="0"/>
          <w:color w:val="auto"/>
          <w:sz w:val="22"/>
          <w:szCs w:val="22"/>
        </w:rPr>
      </w:pPr>
    </w:p>
    <w:p w14:paraId="719C38B3" w14:textId="15E3DA40" w:rsidR="001F03C4" w:rsidRPr="009F6C74" w:rsidRDefault="005E4D39" w:rsidP="001F03C4">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BEE4FFD" w14:textId="77777777" w:rsidR="00B81C49" w:rsidRPr="00B81C49" w:rsidRDefault="00B81C49" w:rsidP="00B81C49">
      <w:pPr>
        <w:pStyle w:val="Heading3nonum"/>
        <w:spacing w:before="0" w:line="276" w:lineRule="auto"/>
        <w:rPr>
          <w:rStyle w:val="change"/>
          <w:rFonts w:cs="Arial"/>
          <w:b/>
          <w:color w:val="auto"/>
          <w:sz w:val="22"/>
          <w:szCs w:val="22"/>
        </w:rPr>
      </w:pPr>
      <w:proofErr w:type="spellStart"/>
      <w:r w:rsidRPr="00B81C49">
        <w:rPr>
          <w:rStyle w:val="change"/>
          <w:rFonts w:cs="Arial"/>
          <w:b/>
          <w:color w:val="auto"/>
          <w:sz w:val="22"/>
          <w:szCs w:val="22"/>
        </w:rPr>
        <w:t>Bedwas</w:t>
      </w:r>
      <w:proofErr w:type="spellEnd"/>
      <w:r w:rsidRPr="00B81C49">
        <w:rPr>
          <w:rStyle w:val="change"/>
          <w:rFonts w:cs="Arial"/>
          <w:b/>
          <w:color w:val="auto"/>
          <w:sz w:val="22"/>
          <w:szCs w:val="22"/>
        </w:rPr>
        <w:t xml:space="preserve"> Sunnybank Farm CSO </w:t>
      </w:r>
      <w:bookmarkStart w:id="3" w:name="_GoBack"/>
      <w:bookmarkEnd w:id="3"/>
    </w:p>
    <w:p w14:paraId="707F6BF5" w14:textId="77777777" w:rsidR="00B81C49" w:rsidRPr="00B81C49" w:rsidRDefault="00B81C49" w:rsidP="00B81C49">
      <w:pPr>
        <w:pStyle w:val="Heading3nonum"/>
        <w:spacing w:before="0" w:line="276" w:lineRule="auto"/>
        <w:rPr>
          <w:rStyle w:val="change"/>
          <w:rFonts w:cs="Arial"/>
          <w:b/>
          <w:color w:val="auto"/>
          <w:sz w:val="22"/>
          <w:szCs w:val="22"/>
        </w:rPr>
      </w:pPr>
      <w:proofErr w:type="spellStart"/>
      <w:r w:rsidRPr="00B81C49">
        <w:rPr>
          <w:rStyle w:val="change"/>
          <w:rFonts w:cs="Arial"/>
          <w:b/>
          <w:color w:val="auto"/>
          <w:sz w:val="22"/>
          <w:szCs w:val="22"/>
        </w:rPr>
        <w:t>Nr</w:t>
      </w:r>
      <w:proofErr w:type="spellEnd"/>
      <w:r w:rsidRPr="00B81C49">
        <w:rPr>
          <w:rStyle w:val="change"/>
          <w:rFonts w:cs="Arial"/>
          <w:b/>
          <w:color w:val="auto"/>
          <w:sz w:val="22"/>
          <w:szCs w:val="22"/>
        </w:rPr>
        <w:t xml:space="preserve"> Sunnybank Farm</w:t>
      </w:r>
    </w:p>
    <w:p w14:paraId="635D880B" w14:textId="77777777" w:rsidR="00B81C49" w:rsidRPr="00B81C49" w:rsidRDefault="00B81C49" w:rsidP="00B81C49">
      <w:pPr>
        <w:pStyle w:val="Heading3nonum"/>
        <w:spacing w:before="0" w:line="276" w:lineRule="auto"/>
        <w:rPr>
          <w:rStyle w:val="change"/>
          <w:rFonts w:cs="Arial"/>
          <w:b/>
          <w:color w:val="auto"/>
          <w:sz w:val="22"/>
          <w:szCs w:val="22"/>
        </w:rPr>
      </w:pPr>
      <w:proofErr w:type="spellStart"/>
      <w:r w:rsidRPr="00B81C49">
        <w:rPr>
          <w:rStyle w:val="change"/>
          <w:rFonts w:cs="Arial"/>
          <w:b/>
          <w:color w:val="auto"/>
          <w:sz w:val="22"/>
          <w:szCs w:val="22"/>
        </w:rPr>
        <w:t>Rudry</w:t>
      </w:r>
      <w:proofErr w:type="spellEnd"/>
      <w:r w:rsidRPr="00B81C49">
        <w:rPr>
          <w:rStyle w:val="change"/>
          <w:rFonts w:cs="Arial"/>
          <w:b/>
          <w:color w:val="auto"/>
          <w:sz w:val="22"/>
          <w:szCs w:val="22"/>
        </w:rPr>
        <w:t xml:space="preserve"> Rd, </w:t>
      </w:r>
      <w:proofErr w:type="spellStart"/>
      <w:r w:rsidRPr="00B81C49">
        <w:rPr>
          <w:rStyle w:val="change"/>
          <w:rFonts w:cs="Arial"/>
          <w:b/>
          <w:color w:val="auto"/>
          <w:sz w:val="22"/>
          <w:szCs w:val="22"/>
        </w:rPr>
        <w:t>Rudry</w:t>
      </w:r>
      <w:proofErr w:type="spellEnd"/>
      <w:r w:rsidRPr="00B81C49">
        <w:rPr>
          <w:rStyle w:val="change"/>
          <w:rFonts w:cs="Arial"/>
          <w:b/>
          <w:color w:val="auto"/>
          <w:sz w:val="22"/>
          <w:szCs w:val="22"/>
        </w:rPr>
        <w:t xml:space="preserve"> </w:t>
      </w:r>
    </w:p>
    <w:p w14:paraId="1638F985" w14:textId="77777777" w:rsidR="00B81C49" w:rsidRPr="00B81C49" w:rsidRDefault="00B81C49" w:rsidP="00B81C49">
      <w:pPr>
        <w:pStyle w:val="Heading3nonum"/>
        <w:spacing w:before="0" w:line="276" w:lineRule="auto"/>
        <w:rPr>
          <w:rStyle w:val="change"/>
          <w:rFonts w:cs="Arial"/>
          <w:b/>
          <w:color w:val="auto"/>
          <w:sz w:val="22"/>
          <w:szCs w:val="22"/>
        </w:rPr>
      </w:pPr>
      <w:r w:rsidRPr="00B81C49">
        <w:rPr>
          <w:rStyle w:val="change"/>
          <w:rFonts w:cs="Arial"/>
          <w:b/>
          <w:color w:val="auto"/>
          <w:sz w:val="22"/>
          <w:szCs w:val="22"/>
        </w:rPr>
        <w:t>Caerphilly</w:t>
      </w:r>
    </w:p>
    <w:p w14:paraId="33612642" w14:textId="1B3F3019" w:rsidR="005E4D39" w:rsidRDefault="00B81C49" w:rsidP="00B81C49">
      <w:pPr>
        <w:pStyle w:val="Heading3nonum"/>
        <w:spacing w:before="0" w:line="276" w:lineRule="auto"/>
        <w:rPr>
          <w:rStyle w:val="change"/>
          <w:rFonts w:cs="Arial"/>
          <w:b/>
          <w:color w:val="auto"/>
          <w:sz w:val="22"/>
          <w:szCs w:val="22"/>
        </w:rPr>
      </w:pPr>
      <w:r w:rsidRPr="00B81C49">
        <w:rPr>
          <w:rStyle w:val="change"/>
          <w:rFonts w:cs="Arial"/>
          <w:b/>
          <w:color w:val="auto"/>
          <w:sz w:val="22"/>
          <w:szCs w:val="22"/>
        </w:rPr>
        <w:t>CF83 3DT</w:t>
      </w:r>
    </w:p>
    <w:p w14:paraId="6224E2A2" w14:textId="77777777" w:rsidR="00B81C49" w:rsidRPr="00B81C49" w:rsidRDefault="00B81C49" w:rsidP="00B81C49">
      <w:pPr>
        <w:pStyle w:val="Heading3nonum"/>
        <w:spacing w:before="0"/>
        <w:rPr>
          <w:rFonts w:cs="Arial"/>
          <w:color w:val="auto"/>
          <w:sz w:val="22"/>
          <w:szCs w:val="22"/>
        </w:rPr>
      </w:pPr>
    </w:p>
    <w:p w14:paraId="31059123" w14:textId="77777777" w:rsidR="005E4D39" w:rsidRPr="003A38DA" w:rsidRDefault="005E4D39" w:rsidP="00B81C49">
      <w:pPr>
        <w:pStyle w:val="Heading3nonum"/>
        <w:spacing w:before="0"/>
        <w:rPr>
          <w:rFonts w:cs="Arial"/>
          <w:color w:val="auto"/>
          <w:sz w:val="22"/>
          <w:szCs w:val="22"/>
        </w:rPr>
      </w:pPr>
      <w:r w:rsidRPr="003A38DA">
        <w:rPr>
          <w:rFonts w:cs="Arial"/>
          <w:color w:val="auto"/>
          <w:sz w:val="22"/>
          <w:szCs w:val="22"/>
        </w:rPr>
        <w:t>to the extent set out in the schedules.</w:t>
      </w:r>
    </w:p>
    <w:p w14:paraId="3D9DB96A" w14:textId="77777777" w:rsidR="005E4D39" w:rsidRPr="003A38DA" w:rsidRDefault="005E4D39" w:rsidP="00B81C49">
      <w:pPr>
        <w:pStyle w:val="Heading3nonum"/>
        <w:spacing w:before="0"/>
        <w:rPr>
          <w:rFonts w:cs="Arial"/>
          <w:color w:val="auto"/>
          <w:sz w:val="22"/>
          <w:szCs w:val="22"/>
        </w:rPr>
      </w:pPr>
    </w:p>
    <w:p w14:paraId="66DEFF35" w14:textId="44660EB8" w:rsidR="005E4D39" w:rsidRPr="003A38DA" w:rsidRDefault="005E4D39" w:rsidP="00B81C49">
      <w:pPr>
        <w:pStyle w:val="Heading3nonum"/>
        <w:spacing w:before="0"/>
        <w:rPr>
          <w:rFonts w:cs="Arial"/>
          <w:color w:val="auto"/>
          <w:sz w:val="22"/>
          <w:szCs w:val="22"/>
        </w:rPr>
      </w:pPr>
      <w:r w:rsidRPr="003A38DA">
        <w:rPr>
          <w:rFonts w:cs="Arial"/>
          <w:color w:val="auto"/>
          <w:sz w:val="22"/>
          <w:szCs w:val="22"/>
        </w:rPr>
        <w:t xml:space="preserve">The notice shall take effect </w:t>
      </w:r>
      <w:r w:rsidRPr="001F03C4">
        <w:rPr>
          <w:rFonts w:cs="Arial"/>
          <w:color w:val="auto"/>
          <w:sz w:val="22"/>
          <w:szCs w:val="22"/>
        </w:rPr>
        <w:t xml:space="preserve">from </w:t>
      </w:r>
      <w:r w:rsidR="001F03C4" w:rsidRPr="001F03C4">
        <w:rPr>
          <w:rFonts w:cs="Arial"/>
          <w:color w:val="auto"/>
          <w:sz w:val="22"/>
          <w:szCs w:val="22"/>
        </w:rPr>
        <w:t>07/08/2019</w:t>
      </w:r>
      <w:r w:rsidRPr="001F03C4">
        <w:rPr>
          <w:rFonts w:cs="Arial"/>
          <w:color w:val="auto"/>
          <w:sz w:val="22"/>
          <w:szCs w:val="22"/>
        </w:rPr>
        <w:t>.</w:t>
      </w:r>
    </w:p>
    <w:p w14:paraId="13F17D15" w14:textId="77777777" w:rsidR="005E4D39" w:rsidRPr="003A38DA" w:rsidRDefault="005E4D39" w:rsidP="00B81C49">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94DCA9F" w14:textId="77777777" w:rsidTr="00B81C49">
        <w:trPr>
          <w:trHeight w:hRule="exact" w:val="393"/>
        </w:trPr>
        <w:tc>
          <w:tcPr>
            <w:tcW w:w="6210" w:type="dxa"/>
            <w:tcBorders>
              <w:top w:val="nil"/>
              <w:left w:val="nil"/>
              <w:right w:val="nil"/>
            </w:tcBorders>
          </w:tcPr>
          <w:p w14:paraId="32584687"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F966FD9"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05F6B600" w14:textId="77777777" w:rsidTr="00B81C49">
        <w:trPr>
          <w:trHeight w:hRule="exact" w:val="960"/>
        </w:trPr>
        <w:tc>
          <w:tcPr>
            <w:tcW w:w="6210" w:type="dxa"/>
            <w:vAlign w:val="center"/>
          </w:tcPr>
          <w:p w14:paraId="4C8FF79A" w14:textId="77777777" w:rsidR="001F03C4" w:rsidRDefault="001F03C4" w:rsidP="001F03C4">
            <w:pPr>
              <w:pStyle w:val="Heading3nonum"/>
              <w:spacing w:before="0"/>
              <w:ind w:right="-135"/>
              <w:jc w:val="center"/>
              <w:rPr>
                <w:rFonts w:cs="Arial"/>
                <w:b/>
                <w:color w:val="auto"/>
                <w:sz w:val="22"/>
                <w:szCs w:val="22"/>
              </w:rPr>
            </w:pPr>
          </w:p>
          <w:p w14:paraId="48631A17" w14:textId="634AEDC1" w:rsidR="005E4D39" w:rsidRPr="003A38DA" w:rsidRDefault="001F03C4" w:rsidP="001F03C4">
            <w:pPr>
              <w:pStyle w:val="Heading3nonum"/>
              <w:spacing w:before="0"/>
              <w:ind w:right="-135"/>
              <w:jc w:val="center"/>
              <w:rPr>
                <w:rFonts w:cs="Arial"/>
                <w:b/>
                <w:color w:val="auto"/>
                <w:sz w:val="22"/>
                <w:szCs w:val="22"/>
              </w:rPr>
            </w:pPr>
            <w:r w:rsidRPr="001F03C4">
              <w:rPr>
                <w:rFonts w:cs="Arial"/>
                <w:b/>
                <w:color w:val="auto"/>
                <w:sz w:val="22"/>
                <w:szCs w:val="22"/>
              </w:rPr>
              <w:t>Amy Nethercott</w:t>
            </w:r>
          </w:p>
          <w:p w14:paraId="1CECC68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4288677B" w14:textId="6ECC362E" w:rsidR="005E4D39" w:rsidRPr="00416538" w:rsidRDefault="001F03C4" w:rsidP="001F03C4">
            <w:pPr>
              <w:pStyle w:val="Heading3nonum"/>
              <w:spacing w:before="0"/>
              <w:ind w:right="34"/>
              <w:jc w:val="center"/>
              <w:rPr>
                <w:rFonts w:cs="Arial"/>
                <w:b/>
                <w:color w:val="FF0000"/>
                <w:sz w:val="22"/>
                <w:szCs w:val="22"/>
              </w:rPr>
            </w:pPr>
            <w:r w:rsidRPr="001F03C4">
              <w:rPr>
                <w:rFonts w:cs="Arial"/>
                <w:b/>
                <w:color w:val="auto"/>
                <w:sz w:val="22"/>
                <w:szCs w:val="22"/>
              </w:rPr>
              <w:t>07/08/2019</w:t>
            </w:r>
          </w:p>
        </w:tc>
      </w:tr>
    </w:tbl>
    <w:p w14:paraId="64B0C915" w14:textId="77777777" w:rsidR="005E4D39" w:rsidRDefault="005E4D39" w:rsidP="00B81C49">
      <w:pPr>
        <w:pStyle w:val="Heading3nonum"/>
        <w:spacing w:before="0"/>
        <w:rPr>
          <w:rFonts w:cs="Arial"/>
          <w:sz w:val="22"/>
          <w:szCs w:val="22"/>
        </w:rPr>
      </w:pPr>
    </w:p>
    <w:p w14:paraId="6D1F1579" w14:textId="77777777" w:rsidR="005E4D39" w:rsidRPr="00C31D2C" w:rsidRDefault="005E4D39" w:rsidP="00B81C49">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C87C3E8" w14:textId="77777777" w:rsidR="005E4D39" w:rsidRPr="005E55B6" w:rsidRDefault="005E4D39" w:rsidP="00B81C49">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F738C59" w14:textId="77777777" w:rsidR="005E4D39" w:rsidRPr="002757D7" w:rsidRDefault="005E4D39" w:rsidP="00B81C49">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proofErr w:type="gramStart"/>
      <w:r>
        <w:rPr>
          <w:rFonts w:ascii="Arial" w:hAnsi="Arial" w:cs="Arial"/>
          <w:sz w:val="22"/>
          <w:szCs w:val="22"/>
        </w:rPr>
        <w:t>regulator initiated</w:t>
      </w:r>
      <w:proofErr w:type="gramEnd"/>
      <w:r>
        <w:rPr>
          <w:rFonts w:ascii="Arial" w:hAnsi="Arial" w:cs="Arial"/>
          <w:sz w:val="22"/>
          <w:szCs w:val="22"/>
        </w:rPr>
        <w:t xml:space="preserve"> variation.</w:t>
      </w:r>
    </w:p>
    <w:p w14:paraId="6EDC0FD7" w14:textId="77777777" w:rsidR="005E4D39" w:rsidRPr="00F742D1" w:rsidRDefault="005E4D39" w:rsidP="00B81C49">
      <w:pPr>
        <w:pStyle w:val="Heading3nonum"/>
        <w:rPr>
          <w:rFonts w:cs="Arial"/>
          <w:color w:val="FF0000"/>
          <w:sz w:val="22"/>
          <w:szCs w:val="22"/>
        </w:rPr>
      </w:pPr>
    </w:p>
    <w:p w14:paraId="0B589F53" w14:textId="77777777" w:rsidR="005E4D39" w:rsidRPr="00AE41DB" w:rsidRDefault="005E4D39" w:rsidP="00B81C4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E4DC23"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196F9598" w14:textId="77777777" w:rsidTr="00462713">
        <w:trPr>
          <w:trHeight w:val="555"/>
        </w:trPr>
        <w:tc>
          <w:tcPr>
            <w:tcW w:w="3402" w:type="dxa"/>
            <w:shd w:val="clear" w:color="auto" w:fill="000000"/>
            <w:vAlign w:val="center"/>
          </w:tcPr>
          <w:p w14:paraId="23DE124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8CAA85B"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41A9977B" w14:textId="77777777" w:rsidR="00462713" w:rsidRDefault="00462713" w:rsidP="00462713">
      <w:pPr>
        <w:pStyle w:val="Act"/>
        <w:spacing w:line="240" w:lineRule="auto"/>
        <w:ind w:firstLine="1276"/>
      </w:pPr>
    </w:p>
    <w:p w14:paraId="22251D28" w14:textId="77777777" w:rsidR="001043E4" w:rsidRPr="001F03C4" w:rsidRDefault="001043E4" w:rsidP="001043E4">
      <w:pPr>
        <w:ind w:left="1276"/>
        <w:rPr>
          <w:rStyle w:val="Bold"/>
          <w:b w:val="0"/>
          <w:sz w:val="22"/>
          <w:szCs w:val="22"/>
        </w:rPr>
      </w:pPr>
      <w:r w:rsidRPr="001F03C4">
        <w:rPr>
          <w:rStyle w:val="Bold"/>
          <w:b w:val="0"/>
          <w:sz w:val="22"/>
          <w:szCs w:val="22"/>
        </w:rPr>
        <w:t>Permit number</w:t>
      </w:r>
    </w:p>
    <w:p w14:paraId="04DC4859" w14:textId="4806073C" w:rsidR="001043E4" w:rsidRDefault="001043E4" w:rsidP="001F03C4">
      <w:pPr>
        <w:spacing w:before="0" w:after="0"/>
        <w:ind w:left="1276"/>
        <w:rPr>
          <w:rStyle w:val="RedBold"/>
          <w:rFonts w:eastAsiaTheme="majorEastAsia"/>
          <w:color w:val="auto"/>
          <w:sz w:val="22"/>
          <w:szCs w:val="22"/>
        </w:rPr>
      </w:pPr>
      <w:r w:rsidRPr="00B81C49">
        <w:fldChar w:fldCharType="begin"/>
      </w:r>
      <w:r w:rsidRPr="00B81C49">
        <w:rPr>
          <w:sz w:val="22"/>
          <w:szCs w:val="22"/>
        </w:rPr>
        <w:instrText xml:space="preserve"> DOCPROPERTY  "EA_DOC_FIELD_STRING_Permit Number"  \* MERGEFORMAT </w:instrText>
      </w:r>
      <w:r w:rsidRPr="00B81C49">
        <w:fldChar w:fldCharType="separate"/>
      </w:r>
      <w:r w:rsidR="00B81C49" w:rsidRPr="00B81C49">
        <w:rPr>
          <w:rStyle w:val="RedBold"/>
          <w:rFonts w:eastAsiaTheme="majorEastAsia"/>
          <w:color w:val="auto"/>
          <w:sz w:val="22"/>
          <w:szCs w:val="22"/>
        </w:rPr>
        <w:t>AE2017401</w:t>
      </w:r>
      <w:r w:rsidRPr="00B81C49">
        <w:rPr>
          <w:rStyle w:val="RedBold"/>
          <w:rFonts w:eastAsiaTheme="majorEastAsia"/>
          <w:color w:val="auto"/>
          <w:sz w:val="22"/>
          <w:szCs w:val="22"/>
        </w:rPr>
        <w:fldChar w:fldCharType="end"/>
      </w:r>
    </w:p>
    <w:p w14:paraId="2A505EE4" w14:textId="77777777" w:rsidR="001F03C4" w:rsidRPr="00B81C49" w:rsidRDefault="001F03C4" w:rsidP="001F03C4">
      <w:pPr>
        <w:spacing w:before="0" w:after="0"/>
        <w:ind w:left="1276"/>
        <w:rPr>
          <w:rStyle w:val="RedBold"/>
          <w:rFonts w:eastAsiaTheme="majorEastAsia"/>
          <w:color w:val="auto"/>
          <w:sz w:val="22"/>
          <w:szCs w:val="22"/>
        </w:rPr>
      </w:pPr>
    </w:p>
    <w:p w14:paraId="75B6346D" w14:textId="5E9234D8" w:rsidR="006608FF" w:rsidRPr="0049139F" w:rsidRDefault="006608FF" w:rsidP="006608FF">
      <w:pPr>
        <w:pStyle w:val="Heading3nonum"/>
        <w:ind w:left="1276"/>
        <w:rPr>
          <w:color w:val="FF0000"/>
          <w:sz w:val="22"/>
          <w:szCs w:val="22"/>
        </w:rPr>
      </w:pPr>
      <w:r>
        <w:rPr>
          <w:sz w:val="22"/>
          <w:szCs w:val="22"/>
        </w:rPr>
        <w:t xml:space="preserve">This is the </w:t>
      </w:r>
      <w:r w:rsidRPr="006608FF">
        <w:rPr>
          <w:color w:val="auto"/>
          <w:sz w:val="22"/>
          <w:szCs w:val="22"/>
        </w:rPr>
        <w:t>consolidated permit referred to in the variation and consolidation notice for application PAN-005901 authorising</w:t>
      </w:r>
      <w:r w:rsidRPr="0049139F">
        <w:rPr>
          <w:sz w:val="22"/>
          <w:szCs w:val="22"/>
        </w:rPr>
        <w:t xml:space="preserve">, </w:t>
      </w:r>
    </w:p>
    <w:p w14:paraId="6A062531" w14:textId="77777777" w:rsidR="006608FF" w:rsidRPr="008036BE" w:rsidRDefault="006608FF" w:rsidP="001F03C4">
      <w:pPr>
        <w:pStyle w:val="Heading3nonum"/>
        <w:spacing w:before="0"/>
        <w:ind w:left="1276" w:right="284"/>
        <w:rPr>
          <w:rFonts w:asciiTheme="majorHAnsi" w:hAnsiTheme="majorHAnsi" w:cstheme="majorHAnsi"/>
          <w:color w:val="FF0000"/>
          <w:sz w:val="22"/>
          <w:szCs w:val="22"/>
        </w:rPr>
      </w:pPr>
    </w:p>
    <w:p w14:paraId="7BC2FBFB" w14:textId="73549100" w:rsidR="001043E4" w:rsidRDefault="00B81C49" w:rsidP="001F03C4">
      <w:pPr>
        <w:spacing w:before="0" w:after="0"/>
        <w:ind w:left="1276" w:right="282"/>
        <w:rPr>
          <w:b/>
          <w:sz w:val="22"/>
          <w:szCs w:val="22"/>
        </w:rPr>
      </w:pPr>
      <w:proofErr w:type="spellStart"/>
      <w:r w:rsidRPr="00CB1EE1">
        <w:rPr>
          <w:rFonts w:cstheme="minorHAnsi"/>
          <w:b/>
          <w:sz w:val="22"/>
        </w:rPr>
        <w:t>Dŵr</w:t>
      </w:r>
      <w:proofErr w:type="spellEnd"/>
      <w:r w:rsidRPr="00CB1EE1">
        <w:rPr>
          <w:rFonts w:cstheme="minorHAnsi"/>
          <w:b/>
          <w:sz w:val="22"/>
        </w:rPr>
        <w:t xml:space="preserve"> </w:t>
      </w:r>
      <w:proofErr w:type="spellStart"/>
      <w:r w:rsidRPr="00CB1EE1">
        <w:rPr>
          <w:rFonts w:cstheme="minorHAnsi"/>
          <w:b/>
          <w:sz w:val="22"/>
        </w:rPr>
        <w:t>Cymru</w:t>
      </w:r>
      <w:proofErr w:type="spellEnd"/>
      <w:r w:rsidRPr="00CB1EE1">
        <w:rPr>
          <w:rFonts w:cstheme="minorHAnsi"/>
          <w:b/>
          <w:sz w:val="22"/>
        </w:rPr>
        <w:t xml:space="preserve"> </w:t>
      </w:r>
      <w:proofErr w:type="spellStart"/>
      <w:r w:rsidRPr="00CB1EE1">
        <w:rPr>
          <w:rFonts w:cstheme="minorHAnsi"/>
          <w:b/>
          <w:sz w:val="22"/>
        </w:rPr>
        <w:t>Cyfyngedig</w:t>
      </w:r>
      <w:proofErr w:type="spellEnd"/>
      <w:r w:rsidRPr="00CB1EE1">
        <w:rPr>
          <w:b/>
          <w:sz w:val="22"/>
        </w:rPr>
        <w:t xml:space="preserve"> </w:t>
      </w:r>
      <w:r w:rsidR="001043E4" w:rsidRPr="00CB1EE1">
        <w:rPr>
          <w:b/>
          <w:sz w:val="22"/>
          <w:szCs w:val="22"/>
        </w:rPr>
        <w:t>(“the operator”),</w:t>
      </w:r>
    </w:p>
    <w:p w14:paraId="0E4B9202" w14:textId="77777777" w:rsidR="001F03C4" w:rsidRPr="00CB1EE1" w:rsidRDefault="001F03C4" w:rsidP="001F03C4">
      <w:pPr>
        <w:spacing w:before="0" w:after="0"/>
        <w:ind w:left="1276" w:right="284"/>
        <w:rPr>
          <w:b/>
          <w:sz w:val="22"/>
          <w:szCs w:val="22"/>
        </w:rPr>
      </w:pPr>
    </w:p>
    <w:p w14:paraId="0249B6BC" w14:textId="39506477" w:rsidR="001043E4" w:rsidRPr="00B81C49" w:rsidRDefault="001043E4" w:rsidP="001F03C4">
      <w:pPr>
        <w:spacing w:before="0" w:after="0"/>
        <w:ind w:left="1276" w:right="284"/>
        <w:rPr>
          <w:rStyle w:val="Red"/>
          <w:color w:val="auto"/>
          <w:sz w:val="22"/>
          <w:szCs w:val="22"/>
        </w:rPr>
      </w:pPr>
      <w:r w:rsidRPr="00B81C49">
        <w:rPr>
          <w:rStyle w:val="Red"/>
          <w:color w:val="auto"/>
          <w:sz w:val="22"/>
          <w:szCs w:val="22"/>
        </w:rPr>
        <w:t>whose registered office is</w:t>
      </w:r>
    </w:p>
    <w:p w14:paraId="43A8CCAD" w14:textId="77777777" w:rsidR="00B81C49" w:rsidRDefault="00B81C49" w:rsidP="001F03C4">
      <w:pPr>
        <w:pStyle w:val="NoSpacing"/>
        <w:ind w:left="1276" w:right="284"/>
        <w:rPr>
          <w:rStyle w:val="RedBold"/>
          <w:rFonts w:eastAsiaTheme="majorEastAsia"/>
          <w:color w:val="000000" w:themeColor="text1"/>
          <w:sz w:val="22"/>
          <w:szCs w:val="22"/>
        </w:rPr>
      </w:pPr>
      <w:r>
        <w:rPr>
          <w:rStyle w:val="RedBold"/>
          <w:rFonts w:eastAsiaTheme="majorEastAsia"/>
          <w:color w:val="000000" w:themeColor="text1"/>
          <w:sz w:val="22"/>
          <w:szCs w:val="22"/>
        </w:rPr>
        <w:t xml:space="preserve">Pentwyn Road </w:t>
      </w:r>
    </w:p>
    <w:p w14:paraId="3DC0ED54" w14:textId="77777777" w:rsidR="00B81C49" w:rsidRDefault="00B81C49" w:rsidP="001F03C4">
      <w:pPr>
        <w:pStyle w:val="NoSpacing"/>
        <w:ind w:left="1276" w:right="284"/>
        <w:rPr>
          <w:rStyle w:val="RedBold"/>
          <w:rFonts w:eastAsiaTheme="majorEastAsia"/>
          <w:color w:val="000000" w:themeColor="text1"/>
          <w:sz w:val="22"/>
          <w:szCs w:val="22"/>
        </w:rPr>
      </w:pPr>
      <w:r>
        <w:rPr>
          <w:rStyle w:val="RedBold"/>
          <w:rFonts w:eastAsiaTheme="majorEastAsia"/>
          <w:color w:val="000000" w:themeColor="text1"/>
          <w:sz w:val="22"/>
          <w:szCs w:val="22"/>
        </w:rPr>
        <w:t xml:space="preserve">Nelson </w:t>
      </w:r>
    </w:p>
    <w:p w14:paraId="2D5D793F" w14:textId="77777777" w:rsidR="00B81C49" w:rsidRDefault="00B81C49" w:rsidP="001F03C4">
      <w:pPr>
        <w:pStyle w:val="NoSpacing"/>
        <w:ind w:left="1276" w:right="284"/>
        <w:rPr>
          <w:rStyle w:val="RedBold"/>
          <w:rFonts w:eastAsiaTheme="majorEastAsia"/>
          <w:color w:val="000000" w:themeColor="text1"/>
          <w:sz w:val="22"/>
          <w:szCs w:val="22"/>
        </w:rPr>
      </w:pPr>
      <w:r>
        <w:rPr>
          <w:rStyle w:val="RedBold"/>
          <w:rFonts w:eastAsiaTheme="majorEastAsia"/>
          <w:color w:val="000000" w:themeColor="text1"/>
          <w:sz w:val="22"/>
          <w:szCs w:val="22"/>
        </w:rPr>
        <w:t xml:space="preserve">Treharris </w:t>
      </w:r>
    </w:p>
    <w:p w14:paraId="76013588" w14:textId="77777777" w:rsidR="00B81C49" w:rsidRDefault="00B81C49" w:rsidP="001F03C4">
      <w:pPr>
        <w:pStyle w:val="NoSpacing"/>
        <w:ind w:left="1276" w:right="284"/>
        <w:rPr>
          <w:rStyle w:val="RedBold"/>
          <w:rFonts w:eastAsiaTheme="majorEastAsia"/>
          <w:color w:val="000000" w:themeColor="text1"/>
          <w:sz w:val="22"/>
          <w:szCs w:val="22"/>
        </w:rPr>
      </w:pPr>
      <w:r>
        <w:rPr>
          <w:rStyle w:val="RedBold"/>
          <w:rFonts w:eastAsiaTheme="majorEastAsia"/>
          <w:color w:val="000000" w:themeColor="text1"/>
          <w:sz w:val="22"/>
          <w:szCs w:val="22"/>
        </w:rPr>
        <w:t xml:space="preserve">Mid Glamorgan </w:t>
      </w:r>
    </w:p>
    <w:p w14:paraId="276FA5D5" w14:textId="1AF241B4" w:rsidR="00B81C49" w:rsidRDefault="00B81C49" w:rsidP="001F03C4">
      <w:pPr>
        <w:pStyle w:val="NoSpacing"/>
        <w:ind w:left="1276" w:right="284"/>
        <w:rPr>
          <w:rStyle w:val="RedBold"/>
          <w:rFonts w:eastAsiaTheme="majorEastAsia"/>
          <w:color w:val="000000" w:themeColor="text1"/>
          <w:sz w:val="22"/>
          <w:szCs w:val="22"/>
        </w:rPr>
      </w:pPr>
      <w:r>
        <w:rPr>
          <w:rStyle w:val="RedBold"/>
          <w:rFonts w:eastAsiaTheme="majorEastAsia"/>
          <w:color w:val="000000" w:themeColor="text1"/>
          <w:sz w:val="22"/>
          <w:szCs w:val="22"/>
        </w:rPr>
        <w:t>CF46 6LY</w:t>
      </w:r>
    </w:p>
    <w:p w14:paraId="5ACF4F1C" w14:textId="77777777" w:rsidR="001F03C4" w:rsidRDefault="001F03C4" w:rsidP="001F03C4">
      <w:pPr>
        <w:pStyle w:val="NoSpacing"/>
        <w:ind w:left="1276" w:right="284"/>
        <w:rPr>
          <w:rStyle w:val="RedBold"/>
          <w:rFonts w:eastAsiaTheme="majorEastAsia"/>
          <w:color w:val="000000" w:themeColor="text1"/>
          <w:sz w:val="22"/>
          <w:szCs w:val="22"/>
        </w:rPr>
      </w:pPr>
    </w:p>
    <w:p w14:paraId="016B3557" w14:textId="5E1AD244" w:rsidR="001043E4" w:rsidRDefault="00B81C49" w:rsidP="001F03C4">
      <w:pPr>
        <w:spacing w:before="0" w:after="0"/>
        <w:ind w:left="1276" w:right="282"/>
        <w:rPr>
          <w:rStyle w:val="Pink"/>
          <w:b/>
          <w:color w:val="auto"/>
          <w:sz w:val="22"/>
          <w:szCs w:val="22"/>
        </w:rPr>
      </w:pPr>
      <w:r w:rsidRPr="00B81C49">
        <w:rPr>
          <w:rStyle w:val="Red"/>
          <w:color w:val="auto"/>
          <w:sz w:val="22"/>
          <w:szCs w:val="22"/>
        </w:rPr>
        <w:t xml:space="preserve">company registration number </w:t>
      </w:r>
      <w:r w:rsidRPr="00AB1C8F">
        <w:rPr>
          <w:rStyle w:val="Red"/>
          <w:b/>
          <w:color w:val="auto"/>
          <w:sz w:val="22"/>
          <w:szCs w:val="22"/>
        </w:rPr>
        <w:t>02366777</w:t>
      </w:r>
      <w:r w:rsidR="001043E4" w:rsidRPr="00AB1C8F">
        <w:rPr>
          <w:rStyle w:val="Pink"/>
          <w:b/>
          <w:color w:val="auto"/>
          <w:sz w:val="22"/>
          <w:szCs w:val="22"/>
        </w:rPr>
        <w:t xml:space="preserve"> </w:t>
      </w:r>
    </w:p>
    <w:p w14:paraId="46016686" w14:textId="77777777" w:rsidR="001F03C4" w:rsidRPr="00B81C49" w:rsidRDefault="001F03C4" w:rsidP="001F03C4">
      <w:pPr>
        <w:spacing w:before="0" w:after="0"/>
        <w:ind w:left="1276" w:right="282"/>
        <w:rPr>
          <w:rStyle w:val="Pink"/>
          <w:color w:val="auto"/>
          <w:sz w:val="22"/>
          <w:szCs w:val="22"/>
        </w:rPr>
      </w:pPr>
    </w:p>
    <w:p w14:paraId="08EA0E58" w14:textId="40F52180" w:rsidR="001043E4" w:rsidRPr="008036BE" w:rsidRDefault="001043E4" w:rsidP="001F03C4">
      <w:pPr>
        <w:spacing w:before="0" w:after="0"/>
        <w:ind w:left="1276" w:right="282"/>
        <w:rPr>
          <w:rStyle w:val="Red"/>
          <w:sz w:val="22"/>
          <w:szCs w:val="22"/>
        </w:rPr>
      </w:pPr>
      <w:r w:rsidRPr="008036BE">
        <w:rPr>
          <w:sz w:val="22"/>
          <w:szCs w:val="22"/>
        </w:rPr>
        <w:t xml:space="preserve">to operate </w:t>
      </w:r>
      <w:r w:rsidR="00B81C49" w:rsidRPr="00B81C49">
        <w:rPr>
          <w:rStyle w:val="Red"/>
          <w:color w:val="auto"/>
          <w:sz w:val="22"/>
          <w:szCs w:val="22"/>
        </w:rPr>
        <w:t>a</w:t>
      </w:r>
      <w:r w:rsidRPr="00B81C49">
        <w:rPr>
          <w:rStyle w:val="Red"/>
          <w:color w:val="auto"/>
          <w:sz w:val="22"/>
          <w:szCs w:val="22"/>
        </w:rPr>
        <w:t xml:space="preserve"> water discharge activi</w:t>
      </w:r>
      <w:r w:rsidR="00B81C49" w:rsidRPr="00B81C49">
        <w:rPr>
          <w:rStyle w:val="Red"/>
          <w:color w:val="auto"/>
          <w:sz w:val="22"/>
          <w:szCs w:val="22"/>
        </w:rPr>
        <w:t>ty</w:t>
      </w:r>
      <w:r w:rsidRPr="00B81C49">
        <w:rPr>
          <w:rStyle w:val="Red"/>
          <w:color w:val="auto"/>
          <w:sz w:val="22"/>
          <w:szCs w:val="22"/>
        </w:rPr>
        <w:t xml:space="preserve"> at</w:t>
      </w:r>
    </w:p>
    <w:p w14:paraId="7FC86B07" w14:textId="77777777" w:rsidR="00B81C49" w:rsidRPr="00534034" w:rsidRDefault="00B81C49" w:rsidP="001F03C4">
      <w:pPr>
        <w:spacing w:before="0" w:after="0" w:line="240" w:lineRule="auto"/>
        <w:ind w:left="1276"/>
        <w:rPr>
          <w:b/>
          <w:sz w:val="22"/>
        </w:rPr>
      </w:pPr>
      <w:proofErr w:type="spellStart"/>
      <w:r w:rsidRPr="00534034">
        <w:rPr>
          <w:b/>
          <w:sz w:val="22"/>
        </w:rPr>
        <w:t>Bedwas</w:t>
      </w:r>
      <w:proofErr w:type="spellEnd"/>
      <w:r w:rsidRPr="00534034">
        <w:rPr>
          <w:b/>
          <w:sz w:val="22"/>
        </w:rPr>
        <w:t xml:space="preserve"> Sunnybank Farm CSO </w:t>
      </w:r>
    </w:p>
    <w:p w14:paraId="46BEDE42" w14:textId="77777777" w:rsidR="00B81C49" w:rsidRPr="00534034" w:rsidRDefault="00B81C49" w:rsidP="001F03C4">
      <w:pPr>
        <w:spacing w:before="0" w:after="0" w:line="240" w:lineRule="auto"/>
        <w:ind w:left="1276"/>
        <w:rPr>
          <w:b/>
          <w:sz w:val="22"/>
        </w:rPr>
      </w:pPr>
      <w:proofErr w:type="spellStart"/>
      <w:r w:rsidRPr="00534034">
        <w:rPr>
          <w:b/>
          <w:sz w:val="22"/>
        </w:rPr>
        <w:t>Nr</w:t>
      </w:r>
      <w:proofErr w:type="spellEnd"/>
      <w:r w:rsidRPr="00534034">
        <w:rPr>
          <w:b/>
          <w:sz w:val="22"/>
        </w:rPr>
        <w:t xml:space="preserve"> Sunnybank Farm</w:t>
      </w:r>
    </w:p>
    <w:p w14:paraId="2361676A" w14:textId="77777777" w:rsidR="00B81C49" w:rsidRPr="00534034" w:rsidRDefault="00B81C49" w:rsidP="001F03C4">
      <w:pPr>
        <w:spacing w:before="0" w:after="0" w:line="240" w:lineRule="auto"/>
        <w:ind w:left="1276"/>
        <w:rPr>
          <w:b/>
          <w:sz w:val="22"/>
        </w:rPr>
      </w:pPr>
      <w:proofErr w:type="spellStart"/>
      <w:r w:rsidRPr="00534034">
        <w:rPr>
          <w:b/>
          <w:sz w:val="22"/>
        </w:rPr>
        <w:t>Rudry</w:t>
      </w:r>
      <w:proofErr w:type="spellEnd"/>
      <w:r w:rsidRPr="00534034">
        <w:rPr>
          <w:b/>
          <w:sz w:val="22"/>
        </w:rPr>
        <w:t xml:space="preserve"> Rd, </w:t>
      </w:r>
      <w:proofErr w:type="spellStart"/>
      <w:r w:rsidRPr="00534034">
        <w:rPr>
          <w:b/>
          <w:sz w:val="22"/>
        </w:rPr>
        <w:t>Rudry</w:t>
      </w:r>
      <w:proofErr w:type="spellEnd"/>
      <w:r w:rsidRPr="00534034">
        <w:rPr>
          <w:b/>
          <w:sz w:val="22"/>
        </w:rPr>
        <w:t xml:space="preserve"> </w:t>
      </w:r>
    </w:p>
    <w:p w14:paraId="6AC91463" w14:textId="77777777" w:rsidR="00B81C49" w:rsidRPr="00534034" w:rsidRDefault="00B81C49" w:rsidP="001F03C4">
      <w:pPr>
        <w:spacing w:before="0" w:after="0" w:line="240" w:lineRule="auto"/>
        <w:ind w:left="1276"/>
        <w:rPr>
          <w:b/>
          <w:sz w:val="22"/>
        </w:rPr>
      </w:pPr>
      <w:r w:rsidRPr="00534034">
        <w:rPr>
          <w:b/>
          <w:sz w:val="22"/>
        </w:rPr>
        <w:t>Caerphilly</w:t>
      </w:r>
    </w:p>
    <w:p w14:paraId="75B89856" w14:textId="36C76F88" w:rsidR="00CB1EE1" w:rsidRDefault="00B81C49" w:rsidP="001F03C4">
      <w:pPr>
        <w:spacing w:before="0" w:after="0"/>
        <w:ind w:left="1276"/>
        <w:rPr>
          <w:b/>
          <w:sz w:val="22"/>
        </w:rPr>
      </w:pPr>
      <w:r w:rsidRPr="00AB1C8F">
        <w:rPr>
          <w:b/>
          <w:sz w:val="22"/>
        </w:rPr>
        <w:t>CF83 3DT</w:t>
      </w:r>
    </w:p>
    <w:p w14:paraId="1C0E8016" w14:textId="77777777" w:rsidR="001F03C4" w:rsidRPr="00AB1C8F" w:rsidRDefault="001F03C4" w:rsidP="001F03C4">
      <w:pPr>
        <w:spacing w:before="0" w:after="0"/>
        <w:ind w:left="1276"/>
        <w:rPr>
          <w:b/>
          <w:sz w:val="22"/>
        </w:rPr>
      </w:pPr>
    </w:p>
    <w:p w14:paraId="3BA53295" w14:textId="0ADA59ED" w:rsidR="001043E4" w:rsidRPr="008036BE" w:rsidRDefault="001043E4" w:rsidP="00B81C49">
      <w:pPr>
        <w:ind w:left="1276"/>
        <w:rPr>
          <w:sz w:val="22"/>
          <w:szCs w:val="22"/>
        </w:rPr>
      </w:pPr>
      <w:r w:rsidRPr="008036BE">
        <w:rPr>
          <w:sz w:val="22"/>
          <w:szCs w:val="22"/>
        </w:rPr>
        <w:t>to the extent authorised by and subject to the conditions of this permit.</w:t>
      </w:r>
    </w:p>
    <w:p w14:paraId="4B924978"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50D8DF43" w14:textId="77777777" w:rsidTr="00462713">
        <w:trPr>
          <w:trHeight w:hRule="exact" w:val="393"/>
        </w:trPr>
        <w:tc>
          <w:tcPr>
            <w:tcW w:w="5387" w:type="dxa"/>
            <w:tcBorders>
              <w:top w:val="nil"/>
              <w:left w:val="nil"/>
              <w:right w:val="nil"/>
            </w:tcBorders>
          </w:tcPr>
          <w:p w14:paraId="46195FC1"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67B3CD0"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1C0CC020" w14:textId="77777777" w:rsidTr="00462713">
        <w:trPr>
          <w:trHeight w:hRule="exact" w:val="977"/>
        </w:trPr>
        <w:tc>
          <w:tcPr>
            <w:tcW w:w="5387" w:type="dxa"/>
            <w:vAlign w:val="center"/>
          </w:tcPr>
          <w:p w14:paraId="2AF9F62B" w14:textId="3A49D320" w:rsidR="00462713" w:rsidRPr="001F03C4" w:rsidRDefault="001F03C4" w:rsidP="00462713">
            <w:pPr>
              <w:pStyle w:val="Heading3nonum"/>
              <w:ind w:right="34"/>
              <w:jc w:val="center"/>
              <w:rPr>
                <w:color w:val="auto"/>
                <w:sz w:val="22"/>
                <w:szCs w:val="22"/>
              </w:rPr>
            </w:pPr>
            <w:r w:rsidRPr="001F03C4">
              <w:rPr>
                <w:b/>
                <w:color w:val="auto"/>
                <w:sz w:val="22"/>
                <w:szCs w:val="22"/>
              </w:rPr>
              <w:t>Amy Nethercott</w:t>
            </w:r>
          </w:p>
        </w:tc>
        <w:tc>
          <w:tcPr>
            <w:tcW w:w="2551" w:type="dxa"/>
            <w:vAlign w:val="center"/>
          </w:tcPr>
          <w:p w14:paraId="52658784" w14:textId="06D9BD14" w:rsidR="00462713" w:rsidRPr="001F03C4" w:rsidRDefault="001F03C4" w:rsidP="00462713">
            <w:pPr>
              <w:pStyle w:val="Heading3nonum"/>
              <w:spacing w:before="0" w:line="240" w:lineRule="auto"/>
              <w:jc w:val="center"/>
              <w:rPr>
                <w:b/>
                <w:color w:val="auto"/>
                <w:sz w:val="22"/>
                <w:szCs w:val="22"/>
              </w:rPr>
            </w:pPr>
            <w:r w:rsidRPr="001F03C4">
              <w:rPr>
                <w:b/>
                <w:color w:val="auto"/>
                <w:sz w:val="22"/>
                <w:szCs w:val="22"/>
              </w:rPr>
              <w:t>07/08/2019</w:t>
            </w:r>
          </w:p>
        </w:tc>
      </w:tr>
    </w:tbl>
    <w:p w14:paraId="3033580E"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CC5CF0D" w14:textId="77777777" w:rsidR="005E3D82" w:rsidRDefault="005E3D82" w:rsidP="005E3D82">
      <w:pPr>
        <w:rPr>
          <w:rStyle w:val="Pink"/>
        </w:rPr>
      </w:pPr>
      <w:r>
        <w:rPr>
          <w:rStyle w:val="Pink"/>
        </w:rPr>
        <w:br w:type="page"/>
      </w:r>
    </w:p>
    <w:p w14:paraId="18066ECD" w14:textId="77777777" w:rsidR="000848DA" w:rsidRDefault="000848DA" w:rsidP="00A9057C">
      <w:pPr>
        <w:pStyle w:val="Heading1"/>
        <w:ind w:left="567" w:right="686"/>
      </w:pPr>
      <w:r>
        <w:lastRenderedPageBreak/>
        <w:t>Conditions</w:t>
      </w:r>
      <w:bookmarkEnd w:id="0"/>
    </w:p>
    <w:p w14:paraId="49D57FEB" w14:textId="77777777" w:rsidR="000848DA" w:rsidRPr="00F42B24" w:rsidRDefault="000848DA" w:rsidP="00A9057C">
      <w:pPr>
        <w:pStyle w:val="Bullet"/>
        <w:ind w:right="686" w:hanging="113"/>
        <w:rPr>
          <w:sz w:val="36"/>
          <w:szCs w:val="36"/>
        </w:rPr>
      </w:pPr>
      <w:r w:rsidRPr="00F42B24">
        <w:rPr>
          <w:sz w:val="36"/>
          <w:szCs w:val="36"/>
        </w:rPr>
        <w:t>Management</w:t>
      </w:r>
    </w:p>
    <w:p w14:paraId="1E994539" w14:textId="77777777" w:rsidR="00071EE3" w:rsidRDefault="000848DA" w:rsidP="00A9057C">
      <w:pPr>
        <w:pStyle w:val="Bullet0"/>
        <w:numPr>
          <w:ilvl w:val="1"/>
          <w:numId w:val="2"/>
        </w:numPr>
        <w:ind w:right="686" w:hanging="113"/>
      </w:pPr>
      <w:r>
        <w:t>General management</w:t>
      </w:r>
      <w:bookmarkStart w:id="4" w:name="_Ref373938749"/>
    </w:p>
    <w:p w14:paraId="79014FEE" w14:textId="5428470A"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activit</w:t>
      </w:r>
      <w:r w:rsidR="00534034" w:rsidRPr="00534034">
        <w:rPr>
          <w:rStyle w:val="Red"/>
          <w:color w:val="auto"/>
          <w:sz w:val="18"/>
          <w:szCs w:val="18"/>
        </w:rPr>
        <w:t>y</w:t>
      </w:r>
      <w:r w:rsidRPr="00534034">
        <w:rPr>
          <w:sz w:val="18"/>
          <w:szCs w:val="18"/>
        </w:rPr>
        <w:t>:</w:t>
      </w:r>
      <w:bookmarkEnd w:id="4"/>
      <w:bookmarkEnd w:id="5"/>
    </w:p>
    <w:p w14:paraId="42644E7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D228EAF"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51C8A18C"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18EA46C3"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EA96494" w14:textId="77777777" w:rsidR="000848DA" w:rsidRPr="00F42B24" w:rsidRDefault="000848DA" w:rsidP="00A9057C">
      <w:pPr>
        <w:pStyle w:val="Bullet"/>
        <w:ind w:right="686" w:hanging="113"/>
        <w:rPr>
          <w:sz w:val="36"/>
          <w:szCs w:val="36"/>
        </w:rPr>
      </w:pPr>
      <w:r w:rsidRPr="00F42B24">
        <w:rPr>
          <w:sz w:val="36"/>
          <w:szCs w:val="36"/>
        </w:rPr>
        <w:t>Operations</w:t>
      </w:r>
    </w:p>
    <w:p w14:paraId="73847561" w14:textId="77777777" w:rsidR="000848DA" w:rsidRDefault="000848DA" w:rsidP="00A9057C">
      <w:pPr>
        <w:pStyle w:val="Bullet0"/>
        <w:ind w:right="686" w:hanging="113"/>
      </w:pPr>
      <w:r>
        <w:t>Permitted activities</w:t>
      </w:r>
    </w:p>
    <w:p w14:paraId="3B97EE91" w14:textId="4B62F3F7"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534034">
        <w:rPr>
          <w:sz w:val="18"/>
          <w:szCs w:val="18"/>
        </w:rPr>
        <w:t>activit</w:t>
      </w:r>
      <w:r w:rsidR="00534034" w:rsidRPr="00534034">
        <w:rPr>
          <w:rStyle w:val="Red"/>
          <w:color w:val="auto"/>
          <w:sz w:val="18"/>
          <w:szCs w:val="18"/>
        </w:rPr>
        <w:t>y</w:t>
      </w:r>
      <w:r w:rsidR="00B343E4" w:rsidRPr="00534034">
        <w:rPr>
          <w:sz w:val="18"/>
          <w:szCs w:val="18"/>
        </w:rPr>
        <w:t xml:space="preserve"> authorised by the permit </w:t>
      </w:r>
      <w:r w:rsidR="00B343E4" w:rsidRPr="00534034">
        <w:rPr>
          <w:rStyle w:val="Red"/>
          <w:color w:val="auto"/>
          <w:sz w:val="18"/>
          <w:szCs w:val="18"/>
        </w:rPr>
        <w:t>is</w:t>
      </w:r>
      <w:r w:rsidR="00B343E4" w:rsidRPr="00534034">
        <w:rPr>
          <w:sz w:val="18"/>
          <w:szCs w:val="18"/>
        </w:rPr>
        <w:t xml:space="preserve"> the activit</w:t>
      </w:r>
      <w:r w:rsidR="00534034" w:rsidRPr="00534034">
        <w:rPr>
          <w:rStyle w:val="Red"/>
          <w:color w:val="auto"/>
          <w:sz w:val="18"/>
          <w:szCs w:val="18"/>
        </w:rPr>
        <w:t xml:space="preserve">y </w:t>
      </w:r>
      <w:r w:rsidR="00B343E4" w:rsidRPr="00534034">
        <w:rPr>
          <w:sz w:val="18"/>
          <w:szCs w:val="18"/>
        </w:rPr>
        <w:t>specified in schedule 1 table S1</w:t>
      </w:r>
      <w:r w:rsidR="00B343E4" w:rsidRPr="00676411">
        <w:rPr>
          <w:sz w:val="18"/>
          <w:szCs w:val="18"/>
        </w:rPr>
        <w:t>.1.</w:t>
      </w:r>
    </w:p>
    <w:p w14:paraId="4EA812E8" w14:textId="77777777" w:rsidR="00B343E4" w:rsidRDefault="00B343E4" w:rsidP="00A9057C">
      <w:pPr>
        <w:pStyle w:val="Bullet0"/>
        <w:ind w:right="686" w:hanging="113"/>
      </w:pPr>
      <w:r>
        <w:t xml:space="preserve">The site </w:t>
      </w:r>
    </w:p>
    <w:p w14:paraId="20EA2D25" w14:textId="141939D2" w:rsidR="00900ED2" w:rsidRPr="00534034" w:rsidRDefault="00900ED2" w:rsidP="00165075">
      <w:pPr>
        <w:pStyle w:val="Bullet1"/>
        <w:tabs>
          <w:tab w:val="clear" w:pos="680"/>
          <w:tab w:val="num" w:pos="1134"/>
        </w:tabs>
        <w:ind w:left="1134" w:right="686" w:hanging="567"/>
        <w:rPr>
          <w:sz w:val="18"/>
          <w:szCs w:val="18"/>
        </w:rPr>
      </w:pPr>
      <w:r w:rsidRPr="00534034">
        <w:rPr>
          <w:sz w:val="18"/>
          <w:szCs w:val="18"/>
        </w:rPr>
        <w:t>The discharge activit</w:t>
      </w:r>
      <w:r w:rsidR="00534034">
        <w:rPr>
          <w:rStyle w:val="Red"/>
          <w:color w:val="auto"/>
          <w:sz w:val="18"/>
          <w:szCs w:val="18"/>
        </w:rPr>
        <w:t>y</w:t>
      </w:r>
      <w:r w:rsidRPr="00534034">
        <w:rPr>
          <w:sz w:val="18"/>
          <w:szCs w:val="18"/>
        </w:rPr>
        <w:t xml:space="preserve"> shall take place at the discharge point marked on the site plan at schedule 7 to this permit, and as listed in table S3.2</w:t>
      </w:r>
      <w:r w:rsidR="00CB1EE1">
        <w:rPr>
          <w:rStyle w:val="Red"/>
          <w:color w:val="auto"/>
          <w:sz w:val="18"/>
          <w:szCs w:val="18"/>
        </w:rPr>
        <w:t>.</w:t>
      </w:r>
    </w:p>
    <w:p w14:paraId="73DBA6E3" w14:textId="61EDD286" w:rsidR="008725B1" w:rsidRDefault="000848DA" w:rsidP="00A9057C">
      <w:pPr>
        <w:pStyle w:val="Bullet0"/>
        <w:ind w:right="686" w:hanging="113"/>
      </w:pPr>
      <w:r>
        <w:t>Operating techniques</w:t>
      </w:r>
    </w:p>
    <w:p w14:paraId="012EC0F9" w14:textId="3C2CC69F" w:rsidR="00CB1EE1" w:rsidRPr="00177D84" w:rsidRDefault="00AB1C8F" w:rsidP="00CB1EE1">
      <w:pPr>
        <w:pStyle w:val="Bullet1"/>
        <w:ind w:hanging="113"/>
        <w:rPr>
          <w:sz w:val="18"/>
          <w:szCs w:val="18"/>
        </w:rPr>
      </w:pPr>
      <w:r>
        <w:rPr>
          <w:sz w:val="18"/>
          <w:szCs w:val="18"/>
        </w:rPr>
        <w:t>For the discharge</w:t>
      </w:r>
      <w:r w:rsidR="00CB1EE1" w:rsidRPr="00177D84">
        <w:rPr>
          <w:sz w:val="18"/>
          <w:szCs w:val="18"/>
        </w:rPr>
        <w:t xml:space="preserve"> specified in table S3.3:</w:t>
      </w:r>
    </w:p>
    <w:p w14:paraId="79ADBED6" w14:textId="77777777" w:rsidR="00CB1EE1" w:rsidRPr="00D50961" w:rsidRDefault="00CB1EE1" w:rsidP="00CB1EE1">
      <w:pPr>
        <w:pStyle w:val="aBullet"/>
        <w:tabs>
          <w:tab w:val="clear" w:pos="1134"/>
          <w:tab w:val="num" w:pos="1701"/>
        </w:tabs>
        <w:ind w:left="1701" w:right="686" w:hanging="567"/>
        <w:rPr>
          <w:rStyle w:val="Red"/>
          <w:color w:val="auto"/>
          <w:sz w:val="18"/>
          <w:szCs w:val="18"/>
        </w:rPr>
      </w:pPr>
      <w:r w:rsidRPr="00D50961">
        <w:rPr>
          <w:rStyle w:val="Red"/>
          <w:color w:val="auto"/>
          <w:sz w:val="18"/>
          <w:szCs w:val="18"/>
        </w:rPr>
        <w:t>The discharge shall only occur when and only for as long as either:</w:t>
      </w:r>
    </w:p>
    <w:p w14:paraId="197F024B" w14:textId="77777777" w:rsidR="00CB1EE1" w:rsidRPr="00D50961" w:rsidRDefault="00CB1EE1" w:rsidP="00CB1EE1">
      <w:pPr>
        <w:pStyle w:val="aBullet"/>
        <w:numPr>
          <w:ilvl w:val="0"/>
          <w:numId w:val="0"/>
        </w:numPr>
        <w:ind w:left="1985" w:right="686" w:hanging="284"/>
        <w:rPr>
          <w:rStyle w:val="Red"/>
          <w:color w:val="auto"/>
          <w:sz w:val="18"/>
          <w:szCs w:val="18"/>
        </w:rPr>
      </w:pPr>
      <w:r w:rsidRPr="00D50961">
        <w:rPr>
          <w:rStyle w:val="Red"/>
          <w:color w:val="auto"/>
          <w:sz w:val="18"/>
          <w:szCs w:val="18"/>
        </w:rPr>
        <w:t>(</w:t>
      </w:r>
      <w:proofErr w:type="spellStart"/>
      <w:r w:rsidRPr="00D50961">
        <w:rPr>
          <w:rStyle w:val="Red"/>
          <w:color w:val="auto"/>
          <w:sz w:val="18"/>
          <w:szCs w:val="18"/>
        </w:rPr>
        <w:t>i</w:t>
      </w:r>
      <w:proofErr w:type="spellEnd"/>
      <w:r w:rsidRPr="00D50961">
        <w:rPr>
          <w:rStyle w:val="Red"/>
          <w:color w:val="auto"/>
          <w:sz w:val="18"/>
          <w:szCs w:val="18"/>
        </w:rPr>
        <w:t>)  the flow passed forward is equal to or greater than the overflow setting indicated due to rainfall and/or snow melt or</w:t>
      </w:r>
    </w:p>
    <w:p w14:paraId="3887C180" w14:textId="77777777" w:rsidR="00CB1EE1" w:rsidRPr="00D50961" w:rsidRDefault="00CB1EE1" w:rsidP="00CB1EE1">
      <w:pPr>
        <w:pStyle w:val="Default"/>
        <w:ind w:left="1985" w:hanging="1985"/>
        <w:rPr>
          <w:color w:val="auto"/>
          <w:sz w:val="18"/>
          <w:szCs w:val="18"/>
        </w:rPr>
      </w:pPr>
      <w:r w:rsidRPr="00D50961">
        <w:rPr>
          <w:rStyle w:val="Red"/>
          <w:color w:val="auto"/>
          <w:sz w:val="18"/>
          <w:szCs w:val="18"/>
        </w:rPr>
        <w:t xml:space="preserve">                                  (ii)  </w:t>
      </w:r>
      <w:r w:rsidRPr="00D5096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B172590" w14:textId="77777777" w:rsidR="00CB1EE1" w:rsidRPr="00D50961" w:rsidRDefault="00CB1EE1" w:rsidP="00CB1EE1">
      <w:pPr>
        <w:pStyle w:val="Default"/>
        <w:ind w:left="1985" w:hanging="1985"/>
        <w:rPr>
          <w:color w:val="auto"/>
          <w:sz w:val="18"/>
          <w:szCs w:val="18"/>
        </w:rPr>
      </w:pPr>
    </w:p>
    <w:p w14:paraId="5208EBE3" w14:textId="77777777" w:rsidR="00CB1EE1" w:rsidRPr="00D50961" w:rsidRDefault="00CB1EE1" w:rsidP="00CB1EE1">
      <w:pPr>
        <w:pStyle w:val="Default"/>
        <w:ind w:left="1701"/>
        <w:rPr>
          <w:color w:val="auto"/>
          <w:sz w:val="18"/>
          <w:szCs w:val="18"/>
        </w:rPr>
      </w:pPr>
      <w:r w:rsidRPr="00D5096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766DEE8" w14:textId="3A248AC4" w:rsidR="00CB1EE1" w:rsidRPr="00D50961" w:rsidRDefault="00CB1EE1" w:rsidP="00CB1EE1">
      <w:pPr>
        <w:pStyle w:val="Default"/>
        <w:spacing w:after="167"/>
        <w:rPr>
          <w:color w:val="auto"/>
          <w:sz w:val="18"/>
          <w:szCs w:val="18"/>
        </w:rPr>
      </w:pPr>
    </w:p>
    <w:p w14:paraId="508251D5" w14:textId="7898F460" w:rsidR="00CB1EE1" w:rsidRPr="00D50961" w:rsidRDefault="00CB1EE1" w:rsidP="00CB1EE1">
      <w:pPr>
        <w:pStyle w:val="Default"/>
        <w:spacing w:after="167"/>
        <w:ind w:left="1701" w:hanging="567"/>
        <w:rPr>
          <w:color w:val="auto"/>
          <w:sz w:val="18"/>
          <w:szCs w:val="18"/>
        </w:rPr>
      </w:pPr>
      <w:r>
        <w:rPr>
          <w:color w:val="auto"/>
          <w:sz w:val="18"/>
          <w:szCs w:val="18"/>
        </w:rPr>
        <w:t>(b</w:t>
      </w:r>
      <w:r w:rsidRPr="00D50961">
        <w:rPr>
          <w:color w:val="auto"/>
          <w:sz w:val="18"/>
          <w:szCs w:val="18"/>
        </w:rPr>
        <w:t xml:space="preserve">) </w:t>
      </w:r>
      <w:r w:rsidRPr="00D50961">
        <w:rPr>
          <w:color w:val="auto"/>
          <w:sz w:val="18"/>
          <w:szCs w:val="18"/>
        </w:rPr>
        <w:tab/>
        <w:t xml:space="preserve">The discharge shall not </w:t>
      </w:r>
      <w:r>
        <w:rPr>
          <w:color w:val="auto"/>
          <w:sz w:val="18"/>
          <w:szCs w:val="18"/>
        </w:rPr>
        <w:t xml:space="preserve">be </w:t>
      </w:r>
      <w:proofErr w:type="spellStart"/>
      <w:r>
        <w:rPr>
          <w:color w:val="auto"/>
          <w:sz w:val="18"/>
          <w:szCs w:val="18"/>
        </w:rPr>
        <w:t>comminuted</w:t>
      </w:r>
      <w:proofErr w:type="spellEnd"/>
      <w:r>
        <w:rPr>
          <w:color w:val="auto"/>
          <w:sz w:val="18"/>
          <w:szCs w:val="18"/>
        </w:rPr>
        <w:t xml:space="preserve"> or macerated and </w:t>
      </w:r>
      <w:r w:rsidRPr="00D50961">
        <w:rPr>
          <w:color w:val="auto"/>
          <w:sz w:val="18"/>
          <w:szCs w:val="18"/>
        </w:rPr>
        <w:t>shall have pass</w:t>
      </w:r>
      <w:r>
        <w:rPr>
          <w:color w:val="auto"/>
          <w:sz w:val="18"/>
          <w:szCs w:val="18"/>
        </w:rPr>
        <w:t xml:space="preserve">ed through screens as specified and </w:t>
      </w:r>
      <w:r w:rsidRPr="00D50961">
        <w:rPr>
          <w:color w:val="auto"/>
          <w:sz w:val="18"/>
          <w:szCs w:val="18"/>
        </w:rPr>
        <w:t>shall not contain a significant quantity of solid matter with a particle size greater tha</w:t>
      </w:r>
      <w:r w:rsidR="005754BE">
        <w:rPr>
          <w:color w:val="auto"/>
          <w:sz w:val="18"/>
          <w:szCs w:val="18"/>
        </w:rPr>
        <w:t>n any indicated</w:t>
      </w:r>
      <w:r w:rsidRPr="00D50961">
        <w:rPr>
          <w:color w:val="auto"/>
          <w:sz w:val="18"/>
          <w:szCs w:val="18"/>
        </w:rPr>
        <w:t xml:space="preserve">. All screenings shall be removed from the discharge. </w:t>
      </w:r>
    </w:p>
    <w:p w14:paraId="7BB245DA" w14:textId="67412D0F" w:rsidR="00CB1EE1" w:rsidRPr="0024046C" w:rsidRDefault="00BE2B2B" w:rsidP="0024046C">
      <w:pPr>
        <w:pStyle w:val="Default"/>
        <w:ind w:left="1701" w:hanging="567"/>
        <w:rPr>
          <w:color w:val="auto"/>
          <w:sz w:val="18"/>
          <w:szCs w:val="18"/>
        </w:rPr>
      </w:pPr>
      <w:r>
        <w:rPr>
          <w:color w:val="auto"/>
          <w:sz w:val="18"/>
          <w:szCs w:val="18"/>
        </w:rPr>
        <w:t>(c</w:t>
      </w:r>
      <w:r w:rsidR="00CB1EE1" w:rsidRPr="00D50961">
        <w:rPr>
          <w:color w:val="auto"/>
          <w:sz w:val="18"/>
          <w:szCs w:val="18"/>
        </w:rPr>
        <w:t xml:space="preserve">) </w:t>
      </w:r>
      <w:r w:rsidR="00CB1EE1" w:rsidRPr="00D50961">
        <w:rPr>
          <w:color w:val="auto"/>
          <w:sz w:val="18"/>
          <w:szCs w:val="18"/>
        </w:rPr>
        <w:tab/>
        <w:t xml:space="preserve">Where a mechanically cleaned screen is installed, a telemetry alarm system shall be installed and maintained, as far as reasonably practicable, </w:t>
      </w:r>
      <w:proofErr w:type="gramStart"/>
      <w:r w:rsidR="00CB1EE1" w:rsidRPr="00D50961">
        <w:rPr>
          <w:color w:val="auto"/>
          <w:sz w:val="18"/>
          <w:szCs w:val="18"/>
        </w:rPr>
        <w:t>so as to</w:t>
      </w:r>
      <w:proofErr w:type="gramEnd"/>
      <w:r w:rsidR="00CB1EE1" w:rsidRPr="00D50961">
        <w:rPr>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CC1C93A"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0B08029A" w14:textId="77777777" w:rsidR="00AE3212" w:rsidRPr="00534034" w:rsidRDefault="00AE3212" w:rsidP="00A9057C">
      <w:pPr>
        <w:pStyle w:val="Bullet0"/>
        <w:ind w:hanging="113"/>
        <w:rPr>
          <w:rStyle w:val="Red"/>
          <w:color w:val="auto"/>
        </w:rPr>
      </w:pPr>
      <w:r w:rsidRPr="00534034">
        <w:rPr>
          <w:rStyle w:val="Red"/>
          <w:color w:val="auto"/>
        </w:rPr>
        <w:t xml:space="preserve">Monitoring </w:t>
      </w:r>
    </w:p>
    <w:p w14:paraId="4D5887A4" w14:textId="77777777" w:rsidR="00AE3212" w:rsidRPr="00534034" w:rsidRDefault="00AE3212" w:rsidP="00AF798D">
      <w:pPr>
        <w:pStyle w:val="Bullet1"/>
        <w:tabs>
          <w:tab w:val="clear" w:pos="680"/>
          <w:tab w:val="num" w:pos="1134"/>
        </w:tabs>
        <w:ind w:left="1134" w:hanging="567"/>
        <w:rPr>
          <w:rStyle w:val="Red"/>
          <w:color w:val="auto"/>
          <w:sz w:val="18"/>
          <w:szCs w:val="18"/>
        </w:rPr>
      </w:pPr>
      <w:r w:rsidRPr="00534034">
        <w:rPr>
          <w:rStyle w:val="Red"/>
          <w:color w:val="auto"/>
          <w:sz w:val="18"/>
          <w:szCs w:val="18"/>
        </w:rPr>
        <w:t xml:space="preserve">The operator shall, unless otherwise agreed in writing by </w:t>
      </w:r>
      <w:r w:rsidR="00937AF6" w:rsidRPr="00534034">
        <w:rPr>
          <w:rStyle w:val="Red"/>
          <w:color w:val="auto"/>
          <w:sz w:val="18"/>
          <w:szCs w:val="18"/>
        </w:rPr>
        <w:t>Natural Resources Wales</w:t>
      </w:r>
      <w:r w:rsidRPr="00534034">
        <w:rPr>
          <w:rStyle w:val="Red"/>
          <w:color w:val="auto"/>
          <w:sz w:val="18"/>
          <w:szCs w:val="18"/>
        </w:rPr>
        <w:t>, undertake the monitoring specified in the following tables in schedule 3 to this permit:</w:t>
      </w:r>
    </w:p>
    <w:p w14:paraId="54473B98" w14:textId="5486F7E9" w:rsidR="009A6E55" w:rsidRPr="00534034" w:rsidRDefault="00AE3212" w:rsidP="00534034">
      <w:pPr>
        <w:pStyle w:val="aBullet"/>
        <w:tabs>
          <w:tab w:val="clear" w:pos="1134"/>
          <w:tab w:val="num" w:pos="1701"/>
        </w:tabs>
        <w:ind w:left="1701" w:hanging="567"/>
        <w:rPr>
          <w:rStyle w:val="Pink"/>
          <w:color w:val="auto"/>
          <w:sz w:val="18"/>
          <w:szCs w:val="18"/>
        </w:rPr>
      </w:pPr>
      <w:r w:rsidRPr="00534034">
        <w:rPr>
          <w:rStyle w:val="Red"/>
          <w:color w:val="auto"/>
          <w:sz w:val="18"/>
          <w:szCs w:val="18"/>
        </w:rPr>
        <w:t>point source emissions specified in tables S3.1</w:t>
      </w:r>
      <w:r w:rsidR="009A6E55" w:rsidRPr="00534034">
        <w:rPr>
          <w:rStyle w:val="Red"/>
          <w:color w:val="auto"/>
          <w:sz w:val="18"/>
          <w:szCs w:val="18"/>
        </w:rPr>
        <w:t xml:space="preserve"> </w:t>
      </w:r>
      <w:r w:rsidRPr="00534034">
        <w:rPr>
          <w:rStyle w:val="Red"/>
          <w:color w:val="auto"/>
          <w:sz w:val="18"/>
          <w:szCs w:val="18"/>
        </w:rPr>
        <w:t>and S3.</w:t>
      </w:r>
      <w:r w:rsidR="009A6E55" w:rsidRPr="00534034">
        <w:rPr>
          <w:rStyle w:val="Red"/>
          <w:color w:val="auto"/>
          <w:sz w:val="18"/>
          <w:szCs w:val="18"/>
        </w:rPr>
        <w:t>4</w:t>
      </w:r>
      <w:r w:rsidR="00E64269" w:rsidRPr="00534034">
        <w:rPr>
          <w:rStyle w:val="Red"/>
          <w:color w:val="auto"/>
          <w:sz w:val="18"/>
          <w:szCs w:val="18"/>
        </w:rPr>
        <w:t>.</w:t>
      </w:r>
    </w:p>
    <w:p w14:paraId="4BC6238A" w14:textId="77777777" w:rsidR="00AE3212" w:rsidRPr="00AD4F52" w:rsidRDefault="00AE3212" w:rsidP="00A9057C">
      <w:pPr>
        <w:pStyle w:val="Bullet1"/>
        <w:ind w:hanging="113"/>
        <w:rPr>
          <w:rStyle w:val="Red"/>
          <w:color w:val="auto"/>
          <w:sz w:val="18"/>
          <w:szCs w:val="18"/>
        </w:rPr>
      </w:pPr>
      <w:r w:rsidRPr="00AD4F52">
        <w:rPr>
          <w:rStyle w:val="Red"/>
          <w:color w:val="auto"/>
          <w:sz w:val="18"/>
          <w:szCs w:val="18"/>
        </w:rPr>
        <w:t>The operator shall maintain records of all monitoring required by this permit.</w:t>
      </w:r>
    </w:p>
    <w:p w14:paraId="5775B89C" w14:textId="66ADFD65" w:rsidR="009A6E55" w:rsidRPr="00AD4F52" w:rsidRDefault="006608FF" w:rsidP="001835D9">
      <w:pPr>
        <w:pStyle w:val="Default"/>
        <w:ind w:left="1134" w:hanging="567"/>
        <w:rPr>
          <w:rStyle w:val="Pink"/>
          <w:color w:val="auto"/>
          <w:sz w:val="18"/>
          <w:szCs w:val="18"/>
        </w:rPr>
      </w:pPr>
      <w:r>
        <w:rPr>
          <w:rStyle w:val="Red"/>
          <w:color w:val="auto"/>
          <w:sz w:val="18"/>
          <w:szCs w:val="18"/>
        </w:rPr>
        <w:t>3.1</w:t>
      </w:r>
      <w:r w:rsidR="00E65E75" w:rsidRPr="00AD4F52">
        <w:rPr>
          <w:rStyle w:val="Red"/>
          <w:color w:val="auto"/>
          <w:sz w:val="18"/>
          <w:szCs w:val="18"/>
        </w:rPr>
        <w:t xml:space="preserve">.3 </w:t>
      </w:r>
      <w:r w:rsidR="001B4AFB" w:rsidRPr="00AD4F52">
        <w:rPr>
          <w:rStyle w:val="Red"/>
          <w:color w:val="auto"/>
          <w:sz w:val="18"/>
          <w:szCs w:val="18"/>
        </w:rPr>
        <w:tab/>
      </w:r>
      <w:r w:rsidR="00E65E75" w:rsidRPr="00AD4F52">
        <w:rPr>
          <w:rStyle w:val="Red"/>
          <w:color w:val="auto"/>
          <w:sz w:val="18"/>
          <w:szCs w:val="18"/>
        </w:rPr>
        <w:t>A</w:t>
      </w:r>
      <w:r w:rsidR="00AD4F52" w:rsidRPr="00AD4F52">
        <w:rPr>
          <w:rStyle w:val="Red"/>
          <w:color w:val="auto"/>
          <w:sz w:val="18"/>
          <w:szCs w:val="18"/>
        </w:rPr>
        <w:t>a a</w:t>
      </w:r>
      <w:r w:rsidR="00E65E75" w:rsidRPr="00AD4F52">
        <w:rPr>
          <w:rStyle w:val="Red"/>
          <w:color w:val="auto"/>
          <w:sz w:val="18"/>
          <w:szCs w:val="18"/>
        </w:rPr>
        <w:t>ccessible monitoring</w:t>
      </w:r>
      <w:r w:rsidR="00AD4F52" w:rsidRPr="00AD4F52">
        <w:rPr>
          <w:rStyle w:val="Red"/>
          <w:color w:val="auto"/>
          <w:sz w:val="18"/>
          <w:szCs w:val="18"/>
        </w:rPr>
        <w:t xml:space="preserve"> point</w:t>
      </w:r>
      <w:r w:rsidR="009A6E55" w:rsidRPr="00AD4F52">
        <w:rPr>
          <w:rStyle w:val="Red"/>
          <w:color w:val="auto"/>
          <w:sz w:val="18"/>
          <w:szCs w:val="18"/>
        </w:rPr>
        <w:t xml:space="preserve"> shall be provided and maintained to enable </w:t>
      </w:r>
      <w:r w:rsidR="00E65E75" w:rsidRPr="00AD4F52">
        <w:rPr>
          <w:color w:val="auto"/>
          <w:sz w:val="18"/>
          <w:szCs w:val="18"/>
        </w:rPr>
        <w:t xml:space="preserve">the </w:t>
      </w:r>
      <w:r w:rsidR="00AD4F52" w:rsidRPr="00AD4F52">
        <w:rPr>
          <w:color w:val="auto"/>
          <w:sz w:val="18"/>
          <w:szCs w:val="18"/>
        </w:rPr>
        <w:t xml:space="preserve">emissions monitoring programme </w:t>
      </w:r>
      <w:r w:rsidR="009A6E55" w:rsidRPr="00AD4F52">
        <w:rPr>
          <w:rStyle w:val="Red"/>
          <w:color w:val="auto"/>
          <w:sz w:val="18"/>
          <w:szCs w:val="18"/>
        </w:rPr>
        <w:t>to be carrie</w:t>
      </w:r>
      <w:r w:rsidR="00AD4F52" w:rsidRPr="00AD4F52">
        <w:rPr>
          <w:rStyle w:val="Red"/>
          <w:color w:val="auto"/>
          <w:sz w:val="18"/>
          <w:szCs w:val="18"/>
        </w:rPr>
        <w:t>d out at the monitoring point</w:t>
      </w:r>
      <w:r w:rsidR="00BE2B2B">
        <w:rPr>
          <w:rStyle w:val="Red"/>
          <w:color w:val="auto"/>
          <w:sz w:val="18"/>
          <w:szCs w:val="18"/>
        </w:rPr>
        <w:t xml:space="preserve"> specified in table S3.4</w:t>
      </w:r>
      <w:r w:rsidR="009A6E55" w:rsidRPr="00AD4F52">
        <w:rPr>
          <w:rStyle w:val="Red"/>
          <w:color w:val="auto"/>
          <w:sz w:val="18"/>
          <w:szCs w:val="18"/>
        </w:rPr>
        <w:t xml:space="preserve"> of schedule 3 and shown marked on the site plan in </w:t>
      </w:r>
      <w:r w:rsidR="00957ADD" w:rsidRPr="00AD4F52">
        <w:rPr>
          <w:rStyle w:val="Red"/>
          <w:color w:val="auto"/>
          <w:sz w:val="18"/>
          <w:szCs w:val="18"/>
        </w:rPr>
        <w:t>s</w:t>
      </w:r>
      <w:r w:rsidR="009A6E55" w:rsidRPr="00AD4F52">
        <w:rPr>
          <w:rStyle w:val="Red"/>
          <w:color w:val="auto"/>
          <w:sz w:val="18"/>
          <w:szCs w:val="18"/>
        </w:rPr>
        <w:t xml:space="preserve">chedule 7. </w:t>
      </w:r>
    </w:p>
    <w:p w14:paraId="5A382FE2" w14:textId="691DD5BE" w:rsidR="00FB03C2" w:rsidRPr="00AD4F52" w:rsidRDefault="006608F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AD4F52">
        <w:rPr>
          <w:rFonts w:ascii="Arial" w:hAnsi="Arial" w:cs="Arial"/>
          <w:sz w:val="18"/>
          <w:szCs w:val="18"/>
        </w:rPr>
        <w:t>.4</w:t>
      </w:r>
      <w:r w:rsidR="001B4DCF" w:rsidRPr="00AD4F52">
        <w:rPr>
          <w:rFonts w:ascii="Arial" w:hAnsi="Arial" w:cs="Arial"/>
          <w:sz w:val="18"/>
          <w:szCs w:val="18"/>
        </w:rPr>
        <w:tab/>
      </w:r>
      <w:r w:rsidRPr="00950A72">
        <w:rPr>
          <w:rFonts w:ascii="Arial" w:hAnsi="Arial" w:cs="Arial"/>
          <w:sz w:val="18"/>
          <w:szCs w:val="18"/>
        </w:rPr>
        <w:t xml:space="preserve">The Operator shall take appropriate measures to ensure that the event recorder remains fully operational </w:t>
      </w:r>
      <w:proofErr w:type="gramStart"/>
      <w:r w:rsidRPr="00950A72">
        <w:rPr>
          <w:rFonts w:ascii="Arial" w:hAnsi="Arial" w:cs="Arial"/>
          <w:sz w:val="18"/>
          <w:szCs w:val="18"/>
        </w:rPr>
        <w:t>at all times</w:t>
      </w:r>
      <w:proofErr w:type="gramEnd"/>
      <w:r w:rsidRPr="00950A72">
        <w:rPr>
          <w:rFonts w:ascii="Arial" w:hAnsi="Arial" w:cs="Arial"/>
          <w:sz w:val="18"/>
          <w:szCs w:val="18"/>
        </w:rPr>
        <w:t xml:space="preserve"> within the reference period specified in table S3.1. Any failures shall be remedied as soon as reasonably practicable.</w:t>
      </w:r>
    </w:p>
    <w:p w14:paraId="4C14F1DE"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A8FBFA4" w14:textId="77777777" w:rsidR="00AE3212" w:rsidRDefault="00AE3212" w:rsidP="00A9057C">
      <w:pPr>
        <w:pStyle w:val="Bullet0"/>
        <w:ind w:hanging="113"/>
      </w:pPr>
      <w:r>
        <w:t>Records</w:t>
      </w:r>
    </w:p>
    <w:p w14:paraId="57B7E9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57DBF9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042C839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AC0E902"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5B7D190"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409D85F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76298DA7" w14:textId="77777777" w:rsidR="00AE3212" w:rsidRDefault="00AE3212" w:rsidP="00A9057C">
      <w:pPr>
        <w:pStyle w:val="Bullet0"/>
        <w:ind w:hanging="113"/>
      </w:pPr>
      <w:r>
        <w:t>Reporting</w:t>
      </w:r>
    </w:p>
    <w:p w14:paraId="332C2499" w14:textId="77777777" w:rsidR="00AE3212" w:rsidRPr="00AD4F52"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AD4F52">
        <w:rPr>
          <w:sz w:val="18"/>
          <w:szCs w:val="18"/>
        </w:rPr>
        <w:t xml:space="preserve">using the contact details supplied in writing by </w:t>
      </w:r>
      <w:r w:rsidR="00937AF6" w:rsidRPr="00AD4F52">
        <w:rPr>
          <w:sz w:val="18"/>
          <w:szCs w:val="18"/>
        </w:rPr>
        <w:t>Natural Resources Wales</w:t>
      </w:r>
      <w:r w:rsidRPr="00AD4F52">
        <w:rPr>
          <w:sz w:val="18"/>
          <w:szCs w:val="18"/>
        </w:rPr>
        <w:t>.</w:t>
      </w:r>
    </w:p>
    <w:p w14:paraId="3F84CED5" w14:textId="77777777" w:rsidR="002D792B" w:rsidRPr="00AD4F52" w:rsidRDefault="002D792B" w:rsidP="00AF798D">
      <w:pPr>
        <w:pStyle w:val="Bullet1"/>
        <w:tabs>
          <w:tab w:val="clear" w:pos="680"/>
          <w:tab w:val="num" w:pos="1134"/>
        </w:tabs>
        <w:ind w:left="1134" w:hanging="567"/>
        <w:rPr>
          <w:rStyle w:val="Red"/>
          <w:color w:val="auto"/>
          <w:sz w:val="18"/>
          <w:szCs w:val="18"/>
        </w:rPr>
      </w:pPr>
      <w:r w:rsidRPr="00AD4F52">
        <w:rPr>
          <w:rStyle w:val="Red"/>
          <w:color w:val="auto"/>
          <w:sz w:val="18"/>
          <w:szCs w:val="18"/>
        </w:rPr>
        <w:t xml:space="preserve">Within the </w:t>
      </w:r>
      <w:proofErr w:type="gramStart"/>
      <w:r w:rsidRPr="00AD4F52">
        <w:rPr>
          <w:rStyle w:val="Red"/>
          <w:color w:val="auto"/>
          <w:sz w:val="18"/>
          <w:szCs w:val="18"/>
        </w:rPr>
        <w:t>time period</w:t>
      </w:r>
      <w:proofErr w:type="gramEnd"/>
      <w:r w:rsidRPr="00AD4F52">
        <w:rPr>
          <w:rStyle w:val="Red"/>
          <w:color w:val="auto"/>
          <w:sz w:val="18"/>
          <w:szCs w:val="18"/>
        </w:rPr>
        <w:t xml:space="preserve"> after the end of the reporting period specified in schedule 4 table S4.1 the operator shall, unless otherwise agreed in writing by </w:t>
      </w:r>
      <w:r w:rsidR="00937AF6" w:rsidRPr="00AD4F52">
        <w:rPr>
          <w:rStyle w:val="Red"/>
          <w:color w:val="auto"/>
          <w:sz w:val="18"/>
          <w:szCs w:val="18"/>
        </w:rPr>
        <w:t>Natural Resources Wales</w:t>
      </w:r>
      <w:r w:rsidRPr="00AD4F52">
        <w:rPr>
          <w:rStyle w:val="Red"/>
          <w:color w:val="auto"/>
          <w:sz w:val="18"/>
          <w:szCs w:val="18"/>
        </w:rPr>
        <w:t>, submit reports of the monitoring and assessment carried out in accordance with the conditions of this permit, as follows:</w:t>
      </w:r>
    </w:p>
    <w:p w14:paraId="64FFA5A2" w14:textId="77777777" w:rsidR="002D792B" w:rsidRPr="00AD4F52" w:rsidRDefault="002D792B" w:rsidP="00524681">
      <w:pPr>
        <w:pStyle w:val="aBullet"/>
        <w:tabs>
          <w:tab w:val="clear" w:pos="1134"/>
          <w:tab w:val="num" w:pos="1701"/>
        </w:tabs>
        <w:ind w:left="1701" w:hanging="567"/>
        <w:rPr>
          <w:rStyle w:val="Red"/>
          <w:color w:val="auto"/>
          <w:sz w:val="18"/>
          <w:szCs w:val="18"/>
        </w:rPr>
      </w:pPr>
      <w:r w:rsidRPr="00AD4F52">
        <w:rPr>
          <w:rStyle w:val="Red"/>
          <w:color w:val="auto"/>
          <w:sz w:val="18"/>
          <w:szCs w:val="18"/>
        </w:rPr>
        <w:t>in respect of the parameters and monitoring points specified in schedule 4 table S4.1;</w:t>
      </w:r>
    </w:p>
    <w:p w14:paraId="3E82130A" w14:textId="0283D640" w:rsidR="002D792B" w:rsidRPr="00AD4F52" w:rsidRDefault="002D792B" w:rsidP="00524681">
      <w:pPr>
        <w:pStyle w:val="aBullet"/>
        <w:tabs>
          <w:tab w:val="clear" w:pos="1134"/>
          <w:tab w:val="num" w:pos="1701"/>
        </w:tabs>
        <w:ind w:left="1701" w:hanging="567"/>
        <w:rPr>
          <w:rStyle w:val="Red"/>
          <w:color w:val="auto"/>
          <w:sz w:val="18"/>
          <w:szCs w:val="18"/>
        </w:rPr>
      </w:pPr>
      <w:r w:rsidRPr="00AD4F52">
        <w:rPr>
          <w:rStyle w:val="Red"/>
          <w:color w:val="auto"/>
          <w:sz w:val="18"/>
          <w:szCs w:val="18"/>
        </w:rPr>
        <w:t>for the reporting periods specifi</w:t>
      </w:r>
      <w:r w:rsidR="00AD4F52">
        <w:rPr>
          <w:rStyle w:val="Red"/>
          <w:color w:val="auto"/>
          <w:sz w:val="18"/>
          <w:szCs w:val="18"/>
        </w:rPr>
        <w:t>ed in schedule 4 table S4.1 and</w:t>
      </w:r>
      <w:r w:rsidRPr="00AD4F52">
        <w:rPr>
          <w:rStyle w:val="Red"/>
          <w:color w:val="auto"/>
          <w:sz w:val="18"/>
          <w:szCs w:val="18"/>
        </w:rPr>
        <w:t xml:space="preserve"> using the forms specified in schedule 4 table S4.2; and</w:t>
      </w:r>
    </w:p>
    <w:p w14:paraId="48CA7FB5" w14:textId="7D44F3F3" w:rsidR="001B4DCF" w:rsidRDefault="002D792B" w:rsidP="0047000E">
      <w:pPr>
        <w:pStyle w:val="aBullet"/>
        <w:tabs>
          <w:tab w:val="clear" w:pos="1134"/>
          <w:tab w:val="num" w:pos="1701"/>
        </w:tabs>
        <w:ind w:left="1701" w:hanging="567"/>
        <w:rPr>
          <w:rStyle w:val="Red"/>
          <w:color w:val="auto"/>
          <w:sz w:val="18"/>
          <w:szCs w:val="18"/>
        </w:rPr>
      </w:pPr>
      <w:r w:rsidRPr="00AD4F52">
        <w:rPr>
          <w:rStyle w:val="Red"/>
          <w:color w:val="auto"/>
          <w:sz w:val="18"/>
          <w:szCs w:val="18"/>
        </w:rPr>
        <w:t>giving the information from such results and assessments as may be required by the forms specified in those tables.</w:t>
      </w:r>
    </w:p>
    <w:p w14:paraId="594FAAE2" w14:textId="56FA8292" w:rsidR="00BB2983" w:rsidRDefault="00BB2983" w:rsidP="00BB2983">
      <w:pPr>
        <w:pStyle w:val="Bullet1"/>
        <w:numPr>
          <w:ilvl w:val="0"/>
          <w:numId w:val="0"/>
        </w:numPr>
        <w:tabs>
          <w:tab w:val="clear" w:pos="1134"/>
          <w:tab w:val="num" w:pos="1701"/>
        </w:tabs>
        <w:ind w:left="680" w:hanging="680"/>
        <w:rPr>
          <w:rStyle w:val="Pink"/>
          <w:color w:val="auto"/>
          <w:sz w:val="18"/>
          <w:szCs w:val="18"/>
        </w:rPr>
      </w:pPr>
    </w:p>
    <w:p w14:paraId="6370006A" w14:textId="1CCC8E0B" w:rsidR="00BB2983" w:rsidRDefault="00BB2983" w:rsidP="00BB2983">
      <w:pPr>
        <w:pStyle w:val="Bullet1"/>
        <w:numPr>
          <w:ilvl w:val="0"/>
          <w:numId w:val="0"/>
        </w:numPr>
        <w:tabs>
          <w:tab w:val="clear" w:pos="1134"/>
          <w:tab w:val="num" w:pos="1701"/>
        </w:tabs>
        <w:ind w:left="680" w:hanging="680"/>
        <w:rPr>
          <w:rStyle w:val="Pink"/>
          <w:color w:val="auto"/>
          <w:sz w:val="18"/>
          <w:szCs w:val="18"/>
        </w:rPr>
      </w:pPr>
    </w:p>
    <w:p w14:paraId="6E71EC06" w14:textId="23788C94" w:rsidR="00AB1C8F" w:rsidRDefault="00AB1C8F" w:rsidP="00BB2983">
      <w:pPr>
        <w:pStyle w:val="Bullet1"/>
        <w:numPr>
          <w:ilvl w:val="0"/>
          <w:numId w:val="0"/>
        </w:numPr>
        <w:tabs>
          <w:tab w:val="clear" w:pos="1134"/>
          <w:tab w:val="num" w:pos="1701"/>
        </w:tabs>
        <w:ind w:left="680" w:hanging="680"/>
        <w:rPr>
          <w:rStyle w:val="Pink"/>
          <w:color w:val="auto"/>
          <w:sz w:val="18"/>
          <w:szCs w:val="18"/>
        </w:rPr>
      </w:pPr>
    </w:p>
    <w:p w14:paraId="62B5E0E8" w14:textId="77777777" w:rsidR="00AB1C8F" w:rsidRPr="00BB2983" w:rsidRDefault="00AB1C8F" w:rsidP="00BB2983">
      <w:pPr>
        <w:pStyle w:val="Bullet1"/>
        <w:numPr>
          <w:ilvl w:val="0"/>
          <w:numId w:val="0"/>
        </w:numPr>
        <w:tabs>
          <w:tab w:val="clear" w:pos="1134"/>
          <w:tab w:val="num" w:pos="1701"/>
        </w:tabs>
        <w:ind w:left="680" w:hanging="680"/>
        <w:rPr>
          <w:rStyle w:val="Pink"/>
          <w:color w:val="auto"/>
          <w:sz w:val="18"/>
          <w:szCs w:val="18"/>
        </w:rPr>
      </w:pPr>
    </w:p>
    <w:p w14:paraId="1B921BD9" w14:textId="77777777" w:rsidR="00AE3212" w:rsidRDefault="00AE3212" w:rsidP="00A9057C">
      <w:pPr>
        <w:pStyle w:val="Bullet0"/>
        <w:ind w:hanging="113"/>
      </w:pPr>
      <w:r>
        <w:lastRenderedPageBreak/>
        <w:t>Notifications</w:t>
      </w:r>
    </w:p>
    <w:p w14:paraId="4F43062F"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95115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16AB688B"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48D6651A"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63F170A8"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07BD18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922ACA4"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72460609"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3628E2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0A37983" w14:textId="77777777" w:rsidR="00AE3212" w:rsidRDefault="00AE3212" w:rsidP="00A9057C">
      <w:pPr>
        <w:pStyle w:val="Bullet0"/>
        <w:ind w:hanging="113"/>
      </w:pPr>
      <w:r>
        <w:t>Interpretation</w:t>
      </w:r>
    </w:p>
    <w:p w14:paraId="0A796AA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EFDA797"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4132FAA" w14:textId="77777777" w:rsidR="00FB03C2" w:rsidRDefault="00FB03C2" w:rsidP="00FB03C2"/>
    <w:p w14:paraId="3F183E23" w14:textId="77777777" w:rsidR="00191333" w:rsidRDefault="00191333" w:rsidP="00FB03C2"/>
    <w:p w14:paraId="68F09718" w14:textId="13F77CBB" w:rsidR="00FB03C2" w:rsidRDefault="0047000E" w:rsidP="00993834">
      <w:pPr>
        <w:spacing w:before="0" w:after="0" w:line="240" w:lineRule="auto"/>
      </w:pPr>
      <w:r>
        <w:br w:type="page"/>
      </w:r>
    </w:p>
    <w:p w14:paraId="70E15559"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0F942B2D" w14:textId="2C8E11A3"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070ECC3A" w14:textId="77777777" w:rsidTr="006B3D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4909EE" w14:textId="77777777" w:rsidR="00926B5E" w:rsidRPr="004921D8" w:rsidRDefault="00926B5E" w:rsidP="00926B5E">
            <w:pPr>
              <w:pStyle w:val="TableText"/>
              <w:rPr>
                <w:sz w:val="18"/>
                <w:szCs w:val="18"/>
              </w:rPr>
            </w:pPr>
            <w:bookmarkStart w:id="6" w:name="_Hlk13823727"/>
            <w:r w:rsidRPr="004921D8">
              <w:rPr>
                <w:sz w:val="18"/>
                <w:szCs w:val="18"/>
              </w:rPr>
              <w:t>Table S1.1 Activities</w:t>
            </w:r>
          </w:p>
        </w:tc>
      </w:tr>
      <w:tr w:rsidR="00AD4F52" w:rsidRPr="004921D8" w14:paraId="610570F3" w14:textId="77777777" w:rsidTr="00AD4F52">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93B9511" w14:textId="77777777" w:rsidR="00AD4F52" w:rsidRPr="004921D8" w:rsidRDefault="00AD4F52" w:rsidP="00926B5E">
            <w:pPr>
              <w:pStyle w:val="TableText"/>
              <w:rPr>
                <w:sz w:val="18"/>
                <w:szCs w:val="18"/>
              </w:rPr>
            </w:pPr>
            <w:r w:rsidRPr="004921D8">
              <w:rPr>
                <w:sz w:val="18"/>
                <w:szCs w:val="18"/>
              </w:rPr>
              <w:t>Description of activity</w:t>
            </w:r>
          </w:p>
        </w:tc>
        <w:tc>
          <w:tcPr>
            <w:tcW w:w="2031" w:type="pct"/>
          </w:tcPr>
          <w:p w14:paraId="0DD28A04" w14:textId="77777777" w:rsidR="00AD4F52" w:rsidRPr="004921D8" w:rsidRDefault="00AD4F52" w:rsidP="00926B5E">
            <w:pPr>
              <w:pStyle w:val="TableText"/>
              <w:rPr>
                <w:sz w:val="18"/>
                <w:szCs w:val="18"/>
              </w:rPr>
            </w:pPr>
            <w:r w:rsidRPr="004921D8">
              <w:rPr>
                <w:sz w:val="18"/>
                <w:szCs w:val="18"/>
              </w:rPr>
              <w:t>Limits of specified activity</w:t>
            </w:r>
          </w:p>
        </w:tc>
      </w:tr>
      <w:tr w:rsidR="00AD4F52" w:rsidRPr="004921D8" w14:paraId="5D1C57F7" w14:textId="77777777" w:rsidTr="00AD4F52">
        <w:trPr>
          <w:cantSplit/>
          <w:trHeight w:val="499"/>
        </w:trPr>
        <w:tc>
          <w:tcPr>
            <w:tcW w:w="2969" w:type="pct"/>
          </w:tcPr>
          <w:p w14:paraId="10FD86CB" w14:textId="18A5BB0F" w:rsidR="00AD4F52" w:rsidRPr="00AD4F52" w:rsidRDefault="00AD4F52" w:rsidP="007178DE">
            <w:pPr>
              <w:pStyle w:val="TableText"/>
              <w:rPr>
                <w:rStyle w:val="Blue"/>
                <w:color w:val="auto"/>
                <w:sz w:val="18"/>
                <w:szCs w:val="18"/>
              </w:rPr>
            </w:pPr>
            <w:r w:rsidRPr="00AD4F52">
              <w:rPr>
                <w:rStyle w:val="Blue"/>
                <w:color w:val="auto"/>
                <w:sz w:val="18"/>
                <w:szCs w:val="18"/>
              </w:rPr>
              <w:t xml:space="preserve">Discharge of storm sewage via </w:t>
            </w:r>
            <w:r w:rsidR="006608FF">
              <w:rPr>
                <w:rStyle w:val="Blue"/>
                <w:color w:val="auto"/>
                <w:sz w:val="18"/>
                <w:szCs w:val="18"/>
              </w:rPr>
              <w:t>POINT OF DISCHARGE</w:t>
            </w:r>
          </w:p>
        </w:tc>
        <w:tc>
          <w:tcPr>
            <w:tcW w:w="2031" w:type="pct"/>
          </w:tcPr>
          <w:p w14:paraId="6928CBB9" w14:textId="77777777" w:rsidR="00AD4F52" w:rsidRPr="00AD4F52" w:rsidRDefault="00AD4F52" w:rsidP="00C66721">
            <w:pPr>
              <w:pStyle w:val="TableText"/>
              <w:rPr>
                <w:rStyle w:val="Blue"/>
                <w:color w:val="auto"/>
                <w:sz w:val="18"/>
                <w:szCs w:val="18"/>
              </w:rPr>
            </w:pPr>
            <w:r w:rsidRPr="00AD4F52">
              <w:rPr>
                <w:rStyle w:val="Blue"/>
                <w:color w:val="auto"/>
                <w:sz w:val="18"/>
                <w:szCs w:val="18"/>
              </w:rPr>
              <w:t>N/A</w:t>
            </w:r>
          </w:p>
        </w:tc>
      </w:tr>
      <w:bookmarkEnd w:id="6"/>
    </w:tbl>
    <w:p w14:paraId="23677DD1" w14:textId="61476D29" w:rsidR="001369DD" w:rsidRPr="004921D8" w:rsidRDefault="001369DD" w:rsidP="00A9057C">
      <w:pPr>
        <w:ind w:left="567"/>
        <w:rPr>
          <w:rStyle w:val="Pink"/>
          <w:sz w:val="18"/>
          <w:szCs w:val="18"/>
        </w:rPr>
      </w:pPr>
    </w:p>
    <w:p w14:paraId="32ED915B" w14:textId="72976C32" w:rsidR="00926B5E" w:rsidRPr="000C072E" w:rsidRDefault="00926B5E" w:rsidP="000C072E">
      <w:pPr>
        <w:spacing w:before="0" w:after="0" w:line="240" w:lineRule="auto"/>
        <w:rPr>
          <w:color w:val="FF00FF" w:themeColor="accent2"/>
          <w:sz w:val="18"/>
          <w:szCs w:val="18"/>
        </w:rPr>
      </w:pPr>
    </w:p>
    <w:p w14:paraId="32B91E70" w14:textId="77777777" w:rsidR="00926B5E" w:rsidRDefault="00926B5E" w:rsidP="00926B5E"/>
    <w:p w14:paraId="02D1720D" w14:textId="77777777" w:rsidR="00926B5E" w:rsidRDefault="00926B5E" w:rsidP="00926B5E"/>
    <w:p w14:paraId="38111B83" w14:textId="77777777" w:rsidR="00177D84" w:rsidRDefault="00177D84" w:rsidP="00926B5E"/>
    <w:p w14:paraId="76A92B82" w14:textId="4FA34F14" w:rsidR="00177D84" w:rsidRDefault="0047000E" w:rsidP="00BB2983">
      <w:pPr>
        <w:spacing w:before="0" w:after="0" w:line="240" w:lineRule="auto"/>
      </w:pPr>
      <w:r>
        <w:br w:type="page"/>
      </w:r>
    </w:p>
    <w:p w14:paraId="52F7127C"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6B8D0D6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D488AB4" w14:textId="77777777" w:rsidR="00926B5E" w:rsidRDefault="00926B5E" w:rsidP="00926B5E"/>
    <w:p w14:paraId="02FDE426" w14:textId="77777777" w:rsidR="00926B5E" w:rsidRDefault="00926B5E" w:rsidP="00926B5E">
      <w:r>
        <w:br w:type="page"/>
      </w:r>
    </w:p>
    <w:p w14:paraId="4062C686" w14:textId="3DB3728C" w:rsidR="00926B5E" w:rsidRPr="000C072E" w:rsidRDefault="00926B5E" w:rsidP="000C072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0F06B665" w14:textId="77777777" w:rsidTr="006B3D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66E909" w14:textId="77777777" w:rsidR="00926B5E" w:rsidRPr="006B3D0C" w:rsidRDefault="00926B5E" w:rsidP="00C30128">
            <w:pPr>
              <w:pStyle w:val="TableText"/>
              <w:rPr>
                <w:rStyle w:val="Red"/>
                <w:color w:val="FFFFFF" w:themeColor="background1"/>
                <w:sz w:val="18"/>
                <w:szCs w:val="18"/>
              </w:rPr>
            </w:pPr>
            <w:bookmarkStart w:id="7" w:name="_Hlk13823849"/>
            <w:r w:rsidRPr="006B3D0C">
              <w:rPr>
                <w:rStyle w:val="Red"/>
                <w:color w:val="FFFFFF" w:themeColor="background1"/>
                <w:sz w:val="18"/>
                <w:szCs w:val="18"/>
              </w:rPr>
              <w:t>Table S3.1 Point Source emissions to water (other than sewer) – emission limits and monitoring requirements</w:t>
            </w:r>
          </w:p>
        </w:tc>
      </w:tr>
      <w:tr w:rsidR="001B4DCF" w:rsidRPr="004921D8" w14:paraId="5A205D29"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0F8FF60B" w14:textId="076C4A83" w:rsidR="00926B5E" w:rsidRPr="000C072E" w:rsidRDefault="001835D9" w:rsidP="00926B5E">
            <w:pPr>
              <w:pStyle w:val="TableText"/>
              <w:rPr>
                <w:rStyle w:val="Red"/>
                <w:color w:val="auto"/>
                <w:sz w:val="18"/>
                <w:szCs w:val="18"/>
              </w:rPr>
            </w:pPr>
            <w:r>
              <w:rPr>
                <w:rStyle w:val="Red"/>
                <w:color w:val="auto"/>
                <w:sz w:val="18"/>
                <w:szCs w:val="18"/>
              </w:rPr>
              <w:t>Effluent</w:t>
            </w:r>
            <w:r w:rsidR="0073697B" w:rsidRPr="000C072E">
              <w:rPr>
                <w:rStyle w:val="Red"/>
                <w:color w:val="auto"/>
                <w:sz w:val="18"/>
                <w:szCs w:val="18"/>
              </w:rPr>
              <w:t xml:space="preserve"> and discharg</w:t>
            </w:r>
            <w:r>
              <w:rPr>
                <w:rStyle w:val="Red"/>
                <w:color w:val="auto"/>
                <w:sz w:val="18"/>
                <w:szCs w:val="18"/>
              </w:rPr>
              <w:t>e point</w:t>
            </w:r>
          </w:p>
        </w:tc>
        <w:tc>
          <w:tcPr>
            <w:tcW w:w="649" w:type="pct"/>
          </w:tcPr>
          <w:p w14:paraId="20DEC410" w14:textId="77777777" w:rsidR="00926B5E" w:rsidRPr="000C072E" w:rsidRDefault="00926B5E" w:rsidP="00926B5E">
            <w:pPr>
              <w:pStyle w:val="TableText"/>
              <w:rPr>
                <w:rStyle w:val="Red"/>
                <w:color w:val="auto"/>
                <w:sz w:val="18"/>
                <w:szCs w:val="18"/>
              </w:rPr>
            </w:pPr>
            <w:r w:rsidRPr="000C072E">
              <w:rPr>
                <w:rStyle w:val="Red"/>
                <w:color w:val="auto"/>
                <w:sz w:val="18"/>
                <w:szCs w:val="18"/>
              </w:rPr>
              <w:t xml:space="preserve">Parameter  </w:t>
            </w:r>
          </w:p>
        </w:tc>
        <w:tc>
          <w:tcPr>
            <w:tcW w:w="825" w:type="pct"/>
          </w:tcPr>
          <w:p w14:paraId="1D1458E8" w14:textId="77777777" w:rsidR="00926B5E" w:rsidRPr="000C072E" w:rsidRDefault="00926B5E" w:rsidP="00926B5E">
            <w:pPr>
              <w:pStyle w:val="TableText"/>
              <w:rPr>
                <w:rStyle w:val="Red"/>
                <w:color w:val="auto"/>
                <w:sz w:val="18"/>
                <w:szCs w:val="18"/>
              </w:rPr>
            </w:pPr>
            <w:r w:rsidRPr="000C072E">
              <w:rPr>
                <w:rStyle w:val="Red"/>
                <w:color w:val="auto"/>
                <w:sz w:val="18"/>
                <w:szCs w:val="18"/>
              </w:rPr>
              <w:t>Limit (including unit)</w:t>
            </w:r>
          </w:p>
        </w:tc>
        <w:tc>
          <w:tcPr>
            <w:tcW w:w="658" w:type="pct"/>
          </w:tcPr>
          <w:p w14:paraId="30A36D83" w14:textId="77777777" w:rsidR="00926B5E" w:rsidRPr="000C072E" w:rsidRDefault="00926B5E" w:rsidP="00926B5E">
            <w:pPr>
              <w:pStyle w:val="TableText"/>
              <w:rPr>
                <w:rStyle w:val="Red"/>
                <w:color w:val="auto"/>
                <w:sz w:val="18"/>
                <w:szCs w:val="18"/>
              </w:rPr>
            </w:pPr>
            <w:r w:rsidRPr="000C072E">
              <w:rPr>
                <w:rStyle w:val="Red"/>
                <w:color w:val="auto"/>
                <w:sz w:val="18"/>
                <w:szCs w:val="18"/>
              </w:rPr>
              <w:t>Reference Period</w:t>
            </w:r>
          </w:p>
        </w:tc>
        <w:tc>
          <w:tcPr>
            <w:tcW w:w="530" w:type="pct"/>
          </w:tcPr>
          <w:p w14:paraId="08ACFB08" w14:textId="77777777" w:rsidR="00926B5E" w:rsidRPr="000C072E" w:rsidRDefault="00926B5E" w:rsidP="00926B5E">
            <w:pPr>
              <w:pStyle w:val="TableText"/>
              <w:rPr>
                <w:rStyle w:val="Red"/>
                <w:color w:val="auto"/>
                <w:sz w:val="18"/>
                <w:szCs w:val="18"/>
              </w:rPr>
            </w:pPr>
            <w:r w:rsidRPr="000C072E">
              <w:rPr>
                <w:rStyle w:val="Red"/>
                <w:color w:val="auto"/>
                <w:sz w:val="18"/>
                <w:szCs w:val="18"/>
              </w:rPr>
              <w:t>Limit of effective range</w:t>
            </w:r>
          </w:p>
        </w:tc>
        <w:tc>
          <w:tcPr>
            <w:tcW w:w="644" w:type="pct"/>
          </w:tcPr>
          <w:p w14:paraId="6F271D79" w14:textId="77777777" w:rsidR="00926B5E" w:rsidRPr="000C072E" w:rsidRDefault="00926B5E" w:rsidP="00926B5E">
            <w:pPr>
              <w:pStyle w:val="TableText"/>
              <w:rPr>
                <w:rStyle w:val="Red"/>
                <w:color w:val="auto"/>
                <w:sz w:val="18"/>
                <w:szCs w:val="18"/>
              </w:rPr>
            </w:pPr>
            <w:r w:rsidRPr="000C072E">
              <w:rPr>
                <w:rStyle w:val="Red"/>
                <w:color w:val="auto"/>
                <w:sz w:val="18"/>
                <w:szCs w:val="18"/>
              </w:rPr>
              <w:t>Monitoring frequency</w:t>
            </w:r>
          </w:p>
        </w:tc>
        <w:tc>
          <w:tcPr>
            <w:tcW w:w="1054" w:type="pct"/>
          </w:tcPr>
          <w:p w14:paraId="4AA2944E" w14:textId="77777777" w:rsidR="00926B5E" w:rsidRPr="000C072E" w:rsidRDefault="00926B5E" w:rsidP="00926B5E">
            <w:pPr>
              <w:pStyle w:val="TableText"/>
              <w:rPr>
                <w:rStyle w:val="Red"/>
                <w:color w:val="auto"/>
                <w:sz w:val="18"/>
                <w:szCs w:val="18"/>
              </w:rPr>
            </w:pPr>
            <w:r w:rsidRPr="000C072E">
              <w:rPr>
                <w:rStyle w:val="Red"/>
                <w:color w:val="auto"/>
                <w:sz w:val="18"/>
                <w:szCs w:val="18"/>
              </w:rPr>
              <w:t>Compliance Statistic</w:t>
            </w:r>
          </w:p>
        </w:tc>
      </w:tr>
      <w:tr w:rsidR="00900A78" w:rsidRPr="004921D8" w14:paraId="0D8A2A35" w14:textId="77777777" w:rsidTr="007036FF">
        <w:trPr>
          <w:cantSplit/>
        </w:trPr>
        <w:tc>
          <w:tcPr>
            <w:tcW w:w="640" w:type="pct"/>
            <w:vMerge w:val="restart"/>
          </w:tcPr>
          <w:p w14:paraId="26A2CC28" w14:textId="1EA26B07" w:rsidR="00900A78" w:rsidRPr="000C072E" w:rsidRDefault="00900A78" w:rsidP="00900A78">
            <w:pPr>
              <w:pStyle w:val="TableText"/>
              <w:rPr>
                <w:rStyle w:val="Blue"/>
                <w:rFonts w:ascii="Arial" w:hAnsi="Arial"/>
                <w:color w:val="auto"/>
                <w:sz w:val="18"/>
                <w:szCs w:val="18"/>
              </w:rPr>
            </w:pPr>
            <w:r w:rsidRPr="000C072E">
              <w:rPr>
                <w:rStyle w:val="Blue"/>
                <w:color w:val="auto"/>
                <w:sz w:val="18"/>
                <w:szCs w:val="18"/>
              </w:rPr>
              <w:t xml:space="preserve">Storm sewage via </w:t>
            </w:r>
            <w:r w:rsidR="006B3D0C">
              <w:rPr>
                <w:rStyle w:val="Blue"/>
                <w:color w:val="auto"/>
                <w:sz w:val="18"/>
                <w:szCs w:val="18"/>
              </w:rPr>
              <w:t>POINT OF DISCHARGE</w:t>
            </w:r>
          </w:p>
          <w:p w14:paraId="4E7EE157" w14:textId="77777777" w:rsidR="00900A78" w:rsidRPr="000C072E" w:rsidRDefault="00900A78" w:rsidP="00900A78">
            <w:pPr>
              <w:pStyle w:val="TableText"/>
              <w:rPr>
                <w:rStyle w:val="Blue"/>
                <w:color w:val="auto"/>
                <w:sz w:val="18"/>
                <w:szCs w:val="18"/>
              </w:rPr>
            </w:pPr>
          </w:p>
          <w:p w14:paraId="74979308" w14:textId="77777777" w:rsidR="00900A78" w:rsidRPr="000C072E" w:rsidRDefault="00900A78" w:rsidP="00900A78">
            <w:pPr>
              <w:pStyle w:val="TableText"/>
              <w:rPr>
                <w:rStyle w:val="Blue"/>
                <w:rFonts w:ascii="Arial" w:hAnsi="Arial"/>
                <w:color w:val="auto"/>
                <w:sz w:val="18"/>
                <w:szCs w:val="18"/>
              </w:rPr>
            </w:pPr>
          </w:p>
        </w:tc>
        <w:tc>
          <w:tcPr>
            <w:tcW w:w="649" w:type="pct"/>
          </w:tcPr>
          <w:p w14:paraId="75F07E3B" w14:textId="7A1AC56E" w:rsidR="00900A78" w:rsidRPr="000C072E" w:rsidRDefault="00900A78" w:rsidP="00900A78">
            <w:pPr>
              <w:pStyle w:val="TableText"/>
              <w:rPr>
                <w:rStyle w:val="Blue"/>
                <w:color w:val="auto"/>
                <w:sz w:val="18"/>
                <w:szCs w:val="18"/>
              </w:rPr>
            </w:pPr>
            <w:r w:rsidRPr="000C072E">
              <w:rPr>
                <w:rStyle w:val="Blue"/>
                <w:color w:val="auto"/>
                <w:sz w:val="18"/>
                <w:szCs w:val="18"/>
              </w:rPr>
              <w:t>Discharge start and end times</w:t>
            </w:r>
          </w:p>
          <w:p w14:paraId="2627A608" w14:textId="77777777" w:rsidR="00900A78" w:rsidRPr="000C072E" w:rsidRDefault="00900A78" w:rsidP="00900A78">
            <w:pPr>
              <w:pStyle w:val="TableText"/>
              <w:rPr>
                <w:rStyle w:val="Blue"/>
                <w:color w:val="auto"/>
                <w:sz w:val="18"/>
                <w:szCs w:val="18"/>
              </w:rPr>
            </w:pPr>
          </w:p>
        </w:tc>
        <w:tc>
          <w:tcPr>
            <w:tcW w:w="825" w:type="pct"/>
          </w:tcPr>
          <w:p w14:paraId="5A19397A" w14:textId="77777777" w:rsidR="00900A78" w:rsidRPr="000C072E" w:rsidRDefault="00900A78" w:rsidP="00900A78">
            <w:pPr>
              <w:pStyle w:val="TableText"/>
              <w:rPr>
                <w:rStyle w:val="Blue"/>
                <w:color w:val="auto"/>
                <w:sz w:val="18"/>
                <w:szCs w:val="18"/>
              </w:rPr>
            </w:pPr>
            <w:r w:rsidRPr="000C072E">
              <w:rPr>
                <w:rStyle w:val="Blue"/>
                <w:color w:val="auto"/>
                <w:sz w:val="18"/>
                <w:szCs w:val="18"/>
              </w:rPr>
              <w:t>N/A</w:t>
            </w:r>
          </w:p>
          <w:p w14:paraId="14BEDC7B" w14:textId="77777777" w:rsidR="00900A78" w:rsidRPr="000C072E" w:rsidRDefault="00900A78" w:rsidP="00900A78">
            <w:pPr>
              <w:pStyle w:val="TableText"/>
              <w:rPr>
                <w:rStyle w:val="Blue"/>
                <w:color w:val="auto"/>
                <w:sz w:val="18"/>
                <w:szCs w:val="18"/>
              </w:rPr>
            </w:pPr>
          </w:p>
          <w:p w14:paraId="791D2862" w14:textId="77777777" w:rsidR="00900A78" w:rsidRPr="000C072E" w:rsidRDefault="00900A78" w:rsidP="00900A78">
            <w:pPr>
              <w:pStyle w:val="TableText"/>
              <w:rPr>
                <w:rStyle w:val="Blue"/>
                <w:color w:val="auto"/>
                <w:sz w:val="18"/>
                <w:szCs w:val="18"/>
              </w:rPr>
            </w:pPr>
          </w:p>
        </w:tc>
        <w:tc>
          <w:tcPr>
            <w:tcW w:w="658" w:type="pct"/>
          </w:tcPr>
          <w:p w14:paraId="6EA31F4D" w14:textId="77777777" w:rsidR="00900A78" w:rsidRPr="000C072E" w:rsidRDefault="00900A78" w:rsidP="00900A78">
            <w:pPr>
              <w:pStyle w:val="TableText"/>
              <w:rPr>
                <w:rStyle w:val="Blue"/>
                <w:color w:val="auto"/>
                <w:sz w:val="18"/>
                <w:szCs w:val="18"/>
              </w:rPr>
            </w:pPr>
            <w:r w:rsidRPr="000C072E">
              <w:rPr>
                <w:rStyle w:val="Blue"/>
                <w:color w:val="auto"/>
                <w:sz w:val="18"/>
                <w:szCs w:val="18"/>
              </w:rPr>
              <w:t>N/A</w:t>
            </w:r>
          </w:p>
          <w:p w14:paraId="02F4B5CD" w14:textId="77777777" w:rsidR="00900A78" w:rsidRPr="000C072E" w:rsidRDefault="00900A78" w:rsidP="00900A78">
            <w:pPr>
              <w:pStyle w:val="TableText"/>
              <w:rPr>
                <w:rStyle w:val="Blue"/>
                <w:color w:val="auto"/>
                <w:sz w:val="18"/>
                <w:szCs w:val="18"/>
              </w:rPr>
            </w:pPr>
          </w:p>
          <w:p w14:paraId="00EF3173" w14:textId="77777777" w:rsidR="00900A78" w:rsidRPr="000C072E" w:rsidRDefault="00900A78" w:rsidP="00900A78">
            <w:pPr>
              <w:pStyle w:val="TableText"/>
              <w:rPr>
                <w:rStyle w:val="Blue"/>
                <w:color w:val="auto"/>
                <w:sz w:val="18"/>
                <w:szCs w:val="18"/>
              </w:rPr>
            </w:pPr>
          </w:p>
        </w:tc>
        <w:tc>
          <w:tcPr>
            <w:tcW w:w="530" w:type="pct"/>
          </w:tcPr>
          <w:p w14:paraId="7348B030" w14:textId="77777777" w:rsidR="00900A78" w:rsidRPr="000C072E" w:rsidRDefault="00900A78" w:rsidP="00900A78">
            <w:pPr>
              <w:pStyle w:val="TableText"/>
              <w:rPr>
                <w:rStyle w:val="Blue"/>
                <w:color w:val="auto"/>
                <w:sz w:val="18"/>
                <w:szCs w:val="18"/>
              </w:rPr>
            </w:pPr>
            <w:r w:rsidRPr="000C072E">
              <w:rPr>
                <w:rStyle w:val="Blue"/>
                <w:color w:val="auto"/>
                <w:sz w:val="18"/>
                <w:szCs w:val="18"/>
              </w:rPr>
              <w:t>N/A</w:t>
            </w:r>
          </w:p>
          <w:p w14:paraId="469C271B" w14:textId="77777777" w:rsidR="00900A78" w:rsidRPr="000C072E" w:rsidRDefault="00900A78" w:rsidP="00900A78">
            <w:pPr>
              <w:pStyle w:val="TableText"/>
              <w:rPr>
                <w:rStyle w:val="Blue"/>
                <w:color w:val="auto"/>
                <w:sz w:val="18"/>
                <w:szCs w:val="18"/>
              </w:rPr>
            </w:pPr>
          </w:p>
          <w:p w14:paraId="6F94FF69" w14:textId="77777777" w:rsidR="00900A78" w:rsidRPr="000C072E" w:rsidRDefault="00900A78" w:rsidP="00900A78">
            <w:pPr>
              <w:pStyle w:val="TableText"/>
              <w:rPr>
                <w:rStyle w:val="Blue"/>
                <w:color w:val="auto"/>
                <w:sz w:val="18"/>
                <w:szCs w:val="18"/>
              </w:rPr>
            </w:pPr>
          </w:p>
        </w:tc>
        <w:tc>
          <w:tcPr>
            <w:tcW w:w="644" w:type="pct"/>
          </w:tcPr>
          <w:p w14:paraId="42175FB9" w14:textId="77777777" w:rsidR="00900A78" w:rsidRPr="000C072E" w:rsidRDefault="00900A78" w:rsidP="00900A78">
            <w:pPr>
              <w:pStyle w:val="TableText"/>
              <w:rPr>
                <w:rStyle w:val="Blue"/>
                <w:color w:val="auto"/>
                <w:sz w:val="18"/>
                <w:szCs w:val="18"/>
              </w:rPr>
            </w:pPr>
            <w:r w:rsidRPr="000C072E">
              <w:rPr>
                <w:rStyle w:val="Blue"/>
                <w:color w:val="auto"/>
                <w:sz w:val="18"/>
                <w:szCs w:val="18"/>
              </w:rPr>
              <w:t>Whenever a discharge occurs</w:t>
            </w:r>
          </w:p>
        </w:tc>
        <w:tc>
          <w:tcPr>
            <w:tcW w:w="1054" w:type="pct"/>
          </w:tcPr>
          <w:p w14:paraId="15C00A5C" w14:textId="77777777" w:rsidR="00900A78" w:rsidRPr="000C072E" w:rsidRDefault="00900A78" w:rsidP="00900A78">
            <w:pPr>
              <w:pStyle w:val="TableText"/>
              <w:rPr>
                <w:rStyle w:val="Blue"/>
                <w:color w:val="auto"/>
                <w:sz w:val="18"/>
                <w:szCs w:val="18"/>
              </w:rPr>
            </w:pPr>
            <w:r w:rsidRPr="000C072E">
              <w:rPr>
                <w:rStyle w:val="Blue"/>
                <w:color w:val="auto"/>
                <w:sz w:val="18"/>
                <w:szCs w:val="18"/>
              </w:rPr>
              <w:t>N/A</w:t>
            </w:r>
          </w:p>
          <w:p w14:paraId="035A3036" w14:textId="77777777" w:rsidR="00900A78" w:rsidRPr="000C072E" w:rsidRDefault="00900A78" w:rsidP="00900A78">
            <w:pPr>
              <w:pStyle w:val="TableText"/>
              <w:rPr>
                <w:rStyle w:val="Blue"/>
                <w:color w:val="auto"/>
                <w:sz w:val="18"/>
                <w:szCs w:val="18"/>
              </w:rPr>
            </w:pPr>
          </w:p>
          <w:p w14:paraId="35F8315A" w14:textId="77777777" w:rsidR="00900A78" w:rsidRPr="000C072E" w:rsidRDefault="00900A78" w:rsidP="00900A78">
            <w:pPr>
              <w:pStyle w:val="TableText"/>
              <w:rPr>
                <w:rStyle w:val="Blue"/>
                <w:color w:val="auto"/>
                <w:sz w:val="18"/>
                <w:szCs w:val="18"/>
              </w:rPr>
            </w:pPr>
          </w:p>
        </w:tc>
      </w:tr>
      <w:tr w:rsidR="00900A78" w:rsidRPr="004921D8" w14:paraId="5267E31A" w14:textId="77777777" w:rsidTr="007036FF">
        <w:trPr>
          <w:cantSplit/>
        </w:trPr>
        <w:tc>
          <w:tcPr>
            <w:tcW w:w="640" w:type="pct"/>
            <w:vMerge/>
          </w:tcPr>
          <w:p w14:paraId="1643FCA7" w14:textId="77777777" w:rsidR="00900A78" w:rsidRPr="000C072E" w:rsidRDefault="00900A78" w:rsidP="00900A78">
            <w:pPr>
              <w:pStyle w:val="TableText"/>
              <w:rPr>
                <w:rStyle w:val="Blue"/>
                <w:color w:val="auto"/>
                <w:sz w:val="18"/>
                <w:szCs w:val="18"/>
              </w:rPr>
            </w:pPr>
          </w:p>
        </w:tc>
        <w:tc>
          <w:tcPr>
            <w:tcW w:w="649" w:type="pct"/>
          </w:tcPr>
          <w:p w14:paraId="49404E89" w14:textId="0254CEA1" w:rsidR="00900A78" w:rsidRPr="000C072E" w:rsidRDefault="00900A78" w:rsidP="00900A78">
            <w:pPr>
              <w:pStyle w:val="TableText"/>
              <w:rPr>
                <w:rFonts w:ascii="Arial" w:hAnsi="Arial" w:cs="Arial"/>
                <w:sz w:val="18"/>
                <w:szCs w:val="18"/>
              </w:rPr>
            </w:pPr>
            <w:r w:rsidRPr="000C072E">
              <w:rPr>
                <w:rFonts w:ascii="Arial" w:hAnsi="Arial" w:cs="Arial"/>
                <w:sz w:val="18"/>
                <w:szCs w:val="18"/>
              </w:rPr>
              <w:t>Block counted spills</w:t>
            </w:r>
          </w:p>
        </w:tc>
        <w:tc>
          <w:tcPr>
            <w:tcW w:w="825" w:type="pct"/>
          </w:tcPr>
          <w:p w14:paraId="4311BCA1" w14:textId="77777777" w:rsidR="00900A78" w:rsidRPr="000C072E" w:rsidRDefault="00900A78" w:rsidP="00900A78">
            <w:pPr>
              <w:pStyle w:val="NormalWeb"/>
              <w:rPr>
                <w:rFonts w:ascii="Arial" w:hAnsi="Arial" w:cs="Arial"/>
                <w:sz w:val="18"/>
                <w:szCs w:val="18"/>
              </w:rPr>
            </w:pPr>
            <w:r w:rsidRPr="000C072E">
              <w:rPr>
                <w:rFonts w:ascii="Arial" w:hAnsi="Arial" w:cs="Arial"/>
                <w:sz w:val="18"/>
                <w:szCs w:val="18"/>
              </w:rPr>
              <w:t>N/A</w:t>
            </w:r>
          </w:p>
        </w:tc>
        <w:tc>
          <w:tcPr>
            <w:tcW w:w="658" w:type="pct"/>
          </w:tcPr>
          <w:p w14:paraId="1A7E44AE" w14:textId="77777777" w:rsidR="00900A78" w:rsidRPr="000C072E" w:rsidRDefault="00900A78" w:rsidP="00900A78">
            <w:pPr>
              <w:pStyle w:val="NormalWeb"/>
              <w:rPr>
                <w:rFonts w:ascii="Arial" w:hAnsi="Arial" w:cs="Arial"/>
                <w:sz w:val="18"/>
                <w:szCs w:val="18"/>
              </w:rPr>
            </w:pPr>
            <w:r w:rsidRPr="000C072E">
              <w:rPr>
                <w:rFonts w:ascii="Arial" w:hAnsi="Arial" w:cs="Arial"/>
                <w:sz w:val="18"/>
                <w:szCs w:val="18"/>
              </w:rPr>
              <w:t>1st January to 31</w:t>
            </w:r>
            <w:r w:rsidRPr="000C072E">
              <w:rPr>
                <w:rFonts w:ascii="Arial" w:hAnsi="Arial" w:cs="Arial"/>
                <w:sz w:val="18"/>
                <w:szCs w:val="18"/>
                <w:vertAlign w:val="superscript"/>
              </w:rPr>
              <w:t>st</w:t>
            </w:r>
            <w:r w:rsidRPr="000C072E">
              <w:rPr>
                <w:rFonts w:ascii="Arial" w:hAnsi="Arial" w:cs="Arial"/>
                <w:sz w:val="18"/>
                <w:szCs w:val="18"/>
              </w:rPr>
              <w:t xml:space="preserve"> December inclusive </w:t>
            </w:r>
          </w:p>
        </w:tc>
        <w:tc>
          <w:tcPr>
            <w:tcW w:w="530" w:type="pct"/>
          </w:tcPr>
          <w:p w14:paraId="791D9908" w14:textId="77777777" w:rsidR="00900A78" w:rsidRPr="000C072E" w:rsidRDefault="00900A78" w:rsidP="00900A78">
            <w:pPr>
              <w:pStyle w:val="TableText"/>
              <w:rPr>
                <w:rFonts w:ascii="Arial" w:hAnsi="Arial" w:cs="Arial"/>
                <w:sz w:val="18"/>
                <w:szCs w:val="18"/>
              </w:rPr>
            </w:pPr>
            <w:r w:rsidRPr="000C072E">
              <w:rPr>
                <w:rFonts w:ascii="Arial" w:hAnsi="Arial" w:cs="Arial"/>
                <w:sz w:val="18"/>
                <w:szCs w:val="18"/>
              </w:rPr>
              <w:t>N/A</w:t>
            </w:r>
          </w:p>
        </w:tc>
        <w:tc>
          <w:tcPr>
            <w:tcW w:w="644" w:type="pct"/>
          </w:tcPr>
          <w:p w14:paraId="7F84AF3B" w14:textId="77777777" w:rsidR="00900A78" w:rsidRPr="000C072E" w:rsidRDefault="00900A78" w:rsidP="00900A78">
            <w:pPr>
              <w:pStyle w:val="TableText"/>
              <w:rPr>
                <w:rStyle w:val="Blue"/>
                <w:color w:val="auto"/>
                <w:sz w:val="18"/>
                <w:szCs w:val="18"/>
              </w:rPr>
            </w:pPr>
            <w:r w:rsidRPr="000C072E">
              <w:rPr>
                <w:rStyle w:val="Blue"/>
                <w:color w:val="auto"/>
                <w:sz w:val="18"/>
                <w:szCs w:val="18"/>
              </w:rPr>
              <w:t>15 minutes</w:t>
            </w:r>
          </w:p>
        </w:tc>
        <w:tc>
          <w:tcPr>
            <w:tcW w:w="1054" w:type="pct"/>
          </w:tcPr>
          <w:p w14:paraId="204356DB" w14:textId="77777777" w:rsidR="00900A78" w:rsidRPr="000C072E" w:rsidRDefault="00900A78" w:rsidP="00900A78">
            <w:pPr>
              <w:pStyle w:val="TableText"/>
              <w:rPr>
                <w:rFonts w:ascii="Arial" w:hAnsi="Arial" w:cs="Arial"/>
                <w:sz w:val="18"/>
                <w:szCs w:val="18"/>
              </w:rPr>
            </w:pPr>
            <w:r w:rsidRPr="000C072E">
              <w:rPr>
                <w:rFonts w:ascii="Arial" w:hAnsi="Arial" w:cs="Arial"/>
                <w:sz w:val="18"/>
                <w:szCs w:val="18"/>
              </w:rPr>
              <w:t>N/A</w:t>
            </w:r>
          </w:p>
        </w:tc>
      </w:tr>
      <w:tr w:rsidR="00900A78" w:rsidRPr="004921D8" w14:paraId="24F9E35B" w14:textId="77777777" w:rsidTr="007036FF">
        <w:trPr>
          <w:cantSplit/>
        </w:trPr>
        <w:tc>
          <w:tcPr>
            <w:tcW w:w="640" w:type="pct"/>
            <w:vMerge/>
          </w:tcPr>
          <w:p w14:paraId="76804A96" w14:textId="77777777" w:rsidR="00900A78" w:rsidRPr="000C072E" w:rsidRDefault="00900A78" w:rsidP="00900A78">
            <w:pPr>
              <w:pStyle w:val="TableText"/>
              <w:rPr>
                <w:rStyle w:val="Blue"/>
                <w:color w:val="auto"/>
                <w:sz w:val="18"/>
                <w:szCs w:val="18"/>
              </w:rPr>
            </w:pPr>
          </w:p>
        </w:tc>
        <w:tc>
          <w:tcPr>
            <w:tcW w:w="649" w:type="pct"/>
          </w:tcPr>
          <w:p w14:paraId="32BA5D25" w14:textId="0A87B728" w:rsidR="00900A78" w:rsidRPr="000C072E" w:rsidRDefault="00900A78" w:rsidP="00900A78">
            <w:pPr>
              <w:pStyle w:val="TableText"/>
              <w:rPr>
                <w:rFonts w:ascii="Arial" w:hAnsi="Arial" w:cs="Arial"/>
                <w:sz w:val="18"/>
                <w:szCs w:val="18"/>
              </w:rPr>
            </w:pPr>
            <w:r w:rsidRPr="000C072E">
              <w:rPr>
                <w:rFonts w:ascii="Arial" w:hAnsi="Arial" w:cs="Arial"/>
                <w:sz w:val="18"/>
                <w:szCs w:val="18"/>
              </w:rPr>
              <w:t xml:space="preserve">Event recorder status operational </w:t>
            </w:r>
          </w:p>
        </w:tc>
        <w:tc>
          <w:tcPr>
            <w:tcW w:w="825" w:type="pct"/>
          </w:tcPr>
          <w:p w14:paraId="329429A3" w14:textId="77777777" w:rsidR="00900A78" w:rsidRPr="000C072E" w:rsidRDefault="00900A78" w:rsidP="00900A78">
            <w:pPr>
              <w:pStyle w:val="NormalWeb"/>
              <w:rPr>
                <w:rFonts w:ascii="Arial" w:hAnsi="Arial" w:cs="Arial"/>
                <w:sz w:val="18"/>
                <w:szCs w:val="18"/>
              </w:rPr>
            </w:pPr>
            <w:r w:rsidRPr="000C072E">
              <w:rPr>
                <w:rFonts w:ascii="Arial" w:hAnsi="Arial" w:cs="Arial"/>
                <w:sz w:val="18"/>
                <w:szCs w:val="18"/>
              </w:rPr>
              <w:t>N/A</w:t>
            </w:r>
          </w:p>
        </w:tc>
        <w:tc>
          <w:tcPr>
            <w:tcW w:w="658" w:type="pct"/>
          </w:tcPr>
          <w:p w14:paraId="790E19D8" w14:textId="77777777" w:rsidR="00900A78" w:rsidRPr="000C072E" w:rsidRDefault="00900A78" w:rsidP="00900A78">
            <w:pPr>
              <w:pStyle w:val="TableText"/>
              <w:rPr>
                <w:rFonts w:ascii="Arial" w:hAnsi="Arial" w:cs="Arial"/>
                <w:sz w:val="18"/>
                <w:szCs w:val="18"/>
              </w:rPr>
            </w:pPr>
            <w:r w:rsidRPr="000C072E">
              <w:rPr>
                <w:rFonts w:ascii="Arial" w:hAnsi="Arial" w:cs="Arial"/>
                <w:sz w:val="18"/>
                <w:szCs w:val="18"/>
              </w:rPr>
              <w:t>N/A</w:t>
            </w:r>
          </w:p>
        </w:tc>
        <w:tc>
          <w:tcPr>
            <w:tcW w:w="530" w:type="pct"/>
          </w:tcPr>
          <w:p w14:paraId="2D02662F" w14:textId="77777777" w:rsidR="00900A78" w:rsidRPr="000C072E" w:rsidRDefault="00900A78" w:rsidP="00900A78">
            <w:pPr>
              <w:pStyle w:val="TableText"/>
              <w:rPr>
                <w:rFonts w:ascii="Arial" w:hAnsi="Arial" w:cs="Arial"/>
                <w:sz w:val="18"/>
                <w:szCs w:val="18"/>
              </w:rPr>
            </w:pPr>
            <w:r w:rsidRPr="000C072E">
              <w:rPr>
                <w:rFonts w:ascii="Arial" w:hAnsi="Arial" w:cs="Arial"/>
                <w:sz w:val="18"/>
                <w:szCs w:val="18"/>
              </w:rPr>
              <w:t>N/A</w:t>
            </w:r>
          </w:p>
        </w:tc>
        <w:tc>
          <w:tcPr>
            <w:tcW w:w="644" w:type="pct"/>
          </w:tcPr>
          <w:p w14:paraId="5016F682" w14:textId="77777777" w:rsidR="00900A78" w:rsidRPr="000C072E" w:rsidRDefault="00900A78" w:rsidP="00900A78">
            <w:pPr>
              <w:pStyle w:val="TableText"/>
              <w:rPr>
                <w:rStyle w:val="Blue"/>
                <w:color w:val="auto"/>
                <w:sz w:val="18"/>
                <w:szCs w:val="18"/>
              </w:rPr>
            </w:pPr>
            <w:r w:rsidRPr="000C072E">
              <w:rPr>
                <w:rStyle w:val="Blue"/>
                <w:color w:val="auto"/>
                <w:sz w:val="18"/>
                <w:szCs w:val="18"/>
              </w:rPr>
              <w:t>15 minutes</w:t>
            </w:r>
          </w:p>
        </w:tc>
        <w:tc>
          <w:tcPr>
            <w:tcW w:w="1054" w:type="pct"/>
          </w:tcPr>
          <w:p w14:paraId="1BFBC679" w14:textId="77777777" w:rsidR="00900A78" w:rsidRPr="000C072E" w:rsidRDefault="00900A78" w:rsidP="00900A78">
            <w:pPr>
              <w:pStyle w:val="TableText"/>
              <w:rPr>
                <w:rFonts w:ascii="Arial" w:hAnsi="Arial" w:cs="Arial"/>
                <w:sz w:val="18"/>
                <w:szCs w:val="18"/>
              </w:rPr>
            </w:pPr>
            <w:r w:rsidRPr="000C072E">
              <w:rPr>
                <w:rFonts w:ascii="Arial" w:hAnsi="Arial" w:cs="Arial"/>
                <w:sz w:val="18"/>
                <w:szCs w:val="18"/>
              </w:rPr>
              <w:t>N/A</w:t>
            </w:r>
          </w:p>
        </w:tc>
      </w:tr>
    </w:tbl>
    <w:bookmarkEnd w:id="7"/>
    <w:p w14:paraId="4A98A1A5" w14:textId="0EBD4142" w:rsidR="00926B5E" w:rsidRPr="004921D8" w:rsidRDefault="00DA3B32" w:rsidP="00A9057C">
      <w:pPr>
        <w:ind w:left="567"/>
        <w:rPr>
          <w:rStyle w:val="Pink"/>
          <w:sz w:val="18"/>
          <w:szCs w:val="18"/>
        </w:rPr>
      </w:pPr>
      <w:r w:rsidRPr="004921D8">
        <w:rPr>
          <w:rStyle w:val="Pink"/>
          <w:sz w:val="18"/>
          <w:szCs w:val="18"/>
        </w:rPr>
        <w:t>.</w:t>
      </w:r>
      <w:r w:rsidR="00C30128" w:rsidRPr="004921D8">
        <w:rPr>
          <w:rStyle w:val="Pink"/>
          <w:sz w:val="18"/>
          <w:szCs w:val="18"/>
        </w:rPr>
        <w:t xml:space="preserve"> </w:t>
      </w:r>
      <w:r w:rsidR="00BC7C4D"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6DF6E00D" w14:textId="77777777" w:rsidTr="006B3D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7E224E" w14:textId="77777777" w:rsidR="00926B5E" w:rsidRPr="004921D8" w:rsidRDefault="00926B5E" w:rsidP="00926B5E">
            <w:pPr>
              <w:pStyle w:val="TableText"/>
              <w:rPr>
                <w:sz w:val="18"/>
                <w:szCs w:val="18"/>
              </w:rPr>
            </w:pPr>
            <w:bookmarkStart w:id="8" w:name="_Hlk13823869"/>
            <w:r w:rsidRPr="004921D8">
              <w:rPr>
                <w:sz w:val="18"/>
                <w:szCs w:val="18"/>
              </w:rPr>
              <w:t>Table S3.2 Discharge points</w:t>
            </w:r>
          </w:p>
        </w:tc>
      </w:tr>
      <w:tr w:rsidR="00926B5E" w:rsidRPr="004921D8" w14:paraId="73682F0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FE4B2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60952D4B"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55F77D32"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128AD709"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151D2FEE" w14:textId="77777777" w:rsidTr="00177D84">
        <w:trPr>
          <w:cantSplit/>
        </w:trPr>
        <w:tc>
          <w:tcPr>
            <w:tcW w:w="1027" w:type="pct"/>
          </w:tcPr>
          <w:p w14:paraId="7EE06F83" w14:textId="57E1F5F3" w:rsidR="003E7111" w:rsidRPr="000C072E" w:rsidRDefault="003E7111" w:rsidP="000A07C9">
            <w:pPr>
              <w:pStyle w:val="TableText"/>
              <w:rPr>
                <w:rStyle w:val="Blue"/>
                <w:color w:val="auto"/>
                <w:sz w:val="18"/>
                <w:szCs w:val="18"/>
              </w:rPr>
            </w:pPr>
            <w:r w:rsidRPr="000C072E">
              <w:rPr>
                <w:rStyle w:val="Blue"/>
                <w:color w:val="auto"/>
                <w:sz w:val="18"/>
                <w:szCs w:val="18"/>
              </w:rPr>
              <w:t>Storm sewage</w:t>
            </w:r>
          </w:p>
        </w:tc>
        <w:tc>
          <w:tcPr>
            <w:tcW w:w="1323" w:type="pct"/>
          </w:tcPr>
          <w:p w14:paraId="0322E450" w14:textId="4E478F22" w:rsidR="003E7111" w:rsidRPr="000C072E" w:rsidRDefault="001835D9" w:rsidP="00C30128">
            <w:pPr>
              <w:pStyle w:val="TableText"/>
              <w:rPr>
                <w:rStyle w:val="Blue"/>
                <w:rFonts w:ascii="Arial" w:hAnsi="Arial"/>
                <w:color w:val="auto"/>
                <w:sz w:val="18"/>
                <w:szCs w:val="18"/>
              </w:rPr>
            </w:pPr>
            <w:r w:rsidRPr="000C072E">
              <w:rPr>
                <w:rStyle w:val="Blue"/>
                <w:color w:val="auto"/>
                <w:sz w:val="18"/>
                <w:szCs w:val="18"/>
              </w:rPr>
              <w:t>POINT OF DISCHARGE</w:t>
            </w:r>
          </w:p>
        </w:tc>
        <w:tc>
          <w:tcPr>
            <w:tcW w:w="1323" w:type="pct"/>
          </w:tcPr>
          <w:p w14:paraId="6C9D7DF1" w14:textId="70E31039" w:rsidR="003E7111" w:rsidRPr="000C072E" w:rsidRDefault="000C072E" w:rsidP="000C072E">
            <w:pPr>
              <w:pStyle w:val="TableText"/>
              <w:ind w:left="0"/>
              <w:rPr>
                <w:rStyle w:val="Blue"/>
                <w:color w:val="auto"/>
                <w:sz w:val="18"/>
                <w:szCs w:val="18"/>
              </w:rPr>
            </w:pPr>
            <w:r>
              <w:rPr>
                <w:rStyle w:val="Blue"/>
                <w:color w:val="auto"/>
                <w:sz w:val="18"/>
                <w:szCs w:val="18"/>
              </w:rPr>
              <w:t xml:space="preserve"> </w:t>
            </w:r>
            <w:r w:rsidRPr="000C072E">
              <w:rPr>
                <w:rStyle w:val="Blue"/>
                <w:color w:val="auto"/>
                <w:sz w:val="18"/>
                <w:szCs w:val="18"/>
              </w:rPr>
              <w:t>ST</w:t>
            </w:r>
            <w:r w:rsidR="0024046C">
              <w:rPr>
                <w:rStyle w:val="Blue"/>
                <w:color w:val="auto"/>
                <w:sz w:val="18"/>
                <w:szCs w:val="18"/>
              </w:rPr>
              <w:t xml:space="preserve"> </w:t>
            </w:r>
            <w:r w:rsidRPr="000C072E">
              <w:rPr>
                <w:rStyle w:val="Blue"/>
                <w:color w:val="auto"/>
                <w:sz w:val="18"/>
                <w:szCs w:val="18"/>
              </w:rPr>
              <w:t>17776</w:t>
            </w:r>
            <w:r w:rsidR="0024046C">
              <w:rPr>
                <w:rStyle w:val="Blue"/>
                <w:color w:val="auto"/>
                <w:sz w:val="18"/>
                <w:szCs w:val="18"/>
              </w:rPr>
              <w:t xml:space="preserve"> </w:t>
            </w:r>
            <w:r w:rsidRPr="000C072E">
              <w:rPr>
                <w:rStyle w:val="Blue"/>
                <w:color w:val="auto"/>
                <w:sz w:val="18"/>
                <w:szCs w:val="18"/>
              </w:rPr>
              <w:t>88227</w:t>
            </w:r>
          </w:p>
        </w:tc>
        <w:tc>
          <w:tcPr>
            <w:tcW w:w="1327" w:type="pct"/>
          </w:tcPr>
          <w:p w14:paraId="70F57F2F" w14:textId="10D24E81" w:rsidR="003E7111" w:rsidRPr="004921D8" w:rsidRDefault="00AB1C8F" w:rsidP="000A07C9">
            <w:pPr>
              <w:pStyle w:val="TableText"/>
              <w:rPr>
                <w:rStyle w:val="Blue"/>
                <w:sz w:val="18"/>
                <w:szCs w:val="18"/>
              </w:rPr>
            </w:pPr>
            <w:r w:rsidRPr="00AB1C8F">
              <w:rPr>
                <w:rStyle w:val="Blue"/>
                <w:color w:val="auto"/>
                <w:sz w:val="18"/>
                <w:szCs w:val="18"/>
              </w:rPr>
              <w:t>River Rhymney</w:t>
            </w:r>
          </w:p>
        </w:tc>
      </w:tr>
      <w:bookmarkEnd w:id="8"/>
    </w:tbl>
    <w:p w14:paraId="1BC468B2" w14:textId="77777777" w:rsidR="00D944CB" w:rsidRPr="004921D8" w:rsidRDefault="00D944CB" w:rsidP="00926B5E">
      <w:pPr>
        <w:rPr>
          <w:sz w:val="18"/>
          <w:szCs w:val="18"/>
        </w:rPr>
      </w:pPr>
    </w:p>
    <w:tbl>
      <w:tblPr>
        <w:tblStyle w:val="TableGrid"/>
        <w:tblW w:w="4763" w:type="pct"/>
        <w:tblInd w:w="562" w:type="dxa"/>
        <w:tblLook w:val="0020" w:firstRow="1" w:lastRow="0" w:firstColumn="0" w:lastColumn="0" w:noHBand="0" w:noVBand="0"/>
      </w:tblPr>
      <w:tblGrid>
        <w:gridCol w:w="1251"/>
        <w:gridCol w:w="1389"/>
        <w:gridCol w:w="1655"/>
        <w:gridCol w:w="1540"/>
        <w:gridCol w:w="1399"/>
        <w:gridCol w:w="1647"/>
      </w:tblGrid>
      <w:tr w:rsidR="00D944CB" w:rsidRPr="004921D8" w14:paraId="3B40E957" w14:textId="77777777" w:rsidTr="006B3D0C">
        <w:trPr>
          <w:cnfStyle w:val="100000000000" w:firstRow="1" w:lastRow="0" w:firstColumn="0" w:lastColumn="0" w:oddVBand="0" w:evenVBand="0" w:oddHBand="0" w:evenHBand="0" w:firstRowFirstColumn="0" w:firstRowLastColumn="0" w:lastRowFirstColumn="0" w:lastRowLastColumn="0"/>
          <w:trHeight w:val="336"/>
          <w:tblHeader/>
        </w:trPr>
        <w:tc>
          <w:tcPr>
            <w:tcW w:w="5000" w:type="pct"/>
            <w:gridSpan w:val="6"/>
            <w:shd w:val="clear" w:color="auto" w:fill="000000" w:themeFill="text1"/>
          </w:tcPr>
          <w:p w14:paraId="58F14716" w14:textId="77777777" w:rsidR="00D944CB" w:rsidRPr="004921D8" w:rsidRDefault="00D944CB" w:rsidP="000A07C9">
            <w:pPr>
              <w:pStyle w:val="TableText"/>
              <w:rPr>
                <w:sz w:val="18"/>
                <w:szCs w:val="18"/>
              </w:rPr>
            </w:pPr>
            <w:bookmarkStart w:id="9" w:name="_Hlk13824026"/>
            <w:r w:rsidRPr="004921D8">
              <w:rPr>
                <w:sz w:val="18"/>
                <w:szCs w:val="18"/>
              </w:rPr>
              <w:t>Table S3.3 Storm sewage discharge settings</w:t>
            </w:r>
          </w:p>
        </w:tc>
      </w:tr>
      <w:tr w:rsidR="00B06FD3" w:rsidRPr="004921D8" w14:paraId="16813C62" w14:textId="77777777" w:rsidTr="00B06FD3">
        <w:trPr>
          <w:cnfStyle w:val="100000000000" w:firstRow="1" w:lastRow="0" w:firstColumn="0" w:lastColumn="0" w:oddVBand="0" w:evenVBand="0" w:oddHBand="0" w:evenHBand="0" w:firstRowFirstColumn="0" w:firstRowLastColumn="0" w:lastRowFirstColumn="0" w:lastRowLastColumn="0"/>
          <w:trHeight w:val="1009"/>
          <w:tblHeader/>
        </w:trPr>
        <w:tc>
          <w:tcPr>
            <w:tcW w:w="699" w:type="pct"/>
          </w:tcPr>
          <w:p w14:paraId="444479FC" w14:textId="43AD265A" w:rsidR="00B06FD3" w:rsidRPr="004921D8" w:rsidRDefault="00B06FD3" w:rsidP="00D7792E">
            <w:pPr>
              <w:pStyle w:val="TableText"/>
              <w:rPr>
                <w:sz w:val="18"/>
                <w:szCs w:val="18"/>
              </w:rPr>
            </w:pPr>
            <w:r>
              <w:rPr>
                <w:sz w:val="18"/>
                <w:szCs w:val="18"/>
              </w:rPr>
              <w:t>Effluent and discharge point</w:t>
            </w:r>
          </w:p>
        </w:tc>
        <w:tc>
          <w:tcPr>
            <w:tcW w:w="783" w:type="pct"/>
          </w:tcPr>
          <w:p w14:paraId="1208880D" w14:textId="77777777" w:rsidR="00B06FD3" w:rsidRPr="004921D8" w:rsidRDefault="00B06FD3" w:rsidP="000A07C9">
            <w:pPr>
              <w:pStyle w:val="TableText"/>
              <w:rPr>
                <w:sz w:val="18"/>
                <w:szCs w:val="18"/>
              </w:rPr>
            </w:pPr>
            <w:r w:rsidRPr="004921D8">
              <w:rPr>
                <w:sz w:val="18"/>
                <w:szCs w:val="18"/>
              </w:rPr>
              <w:t>Description of discharge</w:t>
            </w:r>
          </w:p>
        </w:tc>
        <w:tc>
          <w:tcPr>
            <w:tcW w:w="933" w:type="pct"/>
          </w:tcPr>
          <w:p w14:paraId="6C58037B" w14:textId="77777777" w:rsidR="00B06FD3" w:rsidRPr="004921D8" w:rsidRDefault="00B06FD3" w:rsidP="000A07C9">
            <w:pPr>
              <w:pStyle w:val="TableText"/>
              <w:rPr>
                <w:sz w:val="18"/>
                <w:szCs w:val="18"/>
              </w:rPr>
            </w:pPr>
            <w:r w:rsidRPr="004921D8">
              <w:rPr>
                <w:sz w:val="18"/>
                <w:szCs w:val="18"/>
              </w:rPr>
              <w:t>Overflow setting l/s</w:t>
            </w:r>
          </w:p>
        </w:tc>
        <w:tc>
          <w:tcPr>
            <w:tcW w:w="868" w:type="pct"/>
          </w:tcPr>
          <w:p w14:paraId="078A7EB2" w14:textId="77777777" w:rsidR="00B06FD3" w:rsidRPr="00B06FD3" w:rsidRDefault="00B06FD3" w:rsidP="00E75B27">
            <w:pPr>
              <w:pStyle w:val="TableText"/>
              <w:rPr>
                <w:rStyle w:val="Red"/>
                <w:color w:val="auto"/>
                <w:sz w:val="18"/>
                <w:szCs w:val="18"/>
              </w:rPr>
            </w:pPr>
            <w:r w:rsidRPr="00B06FD3">
              <w:rPr>
                <w:rStyle w:val="Red"/>
                <w:color w:val="auto"/>
                <w:sz w:val="18"/>
                <w:szCs w:val="18"/>
              </w:rPr>
              <w:t>Maximum size of solid matter</w:t>
            </w:r>
          </w:p>
        </w:tc>
        <w:tc>
          <w:tcPr>
            <w:tcW w:w="789" w:type="pct"/>
          </w:tcPr>
          <w:p w14:paraId="5A720309" w14:textId="77777777" w:rsidR="00B06FD3" w:rsidRPr="00B06FD3" w:rsidRDefault="00B06FD3" w:rsidP="00E75B27">
            <w:pPr>
              <w:pStyle w:val="TableText"/>
              <w:rPr>
                <w:rStyle w:val="Red"/>
                <w:color w:val="auto"/>
                <w:sz w:val="18"/>
                <w:szCs w:val="18"/>
              </w:rPr>
            </w:pPr>
            <w:r w:rsidRPr="00B06FD3">
              <w:rPr>
                <w:rStyle w:val="Red"/>
                <w:color w:val="auto"/>
                <w:sz w:val="18"/>
                <w:szCs w:val="18"/>
              </w:rPr>
              <w:t>Screen aperture</w:t>
            </w:r>
          </w:p>
          <w:p w14:paraId="643C8775" w14:textId="594AF90F" w:rsidR="00B06FD3" w:rsidRPr="004921D8" w:rsidRDefault="00B06FD3" w:rsidP="00E75B27">
            <w:pPr>
              <w:pStyle w:val="TableText"/>
              <w:rPr>
                <w:rStyle w:val="Red"/>
                <w:sz w:val="18"/>
                <w:szCs w:val="18"/>
              </w:rPr>
            </w:pPr>
            <w:r w:rsidRPr="00B06FD3">
              <w:rPr>
                <w:rStyle w:val="Red"/>
                <w:color w:val="auto"/>
                <w:sz w:val="18"/>
                <w:szCs w:val="18"/>
              </w:rPr>
              <w:t>size</w:t>
            </w:r>
          </w:p>
        </w:tc>
        <w:tc>
          <w:tcPr>
            <w:tcW w:w="927" w:type="pct"/>
          </w:tcPr>
          <w:p w14:paraId="01257EE1" w14:textId="1F2F66AD" w:rsidR="00B06FD3" w:rsidRPr="004921D8" w:rsidRDefault="00B06FD3"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B06FD3" w:rsidRPr="004921D8" w14:paraId="06691DC9" w14:textId="77777777" w:rsidTr="005754BE">
        <w:trPr>
          <w:trHeight w:val="1287"/>
        </w:trPr>
        <w:tc>
          <w:tcPr>
            <w:tcW w:w="699" w:type="pct"/>
          </w:tcPr>
          <w:p w14:paraId="76F62962" w14:textId="6A2A7896" w:rsidR="00B06FD3" w:rsidRPr="00B06FD3" w:rsidRDefault="00B06FD3" w:rsidP="00C30128">
            <w:pPr>
              <w:pStyle w:val="TableText"/>
              <w:rPr>
                <w:rStyle w:val="Blue"/>
                <w:rFonts w:cstheme="minorHAnsi"/>
                <w:color w:val="auto"/>
                <w:sz w:val="18"/>
                <w:szCs w:val="18"/>
              </w:rPr>
            </w:pPr>
            <w:r w:rsidRPr="00B06FD3">
              <w:rPr>
                <w:rStyle w:val="Blue"/>
                <w:rFonts w:cstheme="minorHAnsi"/>
                <w:color w:val="auto"/>
                <w:sz w:val="18"/>
                <w:szCs w:val="18"/>
              </w:rPr>
              <w:t xml:space="preserve">Storm sewage via </w:t>
            </w:r>
            <w:r w:rsidR="001835D9" w:rsidRPr="00B06FD3">
              <w:rPr>
                <w:rStyle w:val="Blue"/>
                <w:rFonts w:cstheme="minorHAnsi"/>
                <w:color w:val="auto"/>
                <w:sz w:val="18"/>
                <w:szCs w:val="18"/>
              </w:rPr>
              <w:t xml:space="preserve">POINT OF </w:t>
            </w:r>
            <w:r w:rsidR="00BB2983">
              <w:rPr>
                <w:rStyle w:val="Blue"/>
                <w:rFonts w:cstheme="minorHAnsi"/>
                <w:color w:val="auto"/>
                <w:sz w:val="18"/>
                <w:szCs w:val="18"/>
              </w:rPr>
              <w:t>DISCHARGE</w:t>
            </w:r>
          </w:p>
        </w:tc>
        <w:tc>
          <w:tcPr>
            <w:tcW w:w="783" w:type="pct"/>
          </w:tcPr>
          <w:p w14:paraId="5C9E7944" w14:textId="77777777" w:rsidR="00B06FD3" w:rsidRPr="00B06FD3" w:rsidRDefault="00B06FD3" w:rsidP="000A07C9">
            <w:pPr>
              <w:pStyle w:val="TableText"/>
              <w:rPr>
                <w:rStyle w:val="Blue"/>
                <w:rFonts w:cstheme="minorHAnsi"/>
                <w:color w:val="auto"/>
                <w:sz w:val="18"/>
                <w:szCs w:val="18"/>
              </w:rPr>
            </w:pPr>
            <w:r w:rsidRPr="00B06FD3">
              <w:rPr>
                <w:rStyle w:val="Blue"/>
                <w:rFonts w:cstheme="minorHAnsi"/>
                <w:color w:val="auto"/>
                <w:sz w:val="18"/>
                <w:szCs w:val="18"/>
              </w:rPr>
              <w:t>Storm sewage</w:t>
            </w:r>
          </w:p>
        </w:tc>
        <w:tc>
          <w:tcPr>
            <w:tcW w:w="933" w:type="pct"/>
          </w:tcPr>
          <w:p w14:paraId="5FD1E5BB" w14:textId="32F288A0" w:rsidR="00B06FD3" w:rsidRPr="005754BE" w:rsidRDefault="00AB1C8F" w:rsidP="005754BE">
            <w:pPr>
              <w:spacing w:before="0" w:after="0" w:line="240" w:lineRule="auto"/>
              <w:rPr>
                <w:rStyle w:val="Blue"/>
                <w:rFonts w:ascii="Arial" w:hAnsi="Arial" w:cs="Arial"/>
                <w:color w:val="auto"/>
                <w:sz w:val="18"/>
                <w:szCs w:val="20"/>
                <w:lang w:eastAsia="en-GB"/>
              </w:rPr>
            </w:pPr>
            <w:r w:rsidRPr="00AB1C8F">
              <w:rPr>
                <w:rFonts w:ascii="Arial" w:hAnsi="Arial" w:cs="Arial"/>
                <w:sz w:val="18"/>
                <w:szCs w:val="20"/>
              </w:rPr>
              <w:t>490</w:t>
            </w:r>
          </w:p>
        </w:tc>
        <w:tc>
          <w:tcPr>
            <w:tcW w:w="868" w:type="pct"/>
          </w:tcPr>
          <w:p w14:paraId="7B26390D" w14:textId="388711B6" w:rsidR="00B06FD3" w:rsidRPr="00B06FD3" w:rsidRDefault="00B06FD3" w:rsidP="005754BE">
            <w:pPr>
              <w:pStyle w:val="TableText"/>
              <w:rPr>
                <w:rStyle w:val="Pink"/>
                <w:rFonts w:cstheme="minorHAnsi"/>
                <w:color w:val="auto"/>
                <w:sz w:val="18"/>
                <w:szCs w:val="18"/>
              </w:rPr>
            </w:pPr>
            <w:r w:rsidRPr="00B06FD3">
              <w:rPr>
                <w:rStyle w:val="Blue"/>
                <w:rFonts w:cstheme="minorHAnsi"/>
                <w:color w:val="auto"/>
                <w:sz w:val="18"/>
                <w:szCs w:val="18"/>
              </w:rPr>
              <w:t xml:space="preserve">No </w:t>
            </w:r>
            <w:r w:rsidR="005754BE">
              <w:rPr>
                <w:rStyle w:val="Blue"/>
                <w:rFonts w:cstheme="minorHAnsi"/>
                <w:color w:val="auto"/>
                <w:sz w:val="18"/>
                <w:szCs w:val="18"/>
              </w:rPr>
              <w:t>greater than 6 mm in more than 1</w:t>
            </w:r>
            <w:r w:rsidRPr="00B06FD3">
              <w:rPr>
                <w:rStyle w:val="Blue"/>
                <w:rFonts w:cstheme="minorHAnsi"/>
                <w:color w:val="auto"/>
                <w:sz w:val="18"/>
                <w:szCs w:val="18"/>
              </w:rPr>
              <w:t xml:space="preserve"> dimension</w:t>
            </w:r>
          </w:p>
        </w:tc>
        <w:tc>
          <w:tcPr>
            <w:tcW w:w="789" w:type="pct"/>
          </w:tcPr>
          <w:p w14:paraId="0DE0C3BF" w14:textId="079D3A45" w:rsidR="00B06FD3" w:rsidRPr="005754BE" w:rsidRDefault="00B06FD3" w:rsidP="005754BE">
            <w:pPr>
              <w:pStyle w:val="TableText"/>
              <w:rPr>
                <w:rStyle w:val="Blue"/>
                <w:rFonts w:cstheme="minorHAnsi"/>
                <w:color w:val="auto"/>
                <w:sz w:val="18"/>
                <w:szCs w:val="18"/>
              </w:rPr>
            </w:pPr>
            <w:r w:rsidRPr="00B06FD3">
              <w:rPr>
                <w:rStyle w:val="Blue"/>
                <w:rFonts w:cstheme="minorHAnsi"/>
                <w:color w:val="auto"/>
                <w:sz w:val="18"/>
                <w:szCs w:val="18"/>
              </w:rPr>
              <w:t>6 mm x 6 mm</w:t>
            </w:r>
          </w:p>
        </w:tc>
        <w:tc>
          <w:tcPr>
            <w:tcW w:w="927" w:type="pct"/>
          </w:tcPr>
          <w:p w14:paraId="3716F2B0" w14:textId="34658A18" w:rsidR="00B06FD3" w:rsidRPr="005754BE" w:rsidRDefault="00B06FD3" w:rsidP="005754BE">
            <w:pPr>
              <w:pStyle w:val="NormalWeb"/>
              <w:rPr>
                <w:rStyle w:val="Blue"/>
                <w:rFonts w:asciiTheme="minorHAnsi" w:hAnsiTheme="minorHAnsi" w:cstheme="minorHAnsi"/>
                <w:color w:val="auto"/>
                <w:sz w:val="18"/>
                <w:szCs w:val="18"/>
              </w:rPr>
            </w:pPr>
            <w:r w:rsidRPr="00B06FD3">
              <w:rPr>
                <w:rFonts w:asciiTheme="minorHAnsi" w:hAnsiTheme="minorHAnsi" w:cstheme="minorHAnsi"/>
                <w:sz w:val="18"/>
                <w:szCs w:val="18"/>
              </w:rPr>
              <w:t>Not less than the volume available on the d</w:t>
            </w:r>
            <w:r w:rsidR="005754BE">
              <w:rPr>
                <w:rFonts w:asciiTheme="minorHAnsi" w:hAnsiTheme="minorHAnsi" w:cstheme="minorHAnsi"/>
                <w:sz w:val="18"/>
                <w:szCs w:val="18"/>
              </w:rPr>
              <w:t>ate this permit was authorised.</w:t>
            </w:r>
          </w:p>
        </w:tc>
      </w:tr>
      <w:bookmarkEnd w:id="9"/>
    </w:tbl>
    <w:p w14:paraId="09A86551" w14:textId="77777777" w:rsidR="003F44AB" w:rsidRDefault="003F44AB" w:rsidP="00A9057C">
      <w:pPr>
        <w:ind w:left="567"/>
        <w:rPr>
          <w:rStyle w:val="Pink"/>
          <w:sz w:val="18"/>
          <w:szCs w:val="18"/>
        </w:rPr>
      </w:pPr>
    </w:p>
    <w:tbl>
      <w:tblPr>
        <w:tblStyle w:val="TableGrid"/>
        <w:tblpPr w:leftFromText="180" w:rightFromText="180" w:vertAnchor="text" w:horzAnchor="margin" w:tblpXSpec="right" w:tblpY="9"/>
        <w:tblW w:w="4696" w:type="pct"/>
        <w:tblLook w:val="01A0" w:firstRow="1" w:lastRow="0" w:firstColumn="1" w:lastColumn="1" w:noHBand="0" w:noVBand="0"/>
      </w:tblPr>
      <w:tblGrid>
        <w:gridCol w:w="1804"/>
        <w:gridCol w:w="2317"/>
        <w:gridCol w:w="2315"/>
        <w:gridCol w:w="2320"/>
      </w:tblGrid>
      <w:tr w:rsidR="00B06FD3" w:rsidRPr="004921D8" w14:paraId="590643E3" w14:textId="77777777" w:rsidTr="006B3D0C">
        <w:trPr>
          <w:cnfStyle w:val="100000000000" w:firstRow="1" w:lastRow="0" w:firstColumn="0" w:lastColumn="0" w:oddVBand="0" w:evenVBand="0" w:oddHBand="0" w:evenHBand="0" w:firstRowFirstColumn="0" w:firstRowLastColumn="0" w:lastRowFirstColumn="0" w:lastRowLastColumn="0"/>
          <w:cantSplit/>
          <w:trHeight w:val="354"/>
          <w:tblHeader/>
        </w:trPr>
        <w:tc>
          <w:tcPr>
            <w:tcW w:w="5000" w:type="pct"/>
            <w:gridSpan w:val="4"/>
            <w:shd w:val="clear" w:color="auto" w:fill="000000" w:themeFill="text1"/>
          </w:tcPr>
          <w:p w14:paraId="3E658E06" w14:textId="77777777" w:rsidR="00B06FD3" w:rsidRPr="004921D8" w:rsidRDefault="00B06FD3" w:rsidP="00B06FD3">
            <w:pPr>
              <w:pStyle w:val="TableText"/>
              <w:rPr>
                <w:sz w:val="18"/>
                <w:szCs w:val="18"/>
              </w:rPr>
            </w:pPr>
            <w:r w:rsidRPr="004921D8">
              <w:rPr>
                <w:sz w:val="18"/>
                <w:szCs w:val="18"/>
              </w:rPr>
              <w:t>Table S3.4 Monitoring points</w:t>
            </w:r>
          </w:p>
        </w:tc>
      </w:tr>
      <w:tr w:rsidR="00B06FD3" w:rsidRPr="004921D8" w14:paraId="3B25C404" w14:textId="77777777" w:rsidTr="00B06FD3">
        <w:trPr>
          <w:cnfStyle w:val="100000000000" w:firstRow="1" w:lastRow="0" w:firstColumn="0" w:lastColumn="0" w:oddVBand="0" w:evenVBand="0" w:oddHBand="0" w:evenHBand="0" w:firstRowFirstColumn="0" w:firstRowLastColumn="0" w:lastRowFirstColumn="0" w:lastRowLastColumn="0"/>
          <w:cantSplit/>
          <w:trHeight w:val="608"/>
          <w:tblHeader/>
        </w:trPr>
        <w:tc>
          <w:tcPr>
            <w:tcW w:w="1030" w:type="pct"/>
          </w:tcPr>
          <w:p w14:paraId="60672EC9" w14:textId="77777777" w:rsidR="00B06FD3" w:rsidRPr="004921D8" w:rsidRDefault="00B06FD3" w:rsidP="00B06FD3">
            <w:pPr>
              <w:pStyle w:val="TableText"/>
              <w:rPr>
                <w:sz w:val="18"/>
                <w:szCs w:val="18"/>
              </w:rPr>
            </w:pPr>
            <w:r>
              <w:rPr>
                <w:sz w:val="18"/>
                <w:szCs w:val="18"/>
              </w:rPr>
              <w:t>Effluent and discharge point</w:t>
            </w:r>
          </w:p>
        </w:tc>
        <w:tc>
          <w:tcPr>
            <w:tcW w:w="1323" w:type="pct"/>
          </w:tcPr>
          <w:p w14:paraId="717AAE42" w14:textId="77777777" w:rsidR="00B06FD3" w:rsidRPr="004921D8" w:rsidRDefault="00B06FD3" w:rsidP="00B06FD3">
            <w:pPr>
              <w:pStyle w:val="TableText"/>
              <w:rPr>
                <w:sz w:val="18"/>
                <w:szCs w:val="18"/>
              </w:rPr>
            </w:pPr>
            <w:r w:rsidRPr="004921D8">
              <w:rPr>
                <w:sz w:val="18"/>
                <w:szCs w:val="18"/>
              </w:rPr>
              <w:t>Monitoring type</w:t>
            </w:r>
          </w:p>
        </w:tc>
        <w:tc>
          <w:tcPr>
            <w:tcW w:w="1322" w:type="pct"/>
          </w:tcPr>
          <w:p w14:paraId="0A7C00A2" w14:textId="77777777" w:rsidR="00B06FD3" w:rsidRPr="004921D8" w:rsidRDefault="00B06FD3" w:rsidP="00B06FD3">
            <w:pPr>
              <w:pStyle w:val="TableText"/>
              <w:rPr>
                <w:sz w:val="18"/>
                <w:szCs w:val="18"/>
              </w:rPr>
            </w:pPr>
            <w:r w:rsidRPr="004921D8">
              <w:rPr>
                <w:sz w:val="18"/>
                <w:szCs w:val="18"/>
              </w:rPr>
              <w:t>Monitoring point NGR</w:t>
            </w:r>
          </w:p>
        </w:tc>
        <w:tc>
          <w:tcPr>
            <w:tcW w:w="1325" w:type="pct"/>
          </w:tcPr>
          <w:p w14:paraId="5230F4A2" w14:textId="77777777" w:rsidR="00B06FD3" w:rsidRPr="004921D8" w:rsidRDefault="00B06FD3" w:rsidP="00B06FD3">
            <w:pPr>
              <w:pStyle w:val="TableText"/>
              <w:rPr>
                <w:sz w:val="18"/>
                <w:szCs w:val="18"/>
              </w:rPr>
            </w:pPr>
            <w:r w:rsidRPr="004921D8">
              <w:rPr>
                <w:sz w:val="18"/>
                <w:szCs w:val="18"/>
              </w:rPr>
              <w:t>Monitoring point reference</w:t>
            </w:r>
          </w:p>
        </w:tc>
      </w:tr>
      <w:tr w:rsidR="00B06FD3" w:rsidRPr="004921D8" w14:paraId="717D8E94" w14:textId="77777777" w:rsidTr="00B06FD3">
        <w:trPr>
          <w:cantSplit/>
          <w:trHeight w:val="591"/>
        </w:trPr>
        <w:tc>
          <w:tcPr>
            <w:tcW w:w="1030" w:type="pct"/>
          </w:tcPr>
          <w:p w14:paraId="32DDAD23" w14:textId="08D05096" w:rsidR="00B06FD3" w:rsidRPr="00B06FD3" w:rsidRDefault="00B06FD3" w:rsidP="00B06FD3">
            <w:pPr>
              <w:pStyle w:val="TableText"/>
              <w:rPr>
                <w:rStyle w:val="Blue"/>
                <w:rFonts w:ascii="Arial" w:hAnsi="Arial"/>
                <w:color w:val="auto"/>
                <w:sz w:val="18"/>
                <w:szCs w:val="18"/>
              </w:rPr>
            </w:pPr>
            <w:r w:rsidRPr="00B06FD3">
              <w:rPr>
                <w:rStyle w:val="Blue"/>
                <w:color w:val="auto"/>
                <w:sz w:val="18"/>
                <w:szCs w:val="18"/>
              </w:rPr>
              <w:t xml:space="preserve">Storm sewage via </w:t>
            </w:r>
            <w:r w:rsidR="006B3D0C" w:rsidRPr="00B06FD3">
              <w:rPr>
                <w:rStyle w:val="Blue"/>
                <w:color w:val="auto"/>
                <w:sz w:val="18"/>
                <w:szCs w:val="18"/>
              </w:rPr>
              <w:t xml:space="preserve">POINT OF </w:t>
            </w:r>
            <w:r w:rsidR="006B3D0C">
              <w:rPr>
                <w:rStyle w:val="Blue"/>
                <w:color w:val="auto"/>
                <w:sz w:val="18"/>
                <w:szCs w:val="18"/>
              </w:rPr>
              <w:t>DISCHARGE</w:t>
            </w:r>
          </w:p>
        </w:tc>
        <w:tc>
          <w:tcPr>
            <w:tcW w:w="1323" w:type="pct"/>
          </w:tcPr>
          <w:p w14:paraId="7D47EFD4" w14:textId="77777777" w:rsidR="00B06FD3" w:rsidRPr="00B06FD3" w:rsidRDefault="00B06FD3" w:rsidP="00B06FD3">
            <w:pPr>
              <w:pStyle w:val="TableText"/>
              <w:rPr>
                <w:rStyle w:val="Blue"/>
                <w:rFonts w:ascii="Arial" w:hAnsi="Arial"/>
                <w:color w:val="auto"/>
                <w:sz w:val="18"/>
                <w:szCs w:val="18"/>
              </w:rPr>
            </w:pPr>
            <w:r w:rsidRPr="00B06FD3">
              <w:rPr>
                <w:rStyle w:val="Blue"/>
                <w:color w:val="auto"/>
                <w:sz w:val="18"/>
                <w:szCs w:val="18"/>
              </w:rPr>
              <w:t xml:space="preserve">Effluent sampling </w:t>
            </w:r>
          </w:p>
        </w:tc>
        <w:tc>
          <w:tcPr>
            <w:tcW w:w="1322" w:type="pct"/>
          </w:tcPr>
          <w:p w14:paraId="4BC8893B" w14:textId="0AC967A1" w:rsidR="00B06FD3" w:rsidRPr="00B06FD3" w:rsidRDefault="00B06FD3" w:rsidP="00B06FD3">
            <w:pPr>
              <w:pStyle w:val="TableText"/>
              <w:rPr>
                <w:rStyle w:val="Blue"/>
                <w:color w:val="auto"/>
                <w:sz w:val="18"/>
                <w:szCs w:val="18"/>
              </w:rPr>
            </w:pPr>
            <w:r w:rsidRPr="00B06FD3">
              <w:rPr>
                <w:rStyle w:val="Blue"/>
                <w:color w:val="auto"/>
                <w:sz w:val="18"/>
                <w:szCs w:val="18"/>
              </w:rPr>
              <w:t>ST</w:t>
            </w:r>
            <w:r w:rsidR="0024046C">
              <w:rPr>
                <w:rStyle w:val="Blue"/>
                <w:color w:val="auto"/>
                <w:sz w:val="18"/>
                <w:szCs w:val="18"/>
              </w:rPr>
              <w:t xml:space="preserve"> </w:t>
            </w:r>
            <w:r w:rsidRPr="00B06FD3">
              <w:rPr>
                <w:rStyle w:val="Blue"/>
                <w:color w:val="auto"/>
                <w:sz w:val="18"/>
                <w:szCs w:val="18"/>
              </w:rPr>
              <w:t>17654</w:t>
            </w:r>
            <w:r w:rsidR="0024046C">
              <w:rPr>
                <w:rStyle w:val="Blue"/>
                <w:color w:val="auto"/>
                <w:sz w:val="18"/>
                <w:szCs w:val="18"/>
              </w:rPr>
              <w:t xml:space="preserve"> </w:t>
            </w:r>
            <w:r w:rsidRPr="00B06FD3">
              <w:rPr>
                <w:rStyle w:val="Blue"/>
                <w:color w:val="auto"/>
                <w:sz w:val="18"/>
                <w:szCs w:val="18"/>
              </w:rPr>
              <w:t>88066</w:t>
            </w:r>
          </w:p>
        </w:tc>
        <w:tc>
          <w:tcPr>
            <w:tcW w:w="1325" w:type="pct"/>
          </w:tcPr>
          <w:p w14:paraId="674587F4" w14:textId="15299192" w:rsidR="00B06FD3" w:rsidRPr="00B06FD3" w:rsidRDefault="006B3D0C" w:rsidP="00B06FD3">
            <w:pPr>
              <w:pStyle w:val="TableText"/>
              <w:rPr>
                <w:rStyle w:val="Blue"/>
                <w:color w:val="auto"/>
                <w:sz w:val="18"/>
                <w:szCs w:val="18"/>
              </w:rPr>
            </w:pPr>
            <w:r w:rsidRPr="006B3D0C">
              <w:rPr>
                <w:rStyle w:val="Blue"/>
                <w:color w:val="auto"/>
                <w:sz w:val="18"/>
                <w:szCs w:val="18"/>
              </w:rPr>
              <w:t>POINT OF OVERFLOW</w:t>
            </w:r>
          </w:p>
        </w:tc>
      </w:tr>
      <w:tr w:rsidR="006B3D0C" w:rsidRPr="004921D8" w14:paraId="54421B1D" w14:textId="77777777" w:rsidTr="00B06FD3">
        <w:trPr>
          <w:cantSplit/>
          <w:trHeight w:val="591"/>
        </w:trPr>
        <w:tc>
          <w:tcPr>
            <w:tcW w:w="1030" w:type="pct"/>
          </w:tcPr>
          <w:p w14:paraId="4E425C41" w14:textId="1F38721B" w:rsidR="006B3D0C" w:rsidRPr="00B06FD3" w:rsidRDefault="006B3D0C" w:rsidP="00B06FD3">
            <w:pPr>
              <w:pStyle w:val="TableText"/>
              <w:rPr>
                <w:rStyle w:val="Blue"/>
                <w:color w:val="auto"/>
                <w:sz w:val="18"/>
                <w:szCs w:val="18"/>
              </w:rPr>
            </w:pPr>
            <w:r w:rsidRPr="006B3D0C">
              <w:rPr>
                <w:rStyle w:val="Blue"/>
                <w:color w:val="auto"/>
                <w:sz w:val="18"/>
                <w:szCs w:val="18"/>
              </w:rPr>
              <w:t>Storm sewage via POINT OF DISCHARGE</w:t>
            </w:r>
          </w:p>
        </w:tc>
        <w:tc>
          <w:tcPr>
            <w:tcW w:w="1323" w:type="pct"/>
          </w:tcPr>
          <w:p w14:paraId="62DA1A74" w14:textId="1E1234E1" w:rsidR="006B3D0C" w:rsidRPr="00B06FD3" w:rsidRDefault="006B3D0C" w:rsidP="00B06FD3">
            <w:pPr>
              <w:pStyle w:val="TableText"/>
              <w:rPr>
                <w:rStyle w:val="Blue"/>
                <w:color w:val="auto"/>
                <w:sz w:val="18"/>
                <w:szCs w:val="18"/>
              </w:rPr>
            </w:pPr>
            <w:r w:rsidRPr="006B3D0C">
              <w:rPr>
                <w:rStyle w:val="Blue"/>
                <w:color w:val="auto"/>
                <w:sz w:val="18"/>
                <w:szCs w:val="18"/>
              </w:rPr>
              <w:t>E</w:t>
            </w:r>
            <w:r>
              <w:rPr>
                <w:rStyle w:val="Blue"/>
                <w:color w:val="auto"/>
                <w:sz w:val="18"/>
                <w:szCs w:val="18"/>
              </w:rPr>
              <w:t>vent duration monitoring</w:t>
            </w:r>
          </w:p>
        </w:tc>
        <w:tc>
          <w:tcPr>
            <w:tcW w:w="1322" w:type="pct"/>
          </w:tcPr>
          <w:p w14:paraId="6435C31C" w14:textId="6B9939B7" w:rsidR="006B3D0C" w:rsidRPr="00B06FD3" w:rsidRDefault="006B3D0C" w:rsidP="00B06FD3">
            <w:pPr>
              <w:pStyle w:val="TableText"/>
              <w:rPr>
                <w:rStyle w:val="Blue"/>
                <w:color w:val="auto"/>
                <w:sz w:val="18"/>
                <w:szCs w:val="18"/>
              </w:rPr>
            </w:pPr>
            <w:r w:rsidRPr="006B3D0C">
              <w:rPr>
                <w:rStyle w:val="Blue"/>
                <w:color w:val="auto"/>
                <w:sz w:val="18"/>
                <w:szCs w:val="18"/>
              </w:rPr>
              <w:t>ST</w:t>
            </w:r>
            <w:r w:rsidR="0024046C">
              <w:rPr>
                <w:rStyle w:val="Blue"/>
                <w:color w:val="auto"/>
                <w:sz w:val="18"/>
                <w:szCs w:val="18"/>
              </w:rPr>
              <w:t xml:space="preserve"> </w:t>
            </w:r>
            <w:r w:rsidRPr="006B3D0C">
              <w:rPr>
                <w:rStyle w:val="Blue"/>
                <w:color w:val="auto"/>
                <w:sz w:val="18"/>
                <w:szCs w:val="18"/>
              </w:rPr>
              <w:t>17654</w:t>
            </w:r>
            <w:r w:rsidR="0024046C">
              <w:rPr>
                <w:rStyle w:val="Blue"/>
                <w:color w:val="auto"/>
                <w:sz w:val="18"/>
                <w:szCs w:val="18"/>
              </w:rPr>
              <w:t xml:space="preserve"> </w:t>
            </w:r>
            <w:r w:rsidRPr="006B3D0C">
              <w:rPr>
                <w:rStyle w:val="Blue"/>
                <w:color w:val="auto"/>
                <w:sz w:val="18"/>
                <w:szCs w:val="18"/>
              </w:rPr>
              <w:t>88066</w:t>
            </w:r>
          </w:p>
        </w:tc>
        <w:tc>
          <w:tcPr>
            <w:tcW w:w="1325" w:type="pct"/>
          </w:tcPr>
          <w:p w14:paraId="7D8AE362" w14:textId="2B65A286" w:rsidR="006B3D0C" w:rsidRPr="00B06FD3" w:rsidRDefault="006B3D0C" w:rsidP="00B06FD3">
            <w:pPr>
              <w:pStyle w:val="TableText"/>
              <w:rPr>
                <w:rStyle w:val="Blue"/>
                <w:color w:val="auto"/>
                <w:sz w:val="18"/>
                <w:szCs w:val="18"/>
              </w:rPr>
            </w:pPr>
            <w:r w:rsidRPr="006B3D0C">
              <w:rPr>
                <w:rStyle w:val="Blue"/>
                <w:color w:val="auto"/>
                <w:sz w:val="18"/>
                <w:szCs w:val="18"/>
              </w:rPr>
              <w:t>POINT OF OVERFLOW</w:t>
            </w:r>
          </w:p>
        </w:tc>
      </w:tr>
    </w:tbl>
    <w:p w14:paraId="1CFBCF6C" w14:textId="302D6645" w:rsidR="00A4341F" w:rsidRPr="000A07C9" w:rsidRDefault="00A4341F" w:rsidP="00B83122"/>
    <w:p w14:paraId="6E7B47F6" w14:textId="77777777" w:rsidR="005754BE" w:rsidRDefault="005754BE">
      <w:pPr>
        <w:spacing w:before="0" w:after="0" w:line="240" w:lineRule="auto"/>
        <w:rPr>
          <w:rFonts w:asciiTheme="majorHAnsi" w:eastAsiaTheme="majorEastAsia" w:hAnsiTheme="majorHAnsi" w:cstheme="majorBidi"/>
          <w:b/>
          <w:bCs/>
          <w:sz w:val="36"/>
          <w:szCs w:val="28"/>
        </w:rPr>
      </w:pPr>
      <w:r>
        <w:br w:type="page"/>
      </w:r>
    </w:p>
    <w:p w14:paraId="03512B4B" w14:textId="7105B9C1" w:rsidR="00926B5E" w:rsidRDefault="00926B5E" w:rsidP="00A9057C">
      <w:pPr>
        <w:pStyle w:val="Heading1"/>
        <w:ind w:left="567"/>
      </w:pPr>
      <w:r>
        <w:lastRenderedPageBreak/>
        <w:t xml:space="preserve">Schedule 4 </w:t>
      </w:r>
      <w:r w:rsidRPr="00926B5E">
        <w:t>–</w:t>
      </w:r>
      <w:r>
        <w:t xml:space="preserve"> Reporting</w:t>
      </w:r>
    </w:p>
    <w:p w14:paraId="0F6804DB" w14:textId="77777777" w:rsidR="00926B5E" w:rsidRPr="004921D8" w:rsidRDefault="001F4B89" w:rsidP="00A9057C">
      <w:pPr>
        <w:ind w:left="567"/>
        <w:rPr>
          <w:sz w:val="18"/>
          <w:szCs w:val="18"/>
        </w:rPr>
      </w:pPr>
      <w:bookmarkStart w:id="10" w:name="_Hlk13824805"/>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1BCC61C1" w14:textId="77777777" w:rsidTr="0076198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8EF7F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3AAB27F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CEEF79"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FC5BDF0"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01476E2"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C2175A5" w14:textId="77777777" w:rsidR="00926B5E" w:rsidRPr="004921D8" w:rsidRDefault="00926B5E" w:rsidP="000A07C9">
            <w:pPr>
              <w:pStyle w:val="TableText"/>
              <w:rPr>
                <w:sz w:val="18"/>
                <w:szCs w:val="18"/>
              </w:rPr>
            </w:pPr>
            <w:r w:rsidRPr="004921D8">
              <w:rPr>
                <w:sz w:val="18"/>
                <w:szCs w:val="18"/>
              </w:rPr>
              <w:t>Period begins</w:t>
            </w:r>
          </w:p>
        </w:tc>
      </w:tr>
      <w:tr w:rsidR="00761982" w:rsidRPr="004921D8" w14:paraId="126718F8" w14:textId="77777777" w:rsidTr="00191333">
        <w:trPr>
          <w:cantSplit/>
        </w:trPr>
        <w:tc>
          <w:tcPr>
            <w:tcW w:w="1568" w:type="pct"/>
          </w:tcPr>
          <w:p w14:paraId="01F1FAB4"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Event recorder status operational</w:t>
            </w:r>
          </w:p>
          <w:p w14:paraId="3B2B7EB8" w14:textId="18F51084" w:rsidR="00761982" w:rsidRPr="000F53A5" w:rsidRDefault="00761982" w:rsidP="00446000">
            <w:pPr>
              <w:pStyle w:val="NormalWeb"/>
              <w:rPr>
                <w:rStyle w:val="Blue"/>
                <w:rFonts w:asciiTheme="minorHAnsi" w:hAnsiTheme="minorHAnsi" w:cstheme="minorHAnsi"/>
                <w:color w:val="auto"/>
                <w:sz w:val="18"/>
                <w:szCs w:val="18"/>
              </w:rPr>
            </w:pPr>
          </w:p>
        </w:tc>
        <w:tc>
          <w:tcPr>
            <w:tcW w:w="1170" w:type="pct"/>
            <w:vMerge w:val="restart"/>
          </w:tcPr>
          <w:p w14:paraId="2E68D20E" w14:textId="5FC46682" w:rsidR="00761982" w:rsidRPr="000F53A5" w:rsidRDefault="00761982" w:rsidP="006608FF">
            <w:pPr>
              <w:pStyle w:val="TableText"/>
              <w:rPr>
                <w:rStyle w:val="Blue"/>
                <w:rFonts w:cstheme="minorHAnsi"/>
                <w:color w:val="auto"/>
                <w:sz w:val="18"/>
                <w:szCs w:val="18"/>
              </w:rPr>
            </w:pPr>
            <w:r w:rsidRPr="000F53A5">
              <w:rPr>
                <w:rStyle w:val="Blue"/>
                <w:rFonts w:cstheme="minorHAnsi"/>
                <w:color w:val="auto"/>
                <w:sz w:val="18"/>
                <w:szCs w:val="18"/>
              </w:rPr>
              <w:t>POINT OF OVERFLOW</w:t>
            </w:r>
          </w:p>
          <w:p w14:paraId="0EA91C96" w14:textId="1B1C1504" w:rsidR="00761982" w:rsidRPr="000F53A5" w:rsidRDefault="00761982" w:rsidP="00446000">
            <w:pPr>
              <w:pStyle w:val="TableText"/>
              <w:rPr>
                <w:rStyle w:val="Blue"/>
                <w:rFonts w:cstheme="minorHAnsi"/>
                <w:color w:val="auto"/>
                <w:sz w:val="18"/>
                <w:szCs w:val="18"/>
              </w:rPr>
            </w:pPr>
          </w:p>
        </w:tc>
        <w:tc>
          <w:tcPr>
            <w:tcW w:w="1257" w:type="pct"/>
          </w:tcPr>
          <w:p w14:paraId="08BA5267"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Annually</w:t>
            </w:r>
          </w:p>
          <w:p w14:paraId="6EF7FDD3"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Report to be submitted within 2 months</w:t>
            </w:r>
          </w:p>
        </w:tc>
        <w:tc>
          <w:tcPr>
            <w:tcW w:w="1005" w:type="pct"/>
          </w:tcPr>
          <w:p w14:paraId="3AD181A3"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1 January</w:t>
            </w:r>
          </w:p>
        </w:tc>
      </w:tr>
      <w:tr w:rsidR="00761982" w:rsidRPr="004921D8" w14:paraId="10767BF0" w14:textId="77777777" w:rsidTr="00191333">
        <w:trPr>
          <w:cantSplit/>
        </w:trPr>
        <w:tc>
          <w:tcPr>
            <w:tcW w:w="1568" w:type="pct"/>
          </w:tcPr>
          <w:p w14:paraId="183591E7"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 xml:space="preserve">CSO performance, including total number of </w:t>
            </w:r>
            <w:r w:rsidRPr="000F53A5">
              <w:rPr>
                <w:rStyle w:val="Blue"/>
                <w:color w:val="auto"/>
                <w:sz w:val="18"/>
                <w:szCs w:val="18"/>
              </w:rPr>
              <w:t xml:space="preserve">block counted spills </w:t>
            </w:r>
          </w:p>
          <w:p w14:paraId="5A2AFA0C" w14:textId="77777777" w:rsidR="00761982" w:rsidRPr="000F53A5" w:rsidRDefault="00761982" w:rsidP="00446000">
            <w:pPr>
              <w:pStyle w:val="NormalWeb"/>
              <w:rPr>
                <w:rStyle w:val="Blue"/>
                <w:rFonts w:asciiTheme="minorHAnsi" w:hAnsiTheme="minorHAnsi" w:cstheme="minorHAnsi"/>
                <w:color w:val="auto"/>
                <w:sz w:val="18"/>
                <w:szCs w:val="18"/>
              </w:rPr>
            </w:pPr>
          </w:p>
        </w:tc>
        <w:tc>
          <w:tcPr>
            <w:tcW w:w="1170" w:type="pct"/>
            <w:vMerge/>
          </w:tcPr>
          <w:p w14:paraId="3DC781DD" w14:textId="785B56F1" w:rsidR="00761982" w:rsidRPr="000F53A5" w:rsidRDefault="00761982" w:rsidP="00446000">
            <w:pPr>
              <w:pStyle w:val="TableText"/>
              <w:rPr>
                <w:rStyle w:val="Blue"/>
                <w:rFonts w:cstheme="minorHAnsi"/>
                <w:color w:val="auto"/>
                <w:sz w:val="18"/>
                <w:szCs w:val="18"/>
              </w:rPr>
            </w:pPr>
          </w:p>
        </w:tc>
        <w:tc>
          <w:tcPr>
            <w:tcW w:w="1257" w:type="pct"/>
          </w:tcPr>
          <w:p w14:paraId="29CDDD85"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Annually</w:t>
            </w:r>
          </w:p>
          <w:p w14:paraId="59B7EFD0"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Report to be submitted within 2 months</w:t>
            </w:r>
          </w:p>
        </w:tc>
        <w:tc>
          <w:tcPr>
            <w:tcW w:w="1005" w:type="pct"/>
          </w:tcPr>
          <w:p w14:paraId="0077D6C2"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1 January</w:t>
            </w:r>
          </w:p>
        </w:tc>
      </w:tr>
      <w:tr w:rsidR="00761982" w:rsidRPr="004921D8" w14:paraId="4F4832B5" w14:textId="77777777" w:rsidTr="00191333">
        <w:trPr>
          <w:cantSplit/>
        </w:trPr>
        <w:tc>
          <w:tcPr>
            <w:tcW w:w="1568" w:type="pct"/>
          </w:tcPr>
          <w:p w14:paraId="2C7D6727" w14:textId="77777777" w:rsidR="00761982" w:rsidRPr="000F53A5" w:rsidRDefault="00761982" w:rsidP="00446000">
            <w:pPr>
              <w:pStyle w:val="NormalWeb"/>
              <w:rPr>
                <w:rStyle w:val="Blue"/>
                <w:rFonts w:asciiTheme="minorHAnsi" w:hAnsiTheme="minorHAnsi" w:cstheme="minorHAnsi"/>
                <w:color w:val="auto"/>
                <w:sz w:val="18"/>
                <w:szCs w:val="18"/>
              </w:rPr>
            </w:pPr>
            <w:r w:rsidRPr="000F53A5">
              <w:rPr>
                <w:rStyle w:val="Blue"/>
                <w:rFonts w:asciiTheme="minorHAnsi" w:hAnsiTheme="minorHAnsi" w:cstheme="minorHAnsi"/>
                <w:color w:val="auto"/>
                <w:sz w:val="18"/>
                <w:szCs w:val="18"/>
              </w:rPr>
              <w:t>Duration of total spills</w:t>
            </w:r>
          </w:p>
        </w:tc>
        <w:tc>
          <w:tcPr>
            <w:tcW w:w="1170" w:type="pct"/>
            <w:vMerge/>
          </w:tcPr>
          <w:p w14:paraId="61EB14A7" w14:textId="605446D4" w:rsidR="00761982" w:rsidRPr="000F53A5" w:rsidRDefault="00761982" w:rsidP="00446000">
            <w:pPr>
              <w:pStyle w:val="TableText"/>
              <w:rPr>
                <w:rStyle w:val="Blue"/>
                <w:rFonts w:cstheme="minorHAnsi"/>
                <w:color w:val="auto"/>
                <w:sz w:val="18"/>
                <w:szCs w:val="18"/>
              </w:rPr>
            </w:pPr>
          </w:p>
        </w:tc>
        <w:tc>
          <w:tcPr>
            <w:tcW w:w="1257" w:type="pct"/>
          </w:tcPr>
          <w:p w14:paraId="128425D2"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Annually</w:t>
            </w:r>
          </w:p>
          <w:p w14:paraId="72ABAEAB"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Report to be submitted within 2 months</w:t>
            </w:r>
          </w:p>
        </w:tc>
        <w:tc>
          <w:tcPr>
            <w:tcW w:w="1005" w:type="pct"/>
          </w:tcPr>
          <w:p w14:paraId="3F58DDF7"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1 January</w:t>
            </w:r>
          </w:p>
        </w:tc>
      </w:tr>
      <w:tr w:rsidR="00761982" w:rsidRPr="004921D8" w14:paraId="596D3916" w14:textId="77777777" w:rsidTr="00191333">
        <w:trPr>
          <w:cantSplit/>
        </w:trPr>
        <w:tc>
          <w:tcPr>
            <w:tcW w:w="1568" w:type="pct"/>
          </w:tcPr>
          <w:p w14:paraId="1FCE2BC3"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Storm sewage discharge start and end times</w:t>
            </w:r>
          </w:p>
        </w:tc>
        <w:tc>
          <w:tcPr>
            <w:tcW w:w="1170" w:type="pct"/>
            <w:vMerge/>
          </w:tcPr>
          <w:p w14:paraId="4371A1CB" w14:textId="185D279E" w:rsidR="00761982" w:rsidRPr="000F53A5" w:rsidRDefault="00761982" w:rsidP="00446000">
            <w:pPr>
              <w:pStyle w:val="TableText"/>
              <w:rPr>
                <w:rStyle w:val="Blue"/>
                <w:rFonts w:cstheme="minorHAnsi"/>
                <w:color w:val="auto"/>
                <w:sz w:val="18"/>
                <w:szCs w:val="18"/>
              </w:rPr>
            </w:pPr>
          </w:p>
        </w:tc>
        <w:tc>
          <w:tcPr>
            <w:tcW w:w="1257" w:type="pct"/>
          </w:tcPr>
          <w:p w14:paraId="7958CD4C"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 xml:space="preserve">Reports to be provided to Natural Resources Wales upon request </w:t>
            </w:r>
          </w:p>
        </w:tc>
        <w:tc>
          <w:tcPr>
            <w:tcW w:w="1005" w:type="pct"/>
          </w:tcPr>
          <w:p w14:paraId="5EC8D3AB" w14:textId="77777777" w:rsidR="00761982" w:rsidRPr="000F53A5" w:rsidRDefault="00761982" w:rsidP="00446000">
            <w:pPr>
              <w:pStyle w:val="TableText"/>
              <w:rPr>
                <w:rStyle w:val="Blue"/>
                <w:rFonts w:cstheme="minorHAnsi"/>
                <w:color w:val="auto"/>
                <w:sz w:val="18"/>
                <w:szCs w:val="18"/>
              </w:rPr>
            </w:pPr>
            <w:r w:rsidRPr="000F53A5">
              <w:rPr>
                <w:rStyle w:val="Blue"/>
                <w:rFonts w:cstheme="minorHAnsi"/>
                <w:color w:val="auto"/>
                <w:sz w:val="18"/>
                <w:szCs w:val="18"/>
              </w:rPr>
              <w:t>As specified by Natural Resources Wales</w:t>
            </w:r>
          </w:p>
        </w:tc>
      </w:tr>
      <w:bookmarkEnd w:id="10"/>
    </w:tbl>
    <w:p w14:paraId="4E33E565" w14:textId="0D2D7EAB"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FCDF1B2" w14:textId="77777777" w:rsidTr="0076198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F43CD1" w14:textId="77777777" w:rsidR="00926B5E" w:rsidRPr="004921D8" w:rsidRDefault="00926B5E" w:rsidP="000A07C9">
            <w:pPr>
              <w:pStyle w:val="TableText"/>
              <w:rPr>
                <w:sz w:val="18"/>
                <w:szCs w:val="18"/>
              </w:rPr>
            </w:pPr>
            <w:bookmarkStart w:id="11" w:name="_Hlk13824861"/>
            <w:r w:rsidRPr="004921D8">
              <w:rPr>
                <w:sz w:val="18"/>
                <w:szCs w:val="18"/>
              </w:rPr>
              <w:t>Table S4.2 Reporting forms</w:t>
            </w:r>
          </w:p>
        </w:tc>
      </w:tr>
      <w:tr w:rsidR="009630E4" w:rsidRPr="00C25946" w14:paraId="0A2AD20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ABE165B"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396C489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1604110" w14:textId="77777777" w:rsidTr="002B05E5">
        <w:trPr>
          <w:cantSplit/>
        </w:trPr>
        <w:tc>
          <w:tcPr>
            <w:tcW w:w="1877" w:type="pct"/>
          </w:tcPr>
          <w:p w14:paraId="27C74CD4" w14:textId="77777777" w:rsidR="00635467" w:rsidRPr="00E14D47" w:rsidRDefault="00635467" w:rsidP="00635467">
            <w:pPr>
              <w:pStyle w:val="TableText"/>
              <w:rPr>
                <w:rStyle w:val="Blue"/>
                <w:color w:val="auto"/>
                <w:sz w:val="18"/>
                <w:szCs w:val="18"/>
              </w:rPr>
            </w:pPr>
            <w:r w:rsidRPr="00E14D47">
              <w:rPr>
                <w:rStyle w:val="Blue"/>
                <w:color w:val="auto"/>
                <w:sz w:val="18"/>
                <w:szCs w:val="18"/>
              </w:rPr>
              <w:t xml:space="preserve">Combined sewer overflow performance including number and duration of block counted spills </w:t>
            </w:r>
          </w:p>
          <w:p w14:paraId="23DB1A0A" w14:textId="25611960" w:rsidR="00635467" w:rsidRPr="00E14D47" w:rsidRDefault="00635467" w:rsidP="00635467">
            <w:pPr>
              <w:pStyle w:val="TableText"/>
              <w:rPr>
                <w:rStyle w:val="Blue"/>
                <w:color w:val="auto"/>
                <w:sz w:val="18"/>
                <w:szCs w:val="18"/>
              </w:rPr>
            </w:pPr>
          </w:p>
        </w:tc>
        <w:tc>
          <w:tcPr>
            <w:tcW w:w="3123" w:type="pct"/>
          </w:tcPr>
          <w:p w14:paraId="2782ADE1" w14:textId="1FB846DA" w:rsidR="00635467" w:rsidRPr="00E14D47" w:rsidRDefault="00635467" w:rsidP="00635467">
            <w:pPr>
              <w:pStyle w:val="TableText"/>
              <w:rPr>
                <w:rStyle w:val="Blue"/>
                <w:color w:val="auto"/>
                <w:sz w:val="18"/>
                <w:szCs w:val="18"/>
              </w:rPr>
            </w:pPr>
            <w:r w:rsidRPr="00E14D47">
              <w:rPr>
                <w:rStyle w:val="Pink"/>
                <w:color w:val="auto"/>
                <w:sz w:val="18"/>
                <w:szCs w:val="18"/>
              </w:rPr>
              <w:t>Annual water summary report</w:t>
            </w:r>
            <w:r w:rsidRPr="00E14D47">
              <w:rPr>
                <w:rStyle w:val="Blue"/>
                <w:color w:val="auto"/>
                <w:sz w:val="18"/>
                <w:szCs w:val="18"/>
              </w:rPr>
              <w:t xml:space="preserve"> or other form as agreed in writing by Natural Resources Wales</w:t>
            </w:r>
          </w:p>
          <w:p w14:paraId="5B5545B6" w14:textId="77777777" w:rsidR="00635467" w:rsidRPr="00E14D47" w:rsidRDefault="00635467" w:rsidP="00635467">
            <w:pPr>
              <w:pStyle w:val="TableText"/>
              <w:rPr>
                <w:rStyle w:val="Blue"/>
                <w:color w:val="auto"/>
                <w:sz w:val="18"/>
                <w:szCs w:val="18"/>
              </w:rPr>
            </w:pPr>
          </w:p>
        </w:tc>
      </w:tr>
      <w:tr w:rsidR="00635467" w:rsidRPr="00C25946" w14:paraId="6006099E" w14:textId="77777777" w:rsidTr="002B05E5">
        <w:trPr>
          <w:cantSplit/>
        </w:trPr>
        <w:tc>
          <w:tcPr>
            <w:tcW w:w="1877" w:type="pct"/>
          </w:tcPr>
          <w:p w14:paraId="4411B4E9" w14:textId="2A4B5D55" w:rsidR="00635467" w:rsidRPr="00E14D47" w:rsidRDefault="00635467" w:rsidP="00635467">
            <w:pPr>
              <w:pStyle w:val="TableText"/>
              <w:rPr>
                <w:rStyle w:val="Blue"/>
                <w:color w:val="auto"/>
                <w:sz w:val="18"/>
                <w:szCs w:val="18"/>
              </w:rPr>
            </w:pPr>
            <w:r w:rsidRPr="00E14D47">
              <w:rPr>
                <w:rStyle w:val="Blue"/>
                <w:color w:val="auto"/>
                <w:sz w:val="18"/>
                <w:szCs w:val="18"/>
              </w:rPr>
              <w:t xml:space="preserve">Storm sewage discharge start and end times </w:t>
            </w:r>
          </w:p>
        </w:tc>
        <w:tc>
          <w:tcPr>
            <w:tcW w:w="3123" w:type="pct"/>
          </w:tcPr>
          <w:p w14:paraId="765618E5" w14:textId="77777777" w:rsidR="00635467" w:rsidRPr="00E14D47" w:rsidRDefault="00635467" w:rsidP="00635467">
            <w:pPr>
              <w:pStyle w:val="TableText"/>
              <w:rPr>
                <w:rStyle w:val="Blue"/>
                <w:color w:val="auto"/>
                <w:sz w:val="18"/>
                <w:szCs w:val="18"/>
              </w:rPr>
            </w:pPr>
            <w:r w:rsidRPr="00E14D47">
              <w:rPr>
                <w:rStyle w:val="Blue"/>
                <w:color w:val="auto"/>
                <w:sz w:val="18"/>
                <w:szCs w:val="18"/>
              </w:rPr>
              <w:t xml:space="preserve">Form as agreed in writing by Natural Resources Wales </w:t>
            </w:r>
          </w:p>
        </w:tc>
      </w:tr>
      <w:tr w:rsidR="00635467" w:rsidRPr="00C25946" w14:paraId="1FF62AD7" w14:textId="77777777" w:rsidTr="002B05E5">
        <w:trPr>
          <w:cantSplit/>
        </w:trPr>
        <w:tc>
          <w:tcPr>
            <w:tcW w:w="1877" w:type="pct"/>
          </w:tcPr>
          <w:p w14:paraId="62ABD920" w14:textId="77777777" w:rsidR="00635467" w:rsidRPr="00E14D47" w:rsidRDefault="00635467" w:rsidP="00635467">
            <w:pPr>
              <w:pStyle w:val="TableText"/>
              <w:rPr>
                <w:rStyle w:val="Blue"/>
                <w:color w:val="auto"/>
                <w:sz w:val="18"/>
                <w:szCs w:val="18"/>
              </w:rPr>
            </w:pPr>
            <w:r w:rsidRPr="00E14D47">
              <w:rPr>
                <w:rStyle w:val="Blue"/>
                <w:color w:val="auto"/>
                <w:sz w:val="18"/>
                <w:szCs w:val="18"/>
              </w:rPr>
              <w:t>Event recorder status</w:t>
            </w:r>
          </w:p>
          <w:p w14:paraId="75B57B96" w14:textId="284852FB" w:rsidR="00635467" w:rsidRPr="00E14D47" w:rsidRDefault="00635467" w:rsidP="00635467">
            <w:pPr>
              <w:pStyle w:val="TableText"/>
              <w:rPr>
                <w:rStyle w:val="Blue"/>
                <w:color w:val="auto"/>
                <w:sz w:val="18"/>
                <w:szCs w:val="18"/>
              </w:rPr>
            </w:pPr>
          </w:p>
        </w:tc>
        <w:tc>
          <w:tcPr>
            <w:tcW w:w="3123" w:type="pct"/>
          </w:tcPr>
          <w:p w14:paraId="4E5316F6" w14:textId="1BEE392D" w:rsidR="00635467" w:rsidRPr="00E14D47" w:rsidRDefault="00635467" w:rsidP="00635467">
            <w:pPr>
              <w:pStyle w:val="TableText"/>
              <w:rPr>
                <w:rStyle w:val="Blue"/>
                <w:color w:val="auto"/>
                <w:sz w:val="18"/>
                <w:szCs w:val="18"/>
              </w:rPr>
            </w:pPr>
            <w:r w:rsidRPr="00E14D47">
              <w:rPr>
                <w:rStyle w:val="Pink"/>
                <w:color w:val="auto"/>
                <w:sz w:val="18"/>
                <w:szCs w:val="18"/>
              </w:rPr>
              <w:t>Annual water summary report</w:t>
            </w:r>
            <w:r w:rsidR="00E14D47" w:rsidRPr="00E14D47">
              <w:rPr>
                <w:rStyle w:val="Pink"/>
                <w:color w:val="auto"/>
                <w:sz w:val="18"/>
                <w:szCs w:val="18"/>
              </w:rPr>
              <w:t xml:space="preserve"> </w:t>
            </w:r>
            <w:r w:rsidRPr="00E14D47">
              <w:rPr>
                <w:rStyle w:val="Blue"/>
                <w:color w:val="auto"/>
                <w:sz w:val="18"/>
                <w:szCs w:val="18"/>
              </w:rPr>
              <w:t>or other form as agreed in writing by Natural Resources Wales</w:t>
            </w:r>
          </w:p>
          <w:p w14:paraId="64A4C3BE" w14:textId="77777777" w:rsidR="00635467" w:rsidRPr="00E14D47" w:rsidRDefault="00635467" w:rsidP="00635467">
            <w:pPr>
              <w:pStyle w:val="TableText"/>
              <w:rPr>
                <w:rStyle w:val="Blue"/>
                <w:color w:val="auto"/>
                <w:sz w:val="18"/>
                <w:szCs w:val="18"/>
              </w:rPr>
            </w:pPr>
            <w:r w:rsidRPr="00E14D47">
              <w:rPr>
                <w:rStyle w:val="Blue"/>
                <w:color w:val="auto"/>
                <w:sz w:val="18"/>
                <w:szCs w:val="18"/>
              </w:rPr>
              <w:t>Percentage of time in the recording period that event duration monitoring equipment is operational</w:t>
            </w:r>
          </w:p>
        </w:tc>
      </w:tr>
      <w:tr w:rsidR="00635467" w:rsidRPr="00C25946" w14:paraId="4EB7C78D" w14:textId="77777777" w:rsidTr="002B05E5">
        <w:trPr>
          <w:cantSplit/>
        </w:trPr>
        <w:tc>
          <w:tcPr>
            <w:tcW w:w="1877" w:type="pct"/>
          </w:tcPr>
          <w:p w14:paraId="41D63347" w14:textId="79A43D7F" w:rsidR="00635467" w:rsidRPr="00E14D47" w:rsidRDefault="00635467" w:rsidP="00635467">
            <w:pPr>
              <w:pStyle w:val="TableText"/>
              <w:rPr>
                <w:rStyle w:val="Blue"/>
                <w:color w:val="auto"/>
                <w:sz w:val="18"/>
                <w:szCs w:val="18"/>
              </w:rPr>
            </w:pPr>
            <w:r w:rsidRPr="00E14D47">
              <w:rPr>
                <w:rFonts w:ascii="Arial" w:hAnsi="Arial" w:cs="Arial"/>
                <w:sz w:val="18"/>
                <w:szCs w:val="18"/>
              </w:rPr>
              <w:t xml:space="preserve">Investigation into the operation of the overflow </w:t>
            </w:r>
          </w:p>
        </w:tc>
        <w:tc>
          <w:tcPr>
            <w:tcW w:w="3123" w:type="pct"/>
          </w:tcPr>
          <w:p w14:paraId="5179F4F9" w14:textId="77777777" w:rsidR="00635467" w:rsidRPr="00E14D47" w:rsidRDefault="00635467" w:rsidP="00635467">
            <w:pPr>
              <w:pStyle w:val="TableText"/>
              <w:rPr>
                <w:rStyle w:val="Blue"/>
                <w:color w:val="auto"/>
                <w:sz w:val="18"/>
                <w:szCs w:val="18"/>
              </w:rPr>
            </w:pPr>
            <w:r w:rsidRPr="00E14D47">
              <w:rPr>
                <w:rFonts w:ascii="Arial" w:hAnsi="Arial" w:cs="Arial"/>
                <w:sz w:val="18"/>
                <w:szCs w:val="18"/>
              </w:rPr>
              <w:t xml:space="preserve">Electronic format as agreed in writing by Natural Resources Wales. </w:t>
            </w:r>
          </w:p>
        </w:tc>
      </w:tr>
      <w:bookmarkEnd w:id="11"/>
    </w:tbl>
    <w:p w14:paraId="7B6F56EB" w14:textId="77777777" w:rsidR="0047000E" w:rsidRDefault="0047000E" w:rsidP="00A9057C">
      <w:pPr>
        <w:pStyle w:val="Heading1"/>
        <w:ind w:left="567"/>
      </w:pPr>
    </w:p>
    <w:p w14:paraId="68BF70E9" w14:textId="532E1364" w:rsidR="00AA1F21" w:rsidRPr="0024046C" w:rsidRDefault="0047000E" w:rsidP="0024046C">
      <w:pPr>
        <w:spacing w:before="0" w:after="0" w:line="240" w:lineRule="auto"/>
        <w:rPr>
          <w:rFonts w:asciiTheme="majorHAnsi" w:eastAsiaTheme="majorEastAsia" w:hAnsiTheme="majorHAnsi" w:cstheme="majorBidi"/>
          <w:b/>
          <w:bCs/>
          <w:sz w:val="36"/>
          <w:szCs w:val="28"/>
        </w:rPr>
      </w:pPr>
      <w:r>
        <w:br w:type="page"/>
      </w:r>
    </w:p>
    <w:p w14:paraId="135B777C" w14:textId="77777777" w:rsidR="00926B5E" w:rsidRDefault="00926B5E" w:rsidP="00A9057C">
      <w:pPr>
        <w:pStyle w:val="Heading1"/>
        <w:ind w:left="567"/>
      </w:pPr>
      <w:r>
        <w:lastRenderedPageBreak/>
        <w:t xml:space="preserve">Schedule 5 </w:t>
      </w:r>
      <w:r w:rsidRPr="00926B5E">
        <w:t>–</w:t>
      </w:r>
      <w:r>
        <w:t xml:space="preserve"> Notification </w:t>
      </w:r>
    </w:p>
    <w:p w14:paraId="3703858C"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1D2719DD"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17EA23"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07DF2B1"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7FE12D09" w14:textId="77777777" w:rsidTr="00A9057C">
        <w:trPr>
          <w:cantSplit/>
        </w:trPr>
        <w:tc>
          <w:tcPr>
            <w:tcW w:w="1484" w:type="pct"/>
          </w:tcPr>
          <w:p w14:paraId="6AD4500F"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E103C2B" w14:textId="26008708" w:rsidR="00926B5E" w:rsidRPr="00926B5E" w:rsidRDefault="00B83122" w:rsidP="00926B5E">
            <w:pPr>
              <w:pStyle w:val="TableText"/>
            </w:pPr>
            <w:r w:rsidRPr="00B83122">
              <w:t>AE2017401</w:t>
            </w:r>
          </w:p>
        </w:tc>
      </w:tr>
      <w:tr w:rsidR="00926B5E" w:rsidRPr="00834B3A" w14:paraId="324C6524" w14:textId="77777777" w:rsidTr="00A9057C">
        <w:trPr>
          <w:cantSplit/>
        </w:trPr>
        <w:tc>
          <w:tcPr>
            <w:tcW w:w="1484" w:type="pct"/>
          </w:tcPr>
          <w:p w14:paraId="7C89B65D"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2616FB" w14:textId="4902DB55" w:rsidR="00926B5E" w:rsidRPr="00926B5E" w:rsidRDefault="00B83122" w:rsidP="00926B5E">
            <w:pPr>
              <w:pStyle w:val="TableText"/>
            </w:pPr>
            <w:proofErr w:type="spellStart"/>
            <w:r w:rsidRPr="00B83122">
              <w:t>Dŵr</w:t>
            </w:r>
            <w:proofErr w:type="spellEnd"/>
            <w:r w:rsidRPr="00B83122">
              <w:t xml:space="preserve"> </w:t>
            </w:r>
            <w:proofErr w:type="spellStart"/>
            <w:r w:rsidRPr="00B83122">
              <w:t>Cymru</w:t>
            </w:r>
            <w:proofErr w:type="spellEnd"/>
            <w:r w:rsidRPr="00B83122">
              <w:t xml:space="preserve"> </w:t>
            </w:r>
            <w:proofErr w:type="spellStart"/>
            <w:r w:rsidRPr="00B83122">
              <w:t>Cyfyngedig</w:t>
            </w:r>
            <w:proofErr w:type="spellEnd"/>
          </w:p>
        </w:tc>
      </w:tr>
      <w:tr w:rsidR="00926B5E" w:rsidRPr="00834B3A" w14:paraId="0DD7C9BC" w14:textId="77777777" w:rsidTr="00A9057C">
        <w:trPr>
          <w:cantSplit/>
        </w:trPr>
        <w:tc>
          <w:tcPr>
            <w:tcW w:w="1484" w:type="pct"/>
          </w:tcPr>
          <w:p w14:paraId="37D0D445"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616C2BC3" w14:textId="5695E7AD" w:rsidR="00926B5E" w:rsidRPr="00926B5E" w:rsidRDefault="00B83122" w:rsidP="00B83122">
            <w:pPr>
              <w:pStyle w:val="TableText"/>
            </w:pPr>
            <w:proofErr w:type="spellStart"/>
            <w:r>
              <w:t>Bedwas</w:t>
            </w:r>
            <w:proofErr w:type="spellEnd"/>
            <w:r>
              <w:t xml:space="preserve"> Sunnybank Farm CSO, </w:t>
            </w:r>
            <w:proofErr w:type="spellStart"/>
            <w:r>
              <w:t>Nr</w:t>
            </w:r>
            <w:proofErr w:type="spellEnd"/>
            <w:r>
              <w:t xml:space="preserve"> Sunnybank Farm, </w:t>
            </w:r>
            <w:proofErr w:type="spellStart"/>
            <w:r>
              <w:t>Rudry</w:t>
            </w:r>
            <w:proofErr w:type="spellEnd"/>
            <w:r>
              <w:t xml:space="preserve"> Rd, </w:t>
            </w:r>
            <w:proofErr w:type="spellStart"/>
            <w:r>
              <w:t>Rudry</w:t>
            </w:r>
            <w:proofErr w:type="spellEnd"/>
            <w:r>
              <w:t>, Caerphilly, CF83 3DT</w:t>
            </w:r>
          </w:p>
        </w:tc>
      </w:tr>
      <w:tr w:rsidR="00926B5E" w:rsidRPr="00834B3A" w14:paraId="5B4E3516" w14:textId="77777777" w:rsidTr="00A9057C">
        <w:trPr>
          <w:cantSplit/>
        </w:trPr>
        <w:tc>
          <w:tcPr>
            <w:tcW w:w="1484" w:type="pct"/>
          </w:tcPr>
          <w:p w14:paraId="2A62E8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794B65" w14:textId="77777777" w:rsidR="00926B5E" w:rsidRPr="00926B5E" w:rsidRDefault="00926B5E" w:rsidP="00926B5E">
            <w:pPr>
              <w:pStyle w:val="TableText"/>
            </w:pPr>
          </w:p>
        </w:tc>
      </w:tr>
    </w:tbl>
    <w:p w14:paraId="62576D33"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2ABB3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05200F"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5075F0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84CB3F" w14:textId="4028DF81" w:rsidR="00926B5E" w:rsidRPr="00E14D47" w:rsidRDefault="00926B5E" w:rsidP="00E14D47">
            <w:pPr>
              <w:pStyle w:val="TableText"/>
              <w:rPr>
                <w:color w:val="FF0000" w:themeColor="accent1"/>
                <w:sz w:val="18"/>
                <w:szCs w:val="18"/>
              </w:rPr>
            </w:pPr>
            <w:r w:rsidRPr="00E14D47">
              <w:rPr>
                <w:rStyle w:val="Red"/>
                <w:color w:val="auto"/>
                <w:sz w:val="18"/>
                <w:szCs w:val="18"/>
              </w:rPr>
              <w:t xml:space="preserve">To be notified within 7 days of detection unless otherwise agreed in writing by </w:t>
            </w:r>
            <w:r w:rsidR="004E5F50" w:rsidRPr="00E14D47">
              <w:rPr>
                <w:rStyle w:val="Red"/>
                <w:color w:val="auto"/>
                <w:sz w:val="18"/>
                <w:szCs w:val="18"/>
              </w:rPr>
              <w:t>Natural Resources Wales</w:t>
            </w:r>
          </w:p>
        </w:tc>
      </w:tr>
      <w:tr w:rsidR="00926B5E" w:rsidRPr="00C15459" w14:paraId="77BBE716" w14:textId="77777777" w:rsidTr="00A9057C">
        <w:trPr>
          <w:cantSplit/>
        </w:trPr>
        <w:tc>
          <w:tcPr>
            <w:tcW w:w="1484" w:type="pct"/>
          </w:tcPr>
          <w:p w14:paraId="578BC257"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7AB7533" w14:textId="77777777" w:rsidR="00926B5E" w:rsidRPr="004921D8" w:rsidRDefault="00926B5E" w:rsidP="00926B5E">
            <w:pPr>
              <w:pStyle w:val="TableText"/>
              <w:rPr>
                <w:sz w:val="18"/>
                <w:szCs w:val="18"/>
              </w:rPr>
            </w:pPr>
          </w:p>
        </w:tc>
      </w:tr>
      <w:tr w:rsidR="00926B5E" w:rsidRPr="00C15459" w14:paraId="4244E68E" w14:textId="77777777" w:rsidTr="00A9057C">
        <w:trPr>
          <w:cantSplit/>
        </w:trPr>
        <w:tc>
          <w:tcPr>
            <w:tcW w:w="1484" w:type="pct"/>
          </w:tcPr>
          <w:p w14:paraId="7E9D34B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6FFC6F40" w14:textId="77777777" w:rsidR="00926B5E" w:rsidRPr="004921D8" w:rsidRDefault="00926B5E" w:rsidP="00926B5E">
            <w:pPr>
              <w:pStyle w:val="TableText"/>
              <w:rPr>
                <w:sz w:val="18"/>
                <w:szCs w:val="18"/>
              </w:rPr>
            </w:pPr>
          </w:p>
        </w:tc>
      </w:tr>
      <w:tr w:rsidR="00926B5E" w:rsidRPr="00C15459" w14:paraId="69128F36" w14:textId="77777777" w:rsidTr="00A9057C">
        <w:trPr>
          <w:cantSplit/>
        </w:trPr>
        <w:tc>
          <w:tcPr>
            <w:tcW w:w="1484" w:type="pct"/>
          </w:tcPr>
          <w:p w14:paraId="684DBC9C"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949A383" w14:textId="77777777" w:rsidR="00926B5E" w:rsidRPr="004921D8" w:rsidRDefault="00926B5E" w:rsidP="00926B5E">
            <w:pPr>
              <w:pStyle w:val="TableText"/>
              <w:rPr>
                <w:sz w:val="18"/>
                <w:szCs w:val="18"/>
              </w:rPr>
            </w:pPr>
          </w:p>
        </w:tc>
      </w:tr>
      <w:tr w:rsidR="00926B5E" w:rsidRPr="00C15459" w14:paraId="297F6873" w14:textId="77777777" w:rsidTr="00A9057C">
        <w:trPr>
          <w:cantSplit/>
        </w:trPr>
        <w:tc>
          <w:tcPr>
            <w:tcW w:w="1484" w:type="pct"/>
          </w:tcPr>
          <w:p w14:paraId="080CF46B" w14:textId="1CE28ED2" w:rsidR="00926B5E" w:rsidRPr="004921D8" w:rsidRDefault="00761982"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740972A0" w14:textId="77777777" w:rsidR="00926B5E" w:rsidRPr="004921D8" w:rsidRDefault="00926B5E" w:rsidP="00926B5E">
            <w:pPr>
              <w:pStyle w:val="TableText"/>
              <w:rPr>
                <w:sz w:val="18"/>
                <w:szCs w:val="18"/>
              </w:rPr>
            </w:pPr>
          </w:p>
        </w:tc>
      </w:tr>
      <w:tr w:rsidR="00926B5E" w:rsidRPr="00C15459" w14:paraId="5F39E02C" w14:textId="77777777" w:rsidTr="00A9057C">
        <w:trPr>
          <w:cantSplit/>
        </w:trPr>
        <w:tc>
          <w:tcPr>
            <w:tcW w:w="1484" w:type="pct"/>
          </w:tcPr>
          <w:p w14:paraId="17D6D53A"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BED68E" w14:textId="77777777" w:rsidR="00926B5E" w:rsidRPr="004921D8" w:rsidRDefault="00926B5E" w:rsidP="00926B5E">
            <w:pPr>
              <w:pStyle w:val="TableText"/>
              <w:rPr>
                <w:sz w:val="18"/>
                <w:szCs w:val="18"/>
              </w:rPr>
            </w:pPr>
          </w:p>
        </w:tc>
      </w:tr>
      <w:tr w:rsidR="00926B5E" w:rsidRPr="00C15459" w14:paraId="4CADE2C2" w14:textId="77777777" w:rsidTr="00A9057C">
        <w:trPr>
          <w:cantSplit/>
        </w:trPr>
        <w:tc>
          <w:tcPr>
            <w:tcW w:w="1484" w:type="pct"/>
          </w:tcPr>
          <w:p w14:paraId="4A59E8F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64B955C" w14:textId="77777777" w:rsidR="00926B5E" w:rsidRPr="004921D8" w:rsidRDefault="00926B5E" w:rsidP="00926B5E">
            <w:pPr>
              <w:pStyle w:val="TableText"/>
              <w:rPr>
                <w:sz w:val="18"/>
                <w:szCs w:val="18"/>
              </w:rPr>
            </w:pPr>
          </w:p>
        </w:tc>
      </w:tr>
      <w:tr w:rsidR="00926B5E" w:rsidRPr="00C15459" w14:paraId="18FFBF38" w14:textId="77777777" w:rsidTr="00A9057C">
        <w:trPr>
          <w:cantSplit/>
        </w:trPr>
        <w:tc>
          <w:tcPr>
            <w:tcW w:w="1484" w:type="pct"/>
          </w:tcPr>
          <w:p w14:paraId="45E0FB87"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31E35B8" w14:textId="77777777" w:rsidR="00926B5E" w:rsidRPr="004921D8" w:rsidRDefault="00926B5E" w:rsidP="00926B5E">
            <w:pPr>
              <w:pStyle w:val="TableText"/>
              <w:rPr>
                <w:sz w:val="18"/>
                <w:szCs w:val="18"/>
              </w:rPr>
            </w:pPr>
          </w:p>
        </w:tc>
      </w:tr>
      <w:tr w:rsidR="00926B5E" w:rsidRPr="00C15459" w14:paraId="71DAA776" w14:textId="77777777" w:rsidTr="00A9057C">
        <w:trPr>
          <w:cantSplit/>
        </w:trPr>
        <w:tc>
          <w:tcPr>
            <w:tcW w:w="1484" w:type="pct"/>
          </w:tcPr>
          <w:p w14:paraId="265785FC"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6BBE8B2" w14:textId="77777777" w:rsidR="00926B5E" w:rsidRPr="004921D8" w:rsidRDefault="00926B5E" w:rsidP="00926B5E">
            <w:pPr>
              <w:pStyle w:val="TableText"/>
              <w:rPr>
                <w:sz w:val="18"/>
                <w:szCs w:val="18"/>
              </w:rPr>
            </w:pPr>
          </w:p>
        </w:tc>
      </w:tr>
    </w:tbl>
    <w:p w14:paraId="6C575FE9" w14:textId="77777777" w:rsidR="00926B5E" w:rsidRDefault="00926B5E" w:rsidP="00926B5E"/>
    <w:p w14:paraId="214AEC11"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6F957E46" w14:textId="77777777" w:rsidTr="00A9057C">
        <w:trPr>
          <w:cantSplit/>
        </w:trPr>
        <w:tc>
          <w:tcPr>
            <w:tcW w:w="2305" w:type="pct"/>
          </w:tcPr>
          <w:p w14:paraId="524EFE3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B7AC2F1" w14:textId="77777777" w:rsidR="00926B5E" w:rsidRPr="00C15459" w:rsidRDefault="00926B5E" w:rsidP="00926B5E">
            <w:pPr>
              <w:pStyle w:val="TableText"/>
            </w:pPr>
          </w:p>
        </w:tc>
      </w:tr>
      <w:tr w:rsidR="00926B5E" w:rsidRPr="00C15459" w14:paraId="2166352C" w14:textId="77777777" w:rsidTr="00A9057C">
        <w:trPr>
          <w:cantSplit/>
        </w:trPr>
        <w:tc>
          <w:tcPr>
            <w:tcW w:w="2305" w:type="pct"/>
          </w:tcPr>
          <w:p w14:paraId="551A44C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CC8DBB" w14:textId="77777777" w:rsidR="00926B5E" w:rsidRPr="00C15459" w:rsidRDefault="00926B5E" w:rsidP="00926B5E">
            <w:pPr>
              <w:pStyle w:val="TableText"/>
            </w:pPr>
          </w:p>
        </w:tc>
      </w:tr>
      <w:tr w:rsidR="00926B5E" w:rsidRPr="00C15459" w14:paraId="323FF819" w14:textId="77777777" w:rsidTr="00A9057C">
        <w:trPr>
          <w:cantSplit/>
        </w:trPr>
        <w:tc>
          <w:tcPr>
            <w:tcW w:w="2305" w:type="pct"/>
          </w:tcPr>
          <w:p w14:paraId="6912A4B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46B2A4" w14:textId="77777777" w:rsidR="00926B5E" w:rsidRPr="00C15459" w:rsidRDefault="00926B5E" w:rsidP="00926B5E">
            <w:pPr>
              <w:pStyle w:val="TableText"/>
            </w:pPr>
          </w:p>
        </w:tc>
      </w:tr>
    </w:tbl>
    <w:p w14:paraId="5B1DAB9A"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853D1D0" w14:textId="77777777" w:rsidTr="00A9057C">
        <w:trPr>
          <w:cantSplit/>
        </w:trPr>
        <w:tc>
          <w:tcPr>
            <w:tcW w:w="2305" w:type="pct"/>
          </w:tcPr>
          <w:p w14:paraId="1C4D0897"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524F53EF" w14:textId="77777777" w:rsidR="00926B5E" w:rsidRPr="004921D8" w:rsidRDefault="00926B5E" w:rsidP="00926B5E">
            <w:pPr>
              <w:pStyle w:val="TableText"/>
              <w:rPr>
                <w:sz w:val="18"/>
                <w:szCs w:val="18"/>
              </w:rPr>
            </w:pPr>
          </w:p>
        </w:tc>
      </w:tr>
      <w:tr w:rsidR="00926B5E" w:rsidRPr="004921D8" w14:paraId="0953C454" w14:textId="77777777" w:rsidTr="00A9057C">
        <w:trPr>
          <w:cantSplit/>
        </w:trPr>
        <w:tc>
          <w:tcPr>
            <w:tcW w:w="2305" w:type="pct"/>
          </w:tcPr>
          <w:p w14:paraId="52A4F82C"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1DD18122" w14:textId="77777777" w:rsidR="00926B5E" w:rsidRPr="004921D8" w:rsidRDefault="00926B5E" w:rsidP="00926B5E">
            <w:pPr>
              <w:pStyle w:val="TableText"/>
              <w:rPr>
                <w:sz w:val="18"/>
                <w:szCs w:val="18"/>
              </w:rPr>
            </w:pPr>
          </w:p>
        </w:tc>
      </w:tr>
      <w:tr w:rsidR="00926B5E" w:rsidRPr="004921D8" w14:paraId="31D82228" w14:textId="77777777" w:rsidTr="00A9057C">
        <w:trPr>
          <w:cantSplit/>
        </w:trPr>
        <w:tc>
          <w:tcPr>
            <w:tcW w:w="2305" w:type="pct"/>
          </w:tcPr>
          <w:p w14:paraId="6D9F8F39"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1D466D34" w14:textId="77777777" w:rsidR="00926B5E" w:rsidRPr="004921D8" w:rsidRDefault="00926B5E" w:rsidP="00926B5E">
            <w:pPr>
              <w:pStyle w:val="TableText"/>
              <w:rPr>
                <w:sz w:val="18"/>
                <w:szCs w:val="18"/>
              </w:rPr>
            </w:pPr>
          </w:p>
        </w:tc>
      </w:tr>
      <w:tr w:rsidR="00926B5E" w:rsidRPr="004921D8" w14:paraId="270E3DA3" w14:textId="77777777" w:rsidTr="00A9057C">
        <w:trPr>
          <w:cantSplit/>
        </w:trPr>
        <w:tc>
          <w:tcPr>
            <w:tcW w:w="2305" w:type="pct"/>
          </w:tcPr>
          <w:p w14:paraId="4BA33032"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4E7CDBEF" w14:textId="77777777" w:rsidR="00926B5E" w:rsidRPr="004921D8" w:rsidRDefault="00926B5E" w:rsidP="00926B5E">
            <w:pPr>
              <w:pStyle w:val="TableText"/>
              <w:rPr>
                <w:sz w:val="18"/>
                <w:szCs w:val="18"/>
              </w:rPr>
            </w:pPr>
          </w:p>
        </w:tc>
      </w:tr>
    </w:tbl>
    <w:p w14:paraId="685F5993" w14:textId="77777777" w:rsidR="00926B5E" w:rsidRPr="004921D8" w:rsidRDefault="00926B5E" w:rsidP="00A9057C">
      <w:pPr>
        <w:ind w:left="567"/>
        <w:rPr>
          <w:sz w:val="18"/>
          <w:szCs w:val="18"/>
        </w:rPr>
      </w:pPr>
      <w:r w:rsidRPr="004921D8">
        <w:rPr>
          <w:sz w:val="18"/>
          <w:szCs w:val="18"/>
        </w:rPr>
        <w:t>* authorised to sign on behalf of the operator</w:t>
      </w:r>
    </w:p>
    <w:p w14:paraId="2CFC418F" w14:textId="77777777" w:rsidR="00926B5E" w:rsidRPr="000A07C9" w:rsidRDefault="00926B5E" w:rsidP="000A07C9">
      <w:pPr>
        <w:rPr>
          <w:rFonts w:eastAsiaTheme="majorEastAsia"/>
        </w:rPr>
      </w:pPr>
      <w:r>
        <w:br w:type="page"/>
      </w:r>
    </w:p>
    <w:p w14:paraId="646BC6AA" w14:textId="77777777" w:rsidR="00926B5E" w:rsidRDefault="00926B5E" w:rsidP="00A9057C">
      <w:pPr>
        <w:pStyle w:val="Heading2"/>
        <w:ind w:left="567"/>
      </w:pPr>
      <w:r>
        <w:lastRenderedPageBreak/>
        <w:t xml:space="preserve">Schedule 6 </w:t>
      </w:r>
      <w:r w:rsidRPr="00926B5E">
        <w:t>–</w:t>
      </w:r>
      <w:r>
        <w:t xml:space="preserve"> Interpretation </w:t>
      </w:r>
    </w:p>
    <w:p w14:paraId="750A3754" w14:textId="7DBDB83A" w:rsidR="00B83122" w:rsidRPr="004E402A" w:rsidRDefault="00B83122" w:rsidP="00B83122">
      <w:pPr>
        <w:ind w:left="567"/>
        <w:rPr>
          <w:color w:val="000000" w:themeColor="text1"/>
          <w:sz w:val="18"/>
          <w:szCs w:val="18"/>
        </w:rPr>
      </w:pPr>
      <w:bookmarkStart w:id="12" w:name="_Hlk13833580"/>
      <w:r w:rsidRPr="004E402A">
        <w:rPr>
          <w:color w:val="000000" w:themeColor="text1"/>
          <w:sz w:val="18"/>
          <w:szCs w:val="18"/>
        </w:rPr>
        <w:t>“accident” means an accident that may result in pollution.</w:t>
      </w:r>
    </w:p>
    <w:p w14:paraId="23F9959E" w14:textId="77777777" w:rsidR="00B83122" w:rsidRPr="004E402A" w:rsidRDefault="00B83122" w:rsidP="00B83122">
      <w:pPr>
        <w:ind w:left="567"/>
        <w:rPr>
          <w:color w:val="000000" w:themeColor="text1"/>
          <w:sz w:val="18"/>
          <w:szCs w:val="18"/>
        </w:rPr>
      </w:pPr>
      <w:r w:rsidRPr="004E402A">
        <w:rPr>
          <w:color w:val="000000" w:themeColor="text1"/>
          <w:sz w:val="18"/>
          <w:szCs w:val="18"/>
        </w:rPr>
        <w:t>"annually" means once every year.</w:t>
      </w:r>
    </w:p>
    <w:p w14:paraId="38ED8ADE" w14:textId="77777777" w:rsidR="00B83122" w:rsidRPr="004E402A" w:rsidRDefault="00B83122" w:rsidP="00B83122">
      <w:pPr>
        <w:ind w:left="567"/>
        <w:rPr>
          <w:color w:val="000000" w:themeColor="text1"/>
          <w:sz w:val="18"/>
          <w:szCs w:val="18"/>
        </w:rPr>
      </w:pPr>
      <w:r w:rsidRPr="004E402A">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0BF53088" w14:textId="77777777" w:rsidR="00B83122" w:rsidRPr="004E402A" w:rsidRDefault="00B83122" w:rsidP="00B83122">
      <w:pPr>
        <w:pStyle w:val="BodyTextIndent"/>
        <w:tabs>
          <w:tab w:val="left" w:pos="1418"/>
        </w:tabs>
        <w:ind w:left="567"/>
        <w:rPr>
          <w:rFonts w:ascii="Arial" w:hAnsi="Arial" w:cs="Arial"/>
          <w:color w:val="000000" w:themeColor="text1"/>
          <w:sz w:val="18"/>
          <w:szCs w:val="18"/>
        </w:rPr>
      </w:pPr>
      <w:r w:rsidRPr="004E402A">
        <w:rPr>
          <w:rFonts w:ascii="Arial" w:hAnsi="Arial" w:cs="Arial"/>
          <w:color w:val="000000" w:themeColor="text1"/>
          <w:sz w:val="18"/>
          <w:szCs w:val="18"/>
        </w:rPr>
        <w:t xml:space="preserve">“block counted spill” one or more overflow events within a period of 12 hours or less will </w:t>
      </w:r>
      <w:proofErr w:type="gramStart"/>
      <w:r w:rsidRPr="004E402A">
        <w:rPr>
          <w:rFonts w:ascii="Arial" w:hAnsi="Arial" w:cs="Arial"/>
          <w:color w:val="000000" w:themeColor="text1"/>
          <w:sz w:val="18"/>
          <w:szCs w:val="18"/>
        </w:rPr>
        <w:t>be considered to be</w:t>
      </w:r>
      <w:proofErr w:type="gramEnd"/>
      <w:r w:rsidRPr="004E402A">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4E402A">
        <w:rPr>
          <w:rFonts w:ascii="Arial" w:hAnsi="Arial" w:cs="Arial"/>
          <w:color w:val="000000" w:themeColor="text1"/>
          <w:sz w:val="18"/>
          <w:szCs w:val="18"/>
        </w:rPr>
        <w:t>24 hour</w:t>
      </w:r>
      <w:proofErr w:type="gramEnd"/>
      <w:r w:rsidRPr="004E402A">
        <w:rPr>
          <w:rFonts w:ascii="Arial" w:hAnsi="Arial" w:cs="Arial"/>
          <w:color w:val="000000" w:themeColor="text1"/>
          <w:sz w:val="18"/>
          <w:szCs w:val="18"/>
        </w:rPr>
        <w:t xml:space="preserve"> duration counts as 1 additional spill and the whole of the 24 hour block is included. </w:t>
      </w:r>
    </w:p>
    <w:p w14:paraId="585388A1" w14:textId="77777777" w:rsidR="00B83122" w:rsidRPr="004E402A" w:rsidRDefault="00B83122" w:rsidP="00B83122">
      <w:pPr>
        <w:pStyle w:val="BodyTextIndent"/>
        <w:ind w:left="567"/>
        <w:rPr>
          <w:color w:val="000000" w:themeColor="text1"/>
          <w:sz w:val="18"/>
          <w:szCs w:val="18"/>
        </w:rPr>
      </w:pPr>
      <w:r w:rsidRPr="000F0392">
        <w:rPr>
          <w:rFonts w:ascii="Arial" w:hAnsi="Arial" w:cs="Arial"/>
          <w:color w:val="000000" w:themeColor="text1"/>
          <w:sz w:val="18"/>
        </w:rPr>
        <w:t>"</w:t>
      </w:r>
      <w:r w:rsidRPr="004E402A">
        <w:rPr>
          <w:rFonts w:ascii="Arial" w:hAnsi="Arial" w:cs="Arial"/>
          <w:color w:val="000000" w:themeColor="text1"/>
          <w:sz w:val="18"/>
          <w:szCs w:val="18"/>
        </w:rPr>
        <w:t xml:space="preserve">event recorder" a recorder which records the start time and end time of individual overflow events </w:t>
      </w:r>
    </w:p>
    <w:p w14:paraId="17AD5D4F" w14:textId="77777777" w:rsidR="00B83122" w:rsidRPr="004E402A" w:rsidRDefault="00B83122" w:rsidP="00B83122">
      <w:pPr>
        <w:ind w:left="567"/>
        <w:rPr>
          <w:color w:val="000000" w:themeColor="text1"/>
          <w:sz w:val="18"/>
          <w:szCs w:val="18"/>
        </w:rPr>
      </w:pPr>
      <w:r w:rsidRPr="004E402A">
        <w:rPr>
          <w:color w:val="000000" w:themeColor="text1"/>
          <w:sz w:val="18"/>
          <w:szCs w:val="18"/>
        </w:rPr>
        <w:t>“emissions of substances not controlled by emission limits” means emissions of substances to air, water or land from the permitted activities, which are not controlled by an emission limit.</w:t>
      </w:r>
    </w:p>
    <w:p w14:paraId="70E16ADA" w14:textId="77777777" w:rsidR="00B83122" w:rsidRPr="004E402A" w:rsidRDefault="00B83122" w:rsidP="00B83122">
      <w:pPr>
        <w:ind w:left="567"/>
        <w:rPr>
          <w:color w:val="000000" w:themeColor="text1"/>
          <w:sz w:val="18"/>
          <w:szCs w:val="18"/>
        </w:rPr>
      </w:pPr>
      <w:r w:rsidRPr="004E402A">
        <w:rPr>
          <w:color w:val="000000" w:themeColor="text1"/>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CD0E28" w14:textId="77777777" w:rsidR="00B83122" w:rsidRPr="004E402A" w:rsidRDefault="00B83122" w:rsidP="00B83122">
      <w:pPr>
        <w:ind w:left="567"/>
        <w:rPr>
          <w:rStyle w:val="Red"/>
          <w:color w:val="000000" w:themeColor="text1"/>
          <w:sz w:val="18"/>
          <w:szCs w:val="18"/>
        </w:rPr>
      </w:pPr>
      <w:r w:rsidRPr="004E402A">
        <w:rPr>
          <w:rStyle w:val="Red"/>
          <w:color w:val="000000" w:themeColor="text1"/>
          <w:sz w:val="18"/>
          <w:szCs w:val="18"/>
        </w:rPr>
        <w:t xml:space="preserve">“minimum screen capacity flow” means the minimum flow passed through the screens to the outfall when the screen bypass operates. </w:t>
      </w:r>
    </w:p>
    <w:p w14:paraId="5FA4C9CE" w14:textId="77777777" w:rsidR="00B83122" w:rsidRPr="004E402A" w:rsidRDefault="00B83122" w:rsidP="00B83122">
      <w:pPr>
        <w:ind w:left="567"/>
        <w:rPr>
          <w:rStyle w:val="Red"/>
          <w:color w:val="000000" w:themeColor="text1"/>
          <w:sz w:val="18"/>
          <w:szCs w:val="18"/>
        </w:rPr>
      </w:pPr>
      <w:r w:rsidRPr="004E402A">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p>
    <w:p w14:paraId="4FDEC34B" w14:textId="77777777" w:rsidR="00B83122" w:rsidRPr="004E402A" w:rsidRDefault="00B83122" w:rsidP="00B83122">
      <w:pPr>
        <w:ind w:left="567"/>
        <w:rPr>
          <w:rStyle w:val="Red"/>
          <w:color w:val="000000" w:themeColor="text1"/>
          <w:sz w:val="18"/>
          <w:szCs w:val="18"/>
        </w:rPr>
      </w:pPr>
      <w:r>
        <w:rPr>
          <w:rStyle w:val="Red"/>
          <w:color w:val="000000" w:themeColor="text1"/>
          <w:sz w:val="18"/>
          <w:szCs w:val="18"/>
        </w:rPr>
        <w:t>“Natural Resources Wales”</w:t>
      </w:r>
      <w:r w:rsidRPr="004E402A">
        <w:rPr>
          <w:rStyle w:val="Red"/>
          <w:color w:val="000000" w:themeColor="text1"/>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FF6FDD2" w14:textId="77777777" w:rsidR="00B83122" w:rsidRPr="004E402A" w:rsidRDefault="00B83122" w:rsidP="00B83122">
      <w:pPr>
        <w:pStyle w:val="Default"/>
        <w:ind w:left="567"/>
        <w:rPr>
          <w:color w:val="000000" w:themeColor="text1"/>
          <w:sz w:val="18"/>
          <w:szCs w:val="18"/>
        </w:rPr>
      </w:pPr>
      <w:r w:rsidRPr="004E402A">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743882" w14:textId="77777777" w:rsidR="00B83122" w:rsidRPr="004E402A" w:rsidRDefault="00B83122" w:rsidP="00B83122">
      <w:pPr>
        <w:pStyle w:val="Default"/>
        <w:ind w:left="567"/>
        <w:rPr>
          <w:color w:val="000000" w:themeColor="text1"/>
          <w:sz w:val="18"/>
          <w:szCs w:val="18"/>
        </w:rPr>
      </w:pPr>
    </w:p>
    <w:p w14:paraId="52A89730" w14:textId="77777777" w:rsidR="00B83122" w:rsidRPr="004E402A" w:rsidRDefault="00B83122" w:rsidP="00B83122">
      <w:pPr>
        <w:pStyle w:val="BodyTextIndent"/>
        <w:tabs>
          <w:tab w:val="left" w:pos="1418"/>
        </w:tabs>
        <w:ind w:left="567"/>
        <w:rPr>
          <w:rFonts w:ascii="Arial" w:hAnsi="Arial" w:cs="Arial"/>
          <w:color w:val="000000" w:themeColor="text1"/>
          <w:sz w:val="18"/>
          <w:szCs w:val="18"/>
        </w:rPr>
      </w:pPr>
      <w:r w:rsidRPr="004E402A">
        <w:rPr>
          <w:rFonts w:ascii="Arial" w:hAnsi="Arial" w:cs="Arial"/>
          <w:color w:val="000000" w:themeColor="text1"/>
          <w:sz w:val="18"/>
          <w:szCs w:val="18"/>
        </w:rPr>
        <w:t>“overflow event” any individual operation, of any duration, of the event recorder or any recorded discharge of sewage from the outfall.</w:t>
      </w:r>
    </w:p>
    <w:p w14:paraId="28BCDC9D" w14:textId="77777777" w:rsidR="00B83122" w:rsidRPr="004E402A" w:rsidRDefault="00B83122" w:rsidP="00B83122">
      <w:pPr>
        <w:ind w:left="567"/>
        <w:rPr>
          <w:color w:val="000000" w:themeColor="text1"/>
          <w:sz w:val="18"/>
          <w:szCs w:val="18"/>
        </w:rPr>
      </w:pPr>
      <w:r w:rsidRPr="004E402A">
        <w:rPr>
          <w:color w:val="000000" w:themeColor="text1"/>
          <w:sz w:val="18"/>
          <w:szCs w:val="18"/>
        </w:rPr>
        <w:t>“overflow setting” means the minimum flow passed forward to the continuation sewer when the overflow operates.</w:t>
      </w:r>
    </w:p>
    <w:p w14:paraId="70683425" w14:textId="77777777" w:rsidR="00B83122" w:rsidRPr="004E402A" w:rsidRDefault="00B83122" w:rsidP="00B83122">
      <w:pPr>
        <w:ind w:left="567"/>
        <w:rPr>
          <w:color w:val="000000" w:themeColor="text1"/>
          <w:sz w:val="18"/>
          <w:szCs w:val="18"/>
        </w:rPr>
      </w:pPr>
      <w:r w:rsidRPr="004E402A">
        <w:rPr>
          <w:color w:val="000000" w:themeColor="text1"/>
          <w:sz w:val="18"/>
          <w:szCs w:val="18"/>
        </w:rPr>
        <w:t>"quarter" means a calendar year quarter commencing on 1 January, 1 April, 1 July or 1 October.</w:t>
      </w:r>
    </w:p>
    <w:p w14:paraId="68A569B9" w14:textId="77777777" w:rsidR="00B83122" w:rsidRPr="004E402A" w:rsidRDefault="00B83122" w:rsidP="00B83122">
      <w:pPr>
        <w:ind w:left="567"/>
        <w:rPr>
          <w:rFonts w:ascii="Arial" w:hAnsi="Arial" w:cs="Arial"/>
          <w:color w:val="000000" w:themeColor="text1"/>
          <w:sz w:val="16"/>
          <w:szCs w:val="18"/>
        </w:rPr>
      </w:pPr>
      <w:r w:rsidRPr="004E402A">
        <w:rPr>
          <w:color w:val="000000" w:themeColor="text1"/>
          <w:sz w:val="18"/>
          <w:szCs w:val="18"/>
        </w:rPr>
        <w:t>“significant pollution” means</w:t>
      </w:r>
      <w:r w:rsidRPr="004E402A">
        <w:rPr>
          <w:color w:val="000000" w:themeColor="text1"/>
          <w:sz w:val="18"/>
        </w:rPr>
        <w:t xml:space="preserve"> a high-level impact incident as indicated by NRW incident classification system.</w:t>
      </w:r>
    </w:p>
    <w:p w14:paraId="2CD5C8D5" w14:textId="77777777" w:rsidR="00B83122" w:rsidRDefault="00B83122" w:rsidP="00B83122">
      <w:pPr>
        <w:pStyle w:val="BodyTextIndent"/>
        <w:tabs>
          <w:tab w:val="left" w:pos="1418"/>
        </w:tabs>
        <w:ind w:left="567"/>
        <w:rPr>
          <w:rFonts w:ascii="Arial" w:hAnsi="Arial" w:cs="Arial"/>
          <w:color w:val="000000" w:themeColor="text1"/>
          <w:sz w:val="18"/>
          <w:szCs w:val="18"/>
        </w:rPr>
      </w:pPr>
      <w:bookmarkStart w:id="13" w:name="OLE_LINK1"/>
      <w:bookmarkStart w:id="14" w:name="OLE_LINK2"/>
      <w:r w:rsidRPr="004E402A">
        <w:rPr>
          <w:rFonts w:ascii="Arial" w:hAnsi="Arial" w:cs="Arial"/>
          <w:color w:val="000000" w:themeColor="text1"/>
          <w:sz w:val="18"/>
          <w:szCs w:val="18"/>
        </w:rPr>
        <w:t>“significant spill” any spill that has not been demonstrated to have been, or measured as being, less than 50 m</w:t>
      </w:r>
      <w:r w:rsidRPr="004E402A">
        <w:rPr>
          <w:rFonts w:ascii="Arial" w:hAnsi="Arial" w:cs="Arial"/>
          <w:color w:val="000000" w:themeColor="text1"/>
          <w:sz w:val="18"/>
          <w:szCs w:val="18"/>
          <w:vertAlign w:val="superscript"/>
        </w:rPr>
        <w:t>3</w:t>
      </w:r>
      <w:r w:rsidRPr="004E402A">
        <w:rPr>
          <w:rFonts w:ascii="Arial" w:hAnsi="Arial" w:cs="Arial"/>
          <w:color w:val="000000" w:themeColor="text1"/>
          <w:sz w:val="18"/>
          <w:szCs w:val="18"/>
        </w:rPr>
        <w:t xml:space="preserve"> in volume.</w:t>
      </w:r>
      <w:bookmarkEnd w:id="13"/>
      <w:bookmarkEnd w:id="14"/>
    </w:p>
    <w:p w14:paraId="20865911" w14:textId="77777777" w:rsidR="00B83122" w:rsidRPr="000F0392" w:rsidRDefault="00B83122" w:rsidP="00B83122">
      <w:pPr>
        <w:pStyle w:val="BodyTextIndent"/>
        <w:tabs>
          <w:tab w:val="left" w:pos="1418"/>
        </w:tabs>
        <w:ind w:left="567"/>
        <w:rPr>
          <w:sz w:val="18"/>
          <w:szCs w:val="18"/>
        </w:rPr>
      </w:pPr>
      <w:bookmarkStart w:id="15" w:name="_Hlk13661209"/>
      <w:r w:rsidRPr="000F0392">
        <w:rPr>
          <w:rFonts w:ascii="Arial" w:hAnsi="Arial" w:cs="Arial"/>
          <w:sz w:val="18"/>
          <w:szCs w:val="18"/>
        </w:rPr>
        <w:t>“SOAF” means Storm Overflow Assessment Framework.</w:t>
      </w:r>
      <w:bookmarkEnd w:id="15"/>
    </w:p>
    <w:p w14:paraId="5D1391CE" w14:textId="77777777" w:rsidR="00B83122" w:rsidRPr="004E402A" w:rsidRDefault="00B83122" w:rsidP="00B83122">
      <w:pPr>
        <w:ind w:left="567"/>
        <w:rPr>
          <w:color w:val="000000" w:themeColor="text1"/>
          <w:sz w:val="18"/>
          <w:szCs w:val="18"/>
        </w:rPr>
      </w:pPr>
      <w:r w:rsidRPr="004E402A">
        <w:rPr>
          <w:color w:val="000000" w:themeColor="text1"/>
          <w:sz w:val="18"/>
          <w:szCs w:val="18"/>
        </w:rPr>
        <w:t>“year” means calendar year ending 31 December.</w:t>
      </w:r>
    </w:p>
    <w:p w14:paraId="52CD6141" w14:textId="77777777" w:rsidR="00B83122" w:rsidRPr="004E402A" w:rsidRDefault="00B83122" w:rsidP="00B83122">
      <w:pPr>
        <w:ind w:left="567"/>
        <w:rPr>
          <w:color w:val="000000" w:themeColor="text1"/>
          <w:sz w:val="18"/>
          <w:szCs w:val="18"/>
        </w:rPr>
      </w:pPr>
      <w:r w:rsidRPr="004E402A">
        <w:rPr>
          <w:color w:val="000000" w:themeColor="text1"/>
          <w:sz w:val="18"/>
          <w:szCs w:val="18"/>
        </w:rPr>
        <w:t>“Formula A” is defined as (PG+I+E) + 1360P + 2E litres/day.  Where P = population served, G = water consumption per head per day (litres/head/day) I = infiltration (litres/day) E = trade effluent flow to sewer (litres/day)</w:t>
      </w:r>
    </w:p>
    <w:bookmarkEnd w:id="12"/>
    <w:p w14:paraId="266C6B78" w14:textId="7C4EC5E1" w:rsidR="00926B5E" w:rsidRPr="00993834" w:rsidRDefault="00926B5E" w:rsidP="00B83122">
      <w:pPr>
        <w:rPr>
          <w:sz w:val="18"/>
          <w:szCs w:val="18"/>
        </w:rPr>
      </w:pPr>
    </w:p>
    <w:p w14:paraId="2863AF44" w14:textId="7C797614" w:rsidR="00926B5E" w:rsidRDefault="00926B5E" w:rsidP="00A9057C">
      <w:pPr>
        <w:pStyle w:val="Heading1"/>
        <w:ind w:left="567"/>
      </w:pPr>
      <w:r>
        <w:lastRenderedPageBreak/>
        <w:t xml:space="preserve">Schedule 7 </w:t>
      </w:r>
      <w:r w:rsidRPr="00926B5E">
        <w:t>–</w:t>
      </w:r>
      <w:r>
        <w:t xml:space="preserve"> Site plan</w:t>
      </w:r>
    </w:p>
    <w:p w14:paraId="730D0F76" w14:textId="5551AB47" w:rsidR="00E14D47" w:rsidRPr="00E14D47" w:rsidRDefault="00993834" w:rsidP="00993834">
      <w:pPr>
        <w:pStyle w:val="Heading1"/>
        <w:ind w:left="567"/>
      </w:pPr>
      <w:r>
        <w:rPr>
          <w:noProof/>
        </w:rPr>
        <w:drawing>
          <wp:inline distT="0" distB="0" distL="0" distR="0" wp14:anchorId="0536B8E5" wp14:editId="0714592C">
            <wp:extent cx="5334093" cy="3590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48745" cy="3600789"/>
                    </a:xfrm>
                    <a:prstGeom prst="rect">
                      <a:avLst/>
                    </a:prstGeom>
                  </pic:spPr>
                </pic:pic>
              </a:graphicData>
            </a:graphic>
          </wp:inline>
        </w:drawing>
      </w:r>
    </w:p>
    <w:p w14:paraId="3929A092" w14:textId="1FA9F522" w:rsidR="000152F0" w:rsidRPr="00E14D47" w:rsidRDefault="000152F0" w:rsidP="000152F0">
      <w:pPr>
        <w:ind w:left="567"/>
        <w:rPr>
          <w:rFonts w:ascii="Arial" w:hAnsi="Arial"/>
          <w:szCs w:val="20"/>
        </w:rPr>
      </w:pPr>
      <w:r w:rsidRPr="00E14D47">
        <w:rPr>
          <w:rFonts w:ascii="Arial" w:hAnsi="Arial"/>
          <w:szCs w:val="20"/>
        </w:rPr>
        <w:t xml:space="preserve">© Crown Copyright and database right </w:t>
      </w:r>
      <w:r w:rsidR="00E14D47" w:rsidRPr="00E14D47">
        <w:rPr>
          <w:rFonts w:ascii="Arial" w:hAnsi="Arial"/>
          <w:szCs w:val="20"/>
        </w:rPr>
        <w:t>2019</w:t>
      </w:r>
      <w:r w:rsidRPr="00E14D47">
        <w:rPr>
          <w:rFonts w:ascii="Arial" w:hAnsi="Arial"/>
          <w:szCs w:val="20"/>
        </w:rPr>
        <w:t>. Ordnance Survey licence number 100019741.</w:t>
      </w:r>
    </w:p>
    <w:p w14:paraId="0D01DBC8" w14:textId="77777777" w:rsidR="00926B5E" w:rsidRPr="00E14D47" w:rsidRDefault="00926B5E" w:rsidP="00A9057C">
      <w:pPr>
        <w:ind w:left="567"/>
      </w:pPr>
    </w:p>
    <w:p w14:paraId="1B5939DC" w14:textId="77777777" w:rsidR="00926B5E" w:rsidRDefault="00926B5E" w:rsidP="00A9057C">
      <w:pPr>
        <w:ind w:left="567"/>
      </w:pPr>
      <w:r>
        <w:t>END OF PERMIT</w:t>
      </w:r>
    </w:p>
    <w:p w14:paraId="490D7B39"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46251" w14:textId="77777777" w:rsidR="00B81C49" w:rsidRDefault="00B81C49" w:rsidP="00FF16FF">
      <w:pPr>
        <w:spacing w:before="0" w:after="0" w:line="240" w:lineRule="auto"/>
      </w:pPr>
      <w:r>
        <w:separator/>
      </w:r>
    </w:p>
  </w:endnote>
  <w:endnote w:type="continuationSeparator" w:id="0">
    <w:p w14:paraId="056B52B9" w14:textId="77777777" w:rsidR="00B81C49" w:rsidRDefault="00B81C4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34303" w14:textId="77777777" w:rsidR="00B81C49" w:rsidRDefault="00B81C49" w:rsidP="00F06B84">
    <w:pPr>
      <w:pStyle w:val="Footer"/>
    </w:pPr>
    <w:r>
      <w:t>Permit number</w:t>
    </w:r>
  </w:p>
  <w:p w14:paraId="40EE95FE" w14:textId="17D10157" w:rsidR="00B81C49" w:rsidRPr="00D82845" w:rsidRDefault="005754BE" w:rsidP="00F06B84">
    <w:pPr>
      <w:pStyle w:val="Footer"/>
    </w:pPr>
    <w:fldSimple w:instr=" DOCPROPERTY  &quot;EA_DOC_FIELD_STRING_Permit Number&quot;  \* MERGEFORMAT ">
      <w:r w:rsidR="00B81C49" w:rsidRPr="00B81C49">
        <w:rPr>
          <w:rStyle w:val="Red"/>
          <w:color w:val="auto"/>
        </w:rPr>
        <w:t>AE2017401</w:t>
      </w:r>
    </w:fldSimple>
    <w:r w:rsidR="00B81C49">
      <w:ptab w:relativeTo="margin" w:alignment="right" w:leader="none"/>
    </w:r>
    <w:r w:rsidR="00B81C49">
      <w:fldChar w:fldCharType="begin"/>
    </w:r>
    <w:r w:rsidR="00B81C49">
      <w:instrText xml:space="preserve"> PAGE   \* MERGEFORMAT </w:instrText>
    </w:r>
    <w:r w:rsidR="00B81C49">
      <w:fldChar w:fldCharType="separate"/>
    </w:r>
    <w:r w:rsidR="00B81C49">
      <w:rPr>
        <w:noProof/>
      </w:rPr>
      <w:t>2</w:t>
    </w:r>
    <w:r w:rsidR="00B81C4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9F630" w14:textId="77777777" w:rsidR="00B81C49" w:rsidRDefault="00B81C49" w:rsidP="00FF16FF">
      <w:pPr>
        <w:spacing w:before="0" w:after="0" w:line="240" w:lineRule="auto"/>
      </w:pPr>
      <w:r>
        <w:separator/>
      </w:r>
    </w:p>
  </w:footnote>
  <w:footnote w:type="continuationSeparator" w:id="0">
    <w:p w14:paraId="7BDEABF0" w14:textId="77777777" w:rsidR="00B81C49" w:rsidRDefault="00B81C4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DD6D4" w14:textId="77777777" w:rsidR="00B81C49" w:rsidRDefault="00B81C49">
    <w:pPr>
      <w:pStyle w:val="Header"/>
    </w:pPr>
  </w:p>
  <w:p w14:paraId="50A740C2" w14:textId="77777777" w:rsidR="00B81C49" w:rsidRDefault="00B81C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072E"/>
    <w:rsid w:val="000C2397"/>
    <w:rsid w:val="000C2E85"/>
    <w:rsid w:val="000C4CCC"/>
    <w:rsid w:val="000C7D1F"/>
    <w:rsid w:val="000D0C73"/>
    <w:rsid w:val="000E4AB2"/>
    <w:rsid w:val="000E7E30"/>
    <w:rsid w:val="000F2263"/>
    <w:rsid w:val="000F3832"/>
    <w:rsid w:val="000F489D"/>
    <w:rsid w:val="000F4D84"/>
    <w:rsid w:val="000F4E63"/>
    <w:rsid w:val="000F53A5"/>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672E"/>
    <w:rsid w:val="00177D84"/>
    <w:rsid w:val="00180A18"/>
    <w:rsid w:val="001822C0"/>
    <w:rsid w:val="00182D39"/>
    <w:rsid w:val="001831D2"/>
    <w:rsid w:val="001835D9"/>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03C4"/>
    <w:rsid w:val="001F2280"/>
    <w:rsid w:val="001F4B89"/>
    <w:rsid w:val="0020172C"/>
    <w:rsid w:val="00202ED2"/>
    <w:rsid w:val="00204661"/>
    <w:rsid w:val="00207BD6"/>
    <w:rsid w:val="00215022"/>
    <w:rsid w:val="00222977"/>
    <w:rsid w:val="002256D6"/>
    <w:rsid w:val="00230911"/>
    <w:rsid w:val="0024046C"/>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EB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4034"/>
    <w:rsid w:val="00544EAF"/>
    <w:rsid w:val="00551F8B"/>
    <w:rsid w:val="00553E83"/>
    <w:rsid w:val="00563124"/>
    <w:rsid w:val="00573BA9"/>
    <w:rsid w:val="005746DB"/>
    <w:rsid w:val="005754BE"/>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8FF"/>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3D0C"/>
    <w:rsid w:val="006B5637"/>
    <w:rsid w:val="006C0908"/>
    <w:rsid w:val="006D2DA4"/>
    <w:rsid w:val="006D54B7"/>
    <w:rsid w:val="006E0BA6"/>
    <w:rsid w:val="006E329D"/>
    <w:rsid w:val="006E435E"/>
    <w:rsid w:val="006E44BD"/>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66D"/>
    <w:rsid w:val="00747757"/>
    <w:rsid w:val="007507C3"/>
    <w:rsid w:val="00761982"/>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3834"/>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1C8F"/>
    <w:rsid w:val="00AB62F9"/>
    <w:rsid w:val="00AB6437"/>
    <w:rsid w:val="00AB71F7"/>
    <w:rsid w:val="00AC1995"/>
    <w:rsid w:val="00AC24D2"/>
    <w:rsid w:val="00AC2B82"/>
    <w:rsid w:val="00AC4519"/>
    <w:rsid w:val="00AC535D"/>
    <w:rsid w:val="00AD4F52"/>
    <w:rsid w:val="00AD5C3E"/>
    <w:rsid w:val="00AD687B"/>
    <w:rsid w:val="00AE2C46"/>
    <w:rsid w:val="00AE3212"/>
    <w:rsid w:val="00AE36E0"/>
    <w:rsid w:val="00AF798D"/>
    <w:rsid w:val="00B02934"/>
    <w:rsid w:val="00B0315E"/>
    <w:rsid w:val="00B05DC6"/>
    <w:rsid w:val="00B06FD3"/>
    <w:rsid w:val="00B14C57"/>
    <w:rsid w:val="00B27A24"/>
    <w:rsid w:val="00B343E4"/>
    <w:rsid w:val="00B35774"/>
    <w:rsid w:val="00B43B14"/>
    <w:rsid w:val="00B53666"/>
    <w:rsid w:val="00B563C4"/>
    <w:rsid w:val="00B57914"/>
    <w:rsid w:val="00B625C1"/>
    <w:rsid w:val="00B63021"/>
    <w:rsid w:val="00B671D1"/>
    <w:rsid w:val="00B72417"/>
    <w:rsid w:val="00B73099"/>
    <w:rsid w:val="00B7784A"/>
    <w:rsid w:val="00B77C8D"/>
    <w:rsid w:val="00B80CF2"/>
    <w:rsid w:val="00B81C49"/>
    <w:rsid w:val="00B83122"/>
    <w:rsid w:val="00B8400E"/>
    <w:rsid w:val="00B84794"/>
    <w:rsid w:val="00B9542C"/>
    <w:rsid w:val="00BA0AC8"/>
    <w:rsid w:val="00BA625F"/>
    <w:rsid w:val="00BB181D"/>
    <w:rsid w:val="00BB2983"/>
    <w:rsid w:val="00BC0082"/>
    <w:rsid w:val="00BC41E7"/>
    <w:rsid w:val="00BC7208"/>
    <w:rsid w:val="00BC7C4D"/>
    <w:rsid w:val="00BD1F91"/>
    <w:rsid w:val="00BD7B0A"/>
    <w:rsid w:val="00BE1F97"/>
    <w:rsid w:val="00BE2B2B"/>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1EE1"/>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4D47"/>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B006B5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54320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1536084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2153102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3484602">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208977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041367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651856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Bedwas Sunnybank Farm CSO </Site_x0020_Name>
    <Internal_x002f_External xmlns="859f7ad6-93f6-4205-b62b-a17f28acbbac">Outgoing document</Internal_x002f_External>
    <Post_x0020_code xmlns="859f7ad6-93f6-4205-b62b-a17f28acbbac">CF83 3DT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Nr Sunnybank Farm Rudry Rd, Rudry, Caerphilly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B4AC682-7162-49CC-B9D2-BC4C7C82D6EF}"/>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1A6D427C-D67E-47E7-902C-9C6DCDE46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104</TotalTime>
  <Pages>16</Pages>
  <Words>2763</Words>
  <Characters>15118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14</cp:revision>
  <dcterms:created xsi:type="dcterms:W3CDTF">2019-07-11T15:30:00Z</dcterms:created>
  <dcterms:modified xsi:type="dcterms:W3CDTF">2019-08-07T15:29:00Z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89467c45-8aaa-4c60-b8ab-11978fae1b9c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REGU-184-39024</vt:lpwstr>
  </property>
  <property fmtid="{D5CDD505-2E9C-101B-9397-08002B2CF9AE}" pid="7" name="_dlc_DocIdUrl">
    <vt:lpwstr>https://cyfoethnaturiolcymru.sharepoint.com/teams/Regulatory/Permitting/_layouts/15/DocIdRedir.aspx?ID=REGU-184-39024, REGU-184-39024</vt:lpwstr>
  </property>
</Properties>
</file>