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406A2B76"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062145">
              <w:rPr>
                <w:color w:val="FF0000"/>
                <w:sz w:val="22"/>
                <w:szCs w:val="22"/>
              </w:rPr>
              <w:t>MP3531MD</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189E0404" w14:textId="0299CAD7" w:rsidR="00656644" w:rsidRDefault="00062145" w:rsidP="00C55B5C">
      <w:pPr>
        <w:pStyle w:val="BodyText"/>
        <w:rPr>
          <w:sz w:val="22"/>
          <w:szCs w:val="22"/>
        </w:rPr>
      </w:pPr>
      <w:r>
        <w:rPr>
          <w:sz w:val="22"/>
          <w:szCs w:val="22"/>
        </w:rPr>
        <w:t>J Reid Trading Limited</w:t>
      </w:r>
    </w:p>
    <w:p w14:paraId="7B5EE590" w14:textId="568BF9BC" w:rsidR="00062145" w:rsidRDefault="00062145" w:rsidP="00C55B5C">
      <w:pPr>
        <w:pStyle w:val="BodyText"/>
        <w:rPr>
          <w:sz w:val="22"/>
          <w:szCs w:val="22"/>
        </w:rPr>
      </w:pPr>
      <w:r>
        <w:rPr>
          <w:sz w:val="22"/>
          <w:szCs w:val="22"/>
        </w:rPr>
        <w:t>Factory Road</w:t>
      </w:r>
    </w:p>
    <w:p w14:paraId="517D7F5D" w14:textId="620E7EE6" w:rsidR="00062145" w:rsidRDefault="00062145" w:rsidP="00C55B5C">
      <w:pPr>
        <w:pStyle w:val="BodyText"/>
        <w:rPr>
          <w:sz w:val="22"/>
          <w:szCs w:val="22"/>
        </w:rPr>
      </w:pPr>
      <w:r>
        <w:rPr>
          <w:sz w:val="22"/>
          <w:szCs w:val="22"/>
        </w:rPr>
        <w:t>Sandycroft</w:t>
      </w:r>
    </w:p>
    <w:p w14:paraId="315341C2" w14:textId="0A427583" w:rsidR="00062145" w:rsidRDefault="00062145" w:rsidP="00C55B5C">
      <w:pPr>
        <w:pStyle w:val="BodyText"/>
        <w:rPr>
          <w:sz w:val="22"/>
          <w:szCs w:val="22"/>
        </w:rPr>
      </w:pPr>
      <w:r>
        <w:rPr>
          <w:sz w:val="22"/>
          <w:szCs w:val="22"/>
        </w:rPr>
        <w:t>Deeside</w:t>
      </w:r>
    </w:p>
    <w:p w14:paraId="2347883E" w14:textId="7E6C7CA2" w:rsidR="00062145" w:rsidRPr="0053474D" w:rsidRDefault="00062145" w:rsidP="00C55B5C">
      <w:pPr>
        <w:pStyle w:val="BodyText"/>
        <w:rPr>
          <w:sz w:val="22"/>
          <w:szCs w:val="22"/>
        </w:rPr>
      </w:pPr>
      <w:r>
        <w:rPr>
          <w:sz w:val="22"/>
          <w:szCs w:val="22"/>
        </w:rPr>
        <w:t>CH5 2QJ</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214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2145">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214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2145">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56644"/>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Sandycroft Refrigerant Transfer Operation  SITE CONTACT  PAUL LEADBETTER  01244 535921  Paul.leadbetter@compgas.co.uk</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Factory Road, Sandycroft, Flintshire.  CH5 2QJ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Factory Road, Sandycroft, Flintshire</Facility_x0020_Address>
    <Environment_x0020_Sub_x0020_Folder xmlns="859f7ad6-93f6-4205-b62b-a17f28acbbac">Licence supervision</Environment_x0020_Sub_x0020_Folder>
    <Customer_x0020_Name xmlns="859f7ad6-93f6-4205-b62b-a17f28acbbac">J Reid Trading Limited</Customer_x0020_Name>
    <IconOverlay xmlns="http://schemas.microsoft.com/sharepoint/v4" xsi:nil="true"/>
    <Surrendered_x002f_Expired xmlns="859f7ad6-93f6-4205-b62b-a17f28acbbac" xsi:nil="true"/>
    <Post_x0020_code xmlns="859f7ad6-93f6-4205-b62b-a17f28acbbac">CH5 2QJ</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2006/metadata/properties"/>
    <ds:schemaRef ds:uri="http://purl.org/dc/elements/1.1/"/>
    <ds:schemaRef ds:uri="http://purl.org/dc/terms/"/>
    <ds:schemaRef ds:uri="http://www.w3.org/XML/1998/namespace"/>
    <ds:schemaRef ds:uri="9be56660-2c31-41ef-bc00-23e72f632f2a"/>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6BDA6F96-96B0-4235-84B3-5A15369DEB37}"/>
</file>

<file path=customXml/itemProps5.xml><?xml version="1.0" encoding="utf-8"?>
<ds:datastoreItem xmlns:ds="http://schemas.openxmlformats.org/officeDocument/2006/customXml" ds:itemID="{3308D399-8D72-40AA-B828-94FBFBE9800E}"/>
</file>

<file path=customXml/itemProps6.xml><?xml version="1.0" encoding="utf-8"?>
<ds:datastoreItem xmlns:ds="http://schemas.openxmlformats.org/officeDocument/2006/customXml" ds:itemID="{256AE315-D560-43FF-A79C-B9CC1C5D1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586</Words>
  <Characters>3342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2017-01-04T13:07:00Z</cp:lastPrinted>
  <dcterms:created xsi:type="dcterms:W3CDTF">2017-01-04T13:09:00Z</dcterms:created>
  <dcterms:modified xsi:type="dcterms:W3CDTF">2017-01-04T13:09:00Z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90ec54c5-d452-4350-b8f9-77ea4ea87180</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