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48C928FC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1705D4">
              <w:rPr>
                <w:color w:val="FF0000"/>
                <w:sz w:val="22"/>
                <w:szCs w:val="22"/>
              </w:rPr>
              <w:t>SP3430RL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40F04C0" w14:textId="36A2B4C6" w:rsidR="00613DFE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 Sisters Food Group Limited</w:t>
      </w:r>
    </w:p>
    <w:p w14:paraId="659C4227" w14:textId="6A5F3EE8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Trinity Park House</w:t>
      </w:r>
    </w:p>
    <w:p w14:paraId="6719F880" w14:textId="23A91FC3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Trinity Business Park</w:t>
      </w:r>
    </w:p>
    <w:p w14:paraId="28496B61" w14:textId="3E4EF575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Fox Way</w:t>
      </w:r>
    </w:p>
    <w:p w14:paraId="24391E5F" w14:textId="777278EA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Wakefield</w:t>
      </w:r>
    </w:p>
    <w:p w14:paraId="5682EAB1" w14:textId="19E8758D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West Yourkshire</w:t>
      </w:r>
    </w:p>
    <w:p w14:paraId="391C9E0F" w14:textId="21722AAD" w:rsidR="001705D4" w:rsidRDefault="001705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WF2 8EE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FAF8B64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1705D4">
        <w:rPr>
          <w:rFonts w:cs="Arial"/>
          <w:snapToGrid w:val="0"/>
          <w:color w:val="FF0000"/>
          <w:sz w:val="22"/>
          <w:szCs w:val="22"/>
        </w:rPr>
        <w:t>steven.jones@2sfg.com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705D4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705D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705D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705D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705D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Llangefni Prepared Meats  SITE CONTACT  Glynn Hope  Glynn.Hope@2sfg.com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Trinity Park House, Trinity Business Park, Fox Way, Wakefield, West Yorkshire, WF2 8EE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Industrial Estate Road, Llangefni, Gwynedd. LL77 7UX</Facility_x0020_Address>
    <Environment_x0020_Sub_x0020_Folder xmlns="859f7ad6-93f6-4205-b62b-a17f28acbbac">Licence supervision</Environment_x0020_Sub_x0020_Folder>
    <Customer_x0020_Name xmlns="859f7ad6-93f6-4205-b62b-a17f28acbbac">2 Sisters Food Group Limited</Customer_x0020_Name>
    <IconOverlay xmlns="http://schemas.microsoft.com/sharepoint/v4" xsi:nil="true"/>
    <Surrendered_x002f_Expired xmlns="859f7ad6-93f6-4205-b62b-a17f28acbbac" xsi:nil="true"/>
    <Post_x0020_code xmlns="859f7ad6-93f6-4205-b62b-a17f28acbbac">LL77 7UX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8BE7078-48C6-4D91-B64F-97916DE2547F}"/>
</file>

<file path=customXml/itemProps2.xml><?xml version="1.0" encoding="utf-8"?>
<ds:datastoreItem xmlns:ds="http://schemas.openxmlformats.org/officeDocument/2006/customXml" ds:itemID="{0F085C41-929D-49B4-9EAC-E91D1D0C53E6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2016-03-23T10:58:00Z</dcterms:created>
  <dcterms:modified xsi:type="dcterms:W3CDTF">2016-03-23T10:58:00Z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ea657df5-98f1-435d-928b-252d486a9494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