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2F1FF081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EC47D2">
              <w:rPr>
                <w:color w:val="FF0000"/>
                <w:sz w:val="22"/>
                <w:szCs w:val="22"/>
              </w:rPr>
              <w:t>SP3030LZ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8091BEE" w14:textId="18051A62" w:rsidR="00F400F9" w:rsidRDefault="00F400F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Ipsen Biopharm Ltd</w:t>
      </w:r>
    </w:p>
    <w:p w14:paraId="3BFA9A7A" w14:textId="5F288C63" w:rsidR="00F400F9" w:rsidRDefault="00F400F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Ash Road</w:t>
      </w:r>
    </w:p>
    <w:p w14:paraId="31BA9D12" w14:textId="25D35C56" w:rsidR="00F400F9" w:rsidRDefault="00F400F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Wrexham Industrial Estate</w:t>
      </w:r>
    </w:p>
    <w:p w14:paraId="7CA01F07" w14:textId="3E805EC1" w:rsidR="00F400F9" w:rsidRDefault="00F400F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Wrexham</w:t>
      </w:r>
    </w:p>
    <w:p w14:paraId="4D1BCC7B" w14:textId="165D4D45" w:rsidR="00F400F9" w:rsidRDefault="00F400F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LL13 9UF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E19D8A0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F400F9">
        <w:rPr>
          <w:rFonts w:cs="Arial"/>
          <w:snapToGrid w:val="0"/>
          <w:color w:val="FF0000"/>
          <w:sz w:val="22"/>
          <w:szCs w:val="22"/>
        </w:rPr>
        <w:t>Sandra.hanford-williams@ipsen.com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F400F9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400F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400F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400F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400F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1229D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Pharmaceutical Works  SITE CONTACT  NICOLA WELSH-CLARK  01978 667568  Nicola.welsh-clark@ipsen.com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Ash Road, Wrexham Industrial Estate, Wrexham.  LL13 9UF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Ash Road, Wrexham Industrial Estate, Wrexham.</Facility_x0020_Address>
    <Environment_x0020_Sub_x0020_Folder xmlns="859f7ad6-93f6-4205-b62b-a17f28acbbac">Licence supervision</Environment_x0020_Sub_x0020_Folder>
    <Customer_x0020_Name xmlns="859f7ad6-93f6-4205-b62b-a17f28acbbac">Ipsen Biopharm Limited</Customer_x0020_Name>
    <IconOverlay xmlns="http://schemas.microsoft.com/sharepoint/v4" xsi:nil="true"/>
    <Surrendered_x002f_Expired xmlns="859f7ad6-93f6-4205-b62b-a17f28acbbac" xsi:nil="true"/>
    <Post_x0020_code xmlns="859f7ad6-93f6-4205-b62b-a17f28acbbac">LL13 9UF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867DF4-03E9-4747-92FC-FA50F4424685}"/>
</file>

<file path=customXml/itemProps3.xml><?xml version="1.0" encoding="utf-8"?>
<ds:datastoreItem xmlns:ds="http://schemas.openxmlformats.org/officeDocument/2006/customXml" ds:itemID="{8C48077F-8AE6-41D5-8285-0F1A2E0C6BB6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2016-03-22T13:16:00Z</dcterms:created>
  <dcterms:modified xsi:type="dcterms:W3CDTF">2016-03-22T13:16:00Z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af4cd539-389e-4843-9b6e-fbe3dcd69829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