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6A74A708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AB1097">
              <w:rPr>
                <w:color w:val="FF0000"/>
                <w:sz w:val="22"/>
                <w:szCs w:val="22"/>
              </w:rPr>
              <w:t>PP3834CB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1D3D829B" w14:textId="08DB06FD" w:rsidR="00D168D5" w:rsidRDefault="00AB1097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Morgan Technical Ceramics Ltd</w:t>
      </w:r>
    </w:p>
    <w:p w14:paraId="0A4B6129" w14:textId="4CC053EB" w:rsidR="00AB1097" w:rsidRDefault="00AB1097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Bewdley Road</w:t>
      </w:r>
    </w:p>
    <w:p w14:paraId="4B887369" w14:textId="65734EAD" w:rsidR="00AB1097" w:rsidRDefault="00AB1097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Stourport-on-Severn</w:t>
      </w:r>
    </w:p>
    <w:p w14:paraId="6846212B" w14:textId="36D699B4" w:rsidR="00AB1097" w:rsidRDefault="00AB1097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Worcestershire</w:t>
      </w:r>
    </w:p>
    <w:p w14:paraId="53FD4897" w14:textId="1897EF19" w:rsidR="00AB1097" w:rsidRDefault="00AB1097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DY13 8QR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571F8603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AB1097">
        <w:rPr>
          <w:rFonts w:cs="Arial"/>
          <w:snapToGrid w:val="0"/>
          <w:color w:val="FF0000"/>
          <w:sz w:val="22"/>
          <w:szCs w:val="22"/>
        </w:rPr>
        <w:t>rhian.newton@morganplc.com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AB1097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B1097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B1097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AB1097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AB1097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228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63022"/>
    <w:rsid w:val="00A7722A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Ruabon Electroceramics  SITE CONTACTS  RHIAN NEWTON  01978 814163  r.newton@ceramtec.co.uk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Bursledon Road, Thornhill, Southampton, Hampshire.  SO19 7TG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Vauxhall Industrial Estate, Ruabon, Wrexham.</Facility_x0020_Address>
    <Environment_x0020_Sub_x0020_Folder xmlns="859f7ad6-93f6-4205-b62b-a17f28acbbac">Licence supervision</Environment_x0020_Sub_x0020_Folder>
    <Customer_x0020_Name xmlns="859f7ad6-93f6-4205-b62b-a17f28acbbac">CeramTech UK Ltd</Customer_x0020_Name>
    <IconOverlay xmlns="http://schemas.microsoft.com/sharepoint/v4" xsi:nil="true"/>
    <Surrendered_x002f_Expired xmlns="859f7ad6-93f6-4205-b62b-a17f28acbbac" xsi:nil="true"/>
    <Post_x0020_code xmlns="859f7ad6-93f6-4205-b62b-a17f28acbbac">LL14 6HY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AF4B495-F8ED-4017-86EA-729BA9A23B80}"/>
</file>

<file path=customXml/itemProps2.xml><?xml version="1.0" encoding="utf-8"?>
<ds:datastoreItem xmlns:ds="http://schemas.openxmlformats.org/officeDocument/2006/customXml" ds:itemID="{108F1457-E449-45C2-80AA-FB2A895CFCDC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2016-03-23T09:51:00Z</dcterms:created>
  <dcterms:modified xsi:type="dcterms:W3CDTF">2016-03-23T09:51:00Z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20729454-6dfa-4f33-9555-c6745714cd36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