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C6D8B7D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2E3D8C">
              <w:rPr>
                <w:color w:val="FF0000"/>
                <w:sz w:val="22"/>
                <w:szCs w:val="22"/>
              </w:rPr>
              <w:t>NP3335GR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036436B4" w14:textId="5EECE823" w:rsidR="005C7518" w:rsidRDefault="00BF684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Solutia UK Limited</w:t>
      </w:r>
    </w:p>
    <w:p w14:paraId="5465C2BE" w14:textId="71A50B8B" w:rsidR="00BF684D" w:rsidRDefault="00BF684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Corporation Road</w:t>
      </w:r>
    </w:p>
    <w:p w14:paraId="14E6B471" w14:textId="0F707D26" w:rsidR="00BF684D" w:rsidRDefault="00BF684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Newport</w:t>
      </w:r>
    </w:p>
    <w:p w14:paraId="70BFF6EB" w14:textId="0CB763E6" w:rsidR="00BF684D" w:rsidRDefault="00BF684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South Wales</w:t>
      </w:r>
    </w:p>
    <w:p w14:paraId="27C0061E" w14:textId="79ECF67B" w:rsidR="00BF684D" w:rsidRDefault="00BF684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NP19 4XF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2FC24980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BF684D">
        <w:rPr>
          <w:rFonts w:cs="Arial"/>
          <w:snapToGrid w:val="0"/>
          <w:color w:val="FF0000"/>
          <w:sz w:val="22"/>
          <w:szCs w:val="22"/>
        </w:rPr>
        <w:t>nnnewt@eastman.com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BF684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F684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F684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F684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F684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2E3D8C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C7518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684D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D5A0C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Ruabon Chemical Works  Solutia  SITE CONTACT  STEPHEN THOMAS  01633754403  sthomas@eastman.com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Corporation Road, Newport, South Wales. NP19 4XF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Ruabon Chemical Works, Former Flexsys Works, Cefn Mawr, Wrexham</Facility_x0020_Address>
    <Environment_x0020_Sub_x0020_Folder xmlns="859f7ad6-93f6-4205-b62b-a17f28acbbac">Licence supervision</Environment_x0020_Sub_x0020_Folder>
    <Customer_x0020_Name xmlns="859f7ad6-93f6-4205-b62b-a17f28acbbac">Solutia UK Limited</Customer_x0020_Name>
    <IconOverlay xmlns="http://schemas.microsoft.com/sharepoint/v4" xsi:nil="true"/>
    <Surrendered_x002f_Expired xmlns="859f7ad6-93f6-4205-b62b-a17f28acbbac" xsi:nil="true"/>
    <Post_x0020_code xmlns="859f7ad6-93f6-4205-b62b-a17f28acbbac">LL14 3SL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15824B8-B1BE-4413-BCC7-C26C886E4B71}"/>
</file>

<file path=customXml/itemProps4.xml><?xml version="1.0" encoding="utf-8"?>
<ds:datastoreItem xmlns:ds="http://schemas.openxmlformats.org/officeDocument/2006/customXml" ds:itemID="{0392AC63-9A6D-4A40-B5BC-ACFF2234BD65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3</cp:revision>
  <cp:lastPrinted>2013-12-05T11:23:00Z</cp:lastPrinted>
  <dcterms:created xsi:type="dcterms:W3CDTF">2016-03-22T11:44:00Z</dcterms:created>
  <dcterms:modified xsi:type="dcterms:W3CDTF">2016-03-22T11:45:00Z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0873f316-b1f4-46a3-9cff-8cbd0f4c2ac6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