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6211943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4D6A40">
              <w:rPr>
                <w:color w:val="FF0000"/>
                <w:sz w:val="22"/>
                <w:szCs w:val="22"/>
              </w:rPr>
              <w:t>NP3037AF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0CCE501" w14:textId="432BE4A0" w:rsidR="006674E8" w:rsidRDefault="004D6A4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Uniper UK Limited</w:t>
      </w:r>
    </w:p>
    <w:p w14:paraId="4C786E4A" w14:textId="29FF18F8" w:rsidR="004D6A40" w:rsidRDefault="004D6A4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Westwood Way</w:t>
      </w:r>
    </w:p>
    <w:p w14:paraId="73088C66" w14:textId="76687543" w:rsidR="004D6A40" w:rsidRDefault="004D6A4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Westwood Business Park</w:t>
      </w:r>
    </w:p>
    <w:p w14:paraId="57E7E5D1" w14:textId="2759A144" w:rsidR="004D6A40" w:rsidRDefault="004D6A4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Coventry</w:t>
      </w:r>
    </w:p>
    <w:p w14:paraId="6F3D8D10" w14:textId="376FCA45" w:rsidR="004D6A40" w:rsidRDefault="004D6A4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CV4 8LG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4968A24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D6A40">
        <w:rPr>
          <w:rFonts w:cs="Arial"/>
          <w:snapToGrid w:val="0"/>
          <w:color w:val="FF0000"/>
          <w:sz w:val="22"/>
          <w:szCs w:val="22"/>
        </w:rPr>
        <w:t>andy.black@uniper.energy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4D6A4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D6A4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D6A4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D6A4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D6A4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1E51E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4D6A40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674E8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376E0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Connah's Quay Power Station  SITE CONTACT  ANDY BLACK  01244 894462  Andy.Black@uniper.energy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Westwood Way, Westwood Business Park, Coventry. CV4 8LG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Kelsterton Road, Connah's Quay, Deeside, Flintshire</Facility_x0020_Address>
    <Environment_x0020_Sub_x0020_Folder xmlns="859f7ad6-93f6-4205-b62b-a17f28acbbac">Licence supervision</Environment_x0020_Sub_x0020_Folder>
    <Customer_x0020_Name xmlns="859f7ad6-93f6-4205-b62b-a17f28acbbac">Uniper UK Ltd</Customer_x0020_Name>
    <IconOverlay xmlns="http://schemas.microsoft.com/sharepoint/v4" xsi:nil="true"/>
    <Surrendered_x002f_Expired xmlns="859f7ad6-93f6-4205-b62b-a17f28acbbac" xsi:nil="true"/>
    <Post_x0020_code xmlns="859f7ad6-93f6-4205-b62b-a17f28acbbac">CH5 4BP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157848-CC10-4AD3-BC0A-63E8374A99B2}"/>
</file>

<file path=customXml/itemProps2.xml><?xml version="1.0" encoding="utf-8"?>
<ds:datastoreItem xmlns:ds="http://schemas.openxmlformats.org/officeDocument/2006/customXml" ds:itemID="{52AB4B91-F22C-4B20-832F-ACD826936571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2016-03-24T08:23:00Z</dcterms:created>
  <dcterms:modified xsi:type="dcterms:W3CDTF">2016-03-24T08:23:00Z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ea34f685-fa5f-49cb-ac1e-4c12490cf249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