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1FD448A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7376E0">
              <w:rPr>
                <w:color w:val="FF0000"/>
                <w:sz w:val="22"/>
                <w:szCs w:val="22"/>
              </w:rPr>
              <w:t>GP3830BG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6187078" w14:textId="502E4E18" w:rsidR="00DE6374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FCC Waste Services (UK)Limited</w:t>
      </w:r>
    </w:p>
    <w:p w14:paraId="5E35C75E" w14:textId="7E4D025E" w:rsidR="007376E0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Ground Floor West</w:t>
      </w:r>
    </w:p>
    <w:p w14:paraId="6024C957" w14:textId="650ACAE9" w:rsidR="007376E0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900 Pavilion Drive</w:t>
      </w:r>
    </w:p>
    <w:p w14:paraId="7D3E95EE" w14:textId="1043CD4A" w:rsidR="007376E0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 business Park,</w:t>
      </w:r>
    </w:p>
    <w:p w14:paraId="201993B2" w14:textId="669B274C" w:rsidR="007376E0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Northampton.</w:t>
      </w:r>
    </w:p>
    <w:p w14:paraId="61932FBC" w14:textId="2DB153BA" w:rsidR="007376E0" w:rsidRDefault="007376E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NN4 7RG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211B2760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7376E0">
        <w:rPr>
          <w:rFonts w:cs="Arial"/>
          <w:snapToGrid w:val="0"/>
          <w:color w:val="FF0000"/>
          <w:sz w:val="22"/>
          <w:szCs w:val="22"/>
        </w:rPr>
        <w:t>Geoff.Forrest@fccenvironment.co.uk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7376E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376E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376E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376E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376E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376E0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Chirk Landfill Site  SITE CONTACT  COLIN SHAW  01978 810620  colin.shaw@wrg.co.uk 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Ground Floor West, 900 Pavilion Drive, Northampton Business Park, Northampton.  NN4 7RG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Pen-Y-Bont Works, Chirk, Wrexham.</Facility_x0020_Address>
    <Environment_x0020_Sub_x0020_Folder xmlns="859f7ad6-93f6-4205-b62b-a17f28acbbac">Licence supervision</Environment_x0020_Sub_x0020_Folder>
    <Customer_x0020_Name xmlns="859f7ad6-93f6-4205-b62b-a17f28acbbac">FCC Waste Services (UK) Limited</Customer_x0020_Name>
    <IconOverlay xmlns="http://schemas.microsoft.com/sharepoint/v4" xsi:nil="true"/>
    <Surrendered_x002f_Expired xmlns="859f7ad6-93f6-4205-b62b-a17f28acbbac" xsi:nil="true"/>
    <Post_x0020_code xmlns="859f7ad6-93f6-4205-b62b-a17f28acbbac">LL14 5AR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5BDC2B7-8D9E-49EC-B06C-51AE32405BDB}"/>
</file>

<file path=customXml/itemProps2.xml><?xml version="1.0" encoding="utf-8"?>
<ds:datastoreItem xmlns:ds="http://schemas.openxmlformats.org/officeDocument/2006/customXml" ds:itemID="{0C55BC7F-AAAD-4111-8C51-D25CC8DF7173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2016-03-24T08:07:00Z</dcterms:created>
  <dcterms:modified xsi:type="dcterms:W3CDTF">2016-03-24T08:07:00Z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190d2b1e-a295-43b3-ac1c-d6f34d5cc65e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