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60C13C16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CD5A0C">
              <w:rPr>
                <w:color w:val="FF0000"/>
                <w:sz w:val="22"/>
                <w:szCs w:val="22"/>
              </w:rPr>
              <w:t>BW9999IG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1443FA6" w14:textId="6DCC5D8A" w:rsidR="00691549" w:rsidRDefault="005C75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Kronospan Limited</w:t>
      </w:r>
    </w:p>
    <w:p w14:paraId="27867F3F" w14:textId="62F40E8E" w:rsidR="005C7518" w:rsidRDefault="005C75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Maesgwyn Farm</w:t>
      </w:r>
    </w:p>
    <w:p w14:paraId="4D76D5C7" w14:textId="2D883394" w:rsidR="005C7518" w:rsidRDefault="005C75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Chirk</w:t>
      </w:r>
    </w:p>
    <w:p w14:paraId="21A40CB5" w14:textId="36935A1D" w:rsidR="005C7518" w:rsidRDefault="005C75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Wrexham</w:t>
      </w:r>
    </w:p>
    <w:p w14:paraId="036436B4" w14:textId="1B3B540A" w:rsidR="005C7518" w:rsidRDefault="005C7518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LL14 5NT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62DD0D8E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5C7518">
        <w:rPr>
          <w:rFonts w:cs="Arial"/>
          <w:snapToGrid w:val="0"/>
          <w:color w:val="FF0000"/>
          <w:sz w:val="22"/>
          <w:szCs w:val="22"/>
        </w:rPr>
        <w:t>K.Baker@kronospan.co.uk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5C7518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C75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5C75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C75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5C7518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C7518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D5A0C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Chirk Particleboard SITE CONTACT  KEITH BAKER  01691 775320  K.Baker@kronospan.co.uk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Holyhead Road, Chirk, Wrexham, LL14 5NT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Holyhead Road, Chirk, Wrexham</Facility_x0020_Address>
    <Environment_x0020_Sub_x0020_Folder xmlns="859f7ad6-93f6-4205-b62b-a17f28acbbac">Licence supervision</Environment_x0020_Sub_x0020_Folder>
    <Customer_x0020_Name xmlns="859f7ad6-93f6-4205-b62b-a17f28acbbac">Kronospan Limited</Customer_x0020_Name>
    <IconOverlay xmlns="http://schemas.microsoft.com/sharepoint/v4" xsi:nil="true"/>
    <Surrendered_x002f_Expired xmlns="859f7ad6-93f6-4205-b62b-a17f28acbbac" xsi:nil="true"/>
    <Post_x0020_code xmlns="859f7ad6-93f6-4205-b62b-a17f28acbbac">LL14 5NT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F95DFE-6781-4072-93E4-346CD42AE103}">
  <ds:schemaRefs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03394DE-CCFB-4CC6-8678-8AFA0B35AD0D}"/>
</file>

<file path=customXml/itemProps4.xml><?xml version="1.0" encoding="utf-8"?>
<ds:datastoreItem xmlns:ds="http://schemas.openxmlformats.org/officeDocument/2006/customXml" ds:itemID="{7BB2649D-2495-4D11-80C1-BF2EB457E599}"/>
</file>

<file path=customXml/itemProps5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2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3</cp:revision>
  <cp:lastPrinted>2013-12-05T11:23:00Z</cp:lastPrinted>
  <dcterms:created xsi:type="dcterms:W3CDTF">2016-03-22T11:39:00Z</dcterms:created>
  <dcterms:modified xsi:type="dcterms:W3CDTF">2016-03-22T11:41:00Z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b136644b-3137-463e-a761-8755c529af3d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