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43BDE180" w:rsidR="003A7726" w:rsidRDefault="00362433" w:rsidP="00582880">
      <w:pPr>
        <w:ind w:left="709" w:hanging="709"/>
        <w:rPr>
          <w:rFonts w:cs="Arial"/>
        </w:rPr>
      </w:pPr>
      <w:r w:rsidRPr="00415A5C">
        <w:rPr>
          <w:rFonts w:cs="Arial"/>
        </w:rPr>
        <w:t xml:space="preserve">To: </w:t>
      </w:r>
      <w:r>
        <w:rPr>
          <w:rFonts w:cs="Arial"/>
        </w:rPr>
        <w:tab/>
      </w:r>
      <w:r w:rsidR="00BF02F6">
        <w:rPr>
          <w:rFonts w:cs="Arial"/>
        </w:rPr>
        <w:t>Kronospan Limited, Holyhead Road, Chirk, Wrexham. LL14 5NT</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3CC347DB" w:rsidR="002577B0" w:rsidRPr="003A7726" w:rsidRDefault="00BF02F6" w:rsidP="002577B0">
            <w:pPr>
              <w:rPr>
                <w:rFonts w:cs="Arial"/>
              </w:rPr>
            </w:pPr>
            <w:r>
              <w:rPr>
                <w:rFonts w:cs="Arial"/>
              </w:rPr>
              <w:t>BW9999IG</w:t>
            </w:r>
          </w:p>
        </w:tc>
        <w:tc>
          <w:tcPr>
            <w:tcW w:w="2835" w:type="dxa"/>
          </w:tcPr>
          <w:p w14:paraId="48EB76C6" w14:textId="77777777" w:rsidR="003A7726" w:rsidRPr="003A7726" w:rsidRDefault="003A7726" w:rsidP="002577B0">
            <w:pPr>
              <w:rPr>
                <w:rFonts w:cs="Arial"/>
              </w:rPr>
            </w:pPr>
          </w:p>
          <w:p w14:paraId="4107B008" w14:textId="02A3974C" w:rsidR="002577B0" w:rsidRPr="003A7726" w:rsidRDefault="00BF02F6" w:rsidP="002577B0">
            <w:pPr>
              <w:rPr>
                <w:rFonts w:cs="Arial"/>
              </w:rPr>
            </w:pPr>
            <w:r>
              <w:rPr>
                <w:rFonts w:cs="Arial"/>
              </w:rPr>
              <w:t>Kronospan Limited</w:t>
            </w:r>
          </w:p>
        </w:tc>
        <w:tc>
          <w:tcPr>
            <w:tcW w:w="3404" w:type="dxa"/>
          </w:tcPr>
          <w:p w14:paraId="363CCE6C" w14:textId="77777777" w:rsidR="00D6386E" w:rsidRDefault="00D6386E" w:rsidP="002577B0">
            <w:pPr>
              <w:rPr>
                <w:rFonts w:cs="Arial"/>
              </w:rPr>
            </w:pPr>
          </w:p>
          <w:p w14:paraId="5EF904B0" w14:textId="2D0C6C5C" w:rsidR="002577B0" w:rsidRPr="003A7726" w:rsidRDefault="00BF02F6" w:rsidP="002577B0">
            <w:pPr>
              <w:rPr>
                <w:rFonts w:cs="Arial"/>
              </w:rPr>
            </w:pPr>
            <w:r>
              <w:rPr>
                <w:rFonts w:cs="Arial"/>
              </w:rPr>
              <w:t>Holyhead Road, Chirk, Wrexham. LL14 5NT</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510630" w:rsidRDefault="00510630" w:rsidP="003B1B95">
      <w:r>
        <w:separator/>
      </w:r>
    </w:p>
  </w:endnote>
  <w:endnote w:type="continuationSeparator" w:id="0">
    <w:p w14:paraId="68D41FC7" w14:textId="77777777" w:rsidR="00510630" w:rsidRDefault="00510630" w:rsidP="003B1B95">
      <w:r>
        <w:continuationSeparator/>
      </w:r>
    </w:p>
  </w:endnote>
  <w:endnote w:type="continuationNotice" w:id="1">
    <w:p w14:paraId="5E3E26D6" w14:textId="77777777" w:rsidR="00510630" w:rsidRDefault="00510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510630" w:rsidRPr="000A4FBB" w:rsidRDefault="00510630"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510630" w:rsidRPr="000C3C4D" w:rsidRDefault="0051063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510630" w:rsidRPr="000C3C4D" w:rsidRDefault="00510630"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F02F6">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02F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510630" w:rsidRPr="000A4FBB" w:rsidRDefault="00510630"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510630" w:rsidRPr="000C3C4D" w:rsidRDefault="0051063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510630" w:rsidRPr="000C3C4D" w:rsidRDefault="00510630"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BF02F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02F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510630" w:rsidRDefault="00510630" w:rsidP="003B1B95">
      <w:r>
        <w:separator/>
      </w:r>
    </w:p>
  </w:footnote>
  <w:footnote w:type="continuationSeparator" w:id="0">
    <w:p w14:paraId="2AE209EB" w14:textId="77777777" w:rsidR="00510630" w:rsidRDefault="00510630" w:rsidP="003B1B95">
      <w:r>
        <w:continuationSeparator/>
      </w:r>
    </w:p>
  </w:footnote>
  <w:footnote w:type="continuationNotice" w:id="1">
    <w:p w14:paraId="5C3000D6" w14:textId="77777777" w:rsidR="00510630" w:rsidRDefault="00510630"/>
  </w:footnote>
  <w:footnote w:id="2">
    <w:p w14:paraId="7541947C" w14:textId="77777777" w:rsidR="00510630" w:rsidRDefault="00510630"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510630" w:rsidRDefault="00510630"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510630" w:rsidRDefault="00510630">
    <w:pPr>
      <w:pStyle w:val="Header"/>
    </w:pPr>
  </w:p>
  <w:p w14:paraId="2CE40CF3" w14:textId="77777777" w:rsidR="00510630" w:rsidRDefault="00510630">
    <w:pPr>
      <w:pStyle w:val="Header"/>
    </w:pPr>
  </w:p>
  <w:p w14:paraId="43D198EC" w14:textId="77777777" w:rsidR="00510630" w:rsidRDefault="00510630">
    <w:pPr>
      <w:pStyle w:val="Header"/>
    </w:pPr>
  </w:p>
  <w:p w14:paraId="5AE47CFC" w14:textId="77777777" w:rsidR="00510630" w:rsidRDefault="00510630">
    <w:pPr>
      <w:pStyle w:val="Header"/>
    </w:pPr>
  </w:p>
  <w:p w14:paraId="0A9BB4EE" w14:textId="77777777" w:rsidR="00510630" w:rsidRDefault="00510630">
    <w:pPr>
      <w:pStyle w:val="Header"/>
    </w:pPr>
  </w:p>
  <w:p w14:paraId="1278B8B9" w14:textId="77777777" w:rsidR="00510630" w:rsidRDefault="00510630">
    <w:pPr>
      <w:pStyle w:val="Header"/>
    </w:pPr>
  </w:p>
  <w:p w14:paraId="3C5355C4" w14:textId="77777777" w:rsidR="00510630" w:rsidRDefault="00510630">
    <w:pPr>
      <w:pStyle w:val="Header"/>
    </w:pPr>
  </w:p>
  <w:p w14:paraId="640E21C2" w14:textId="77777777" w:rsidR="00510630" w:rsidRDefault="00510630">
    <w:pPr>
      <w:pStyle w:val="Header"/>
    </w:pPr>
  </w:p>
  <w:p w14:paraId="0D31FC5A" w14:textId="77777777" w:rsidR="00510630" w:rsidRDefault="00510630">
    <w:pPr>
      <w:pStyle w:val="Header"/>
    </w:pPr>
  </w:p>
  <w:p w14:paraId="51AAB940" w14:textId="77777777" w:rsidR="00510630" w:rsidRDefault="00510630">
    <w:pPr>
      <w:pStyle w:val="Header"/>
    </w:pPr>
  </w:p>
  <w:p w14:paraId="7929108C" w14:textId="75ECD7BF" w:rsidR="00510630" w:rsidRDefault="00510630"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510630" w:rsidRPr="00A218F8" w:rsidRDefault="00510630"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510630" w:rsidRPr="00A218F8" w:rsidRDefault="00510630"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5AB2"/>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73C"/>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0630"/>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0182"/>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14B"/>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5509"/>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56F09"/>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2F6"/>
    <w:rsid w:val="00BF097F"/>
    <w:rsid w:val="00BF1687"/>
    <w:rsid w:val="00BF2C8E"/>
    <w:rsid w:val="00BF3CDE"/>
    <w:rsid w:val="00BF63A9"/>
    <w:rsid w:val="00C12037"/>
    <w:rsid w:val="00C13BEE"/>
    <w:rsid w:val="00C13BFA"/>
    <w:rsid w:val="00C14092"/>
    <w:rsid w:val="00C140B0"/>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Holyhead Road, Chirk, Wrexham</Facility_x0020_Address>
    <Environment_x0020_Sub_x0020_Folder xmlns="859f7ad6-93f6-4205-b62b-a17f28acbbac">Licence supervision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8DA36BCB-0F87-47D5-AD57-2823C3A00F3C}"/>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FA7B99FD-8CDC-4853-8287-B3BADE39F940}"/>
</file>

<file path=customXml/itemProps5.xml><?xml version="1.0" encoding="utf-8"?>
<ds:datastoreItem xmlns:ds="http://schemas.openxmlformats.org/officeDocument/2006/customXml" ds:itemID="{F054B652-B4F4-4477-BAC3-F9CFA866C909}">
  <ds:schemaRefs>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5606F339-E6B2-41FD-BB31-F49658B0A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7</TotalTime>
  <Pages>10</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9</cp:revision>
  <cp:lastPrinted>2016-03-10T11:07:00Z</cp:lastPrinted>
  <dcterms:created xsi:type="dcterms:W3CDTF">2016-03-22T11:42:00Z</dcterms:created>
  <dcterms:modified xsi:type="dcterms:W3CDTF">2016-03-22T11:54:00Z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e23e2f6b-7a8d-42f2-947e-aae5bf1207f3</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