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AD856E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CE21F0">
              <w:rPr>
                <w:color w:val="FF0000"/>
                <w:sz w:val="22"/>
                <w:szCs w:val="22"/>
              </w:rPr>
              <w:t>BU2349IL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76951D1F" w14:textId="55B2512B" w:rsidR="004B707E" w:rsidRDefault="00CE21F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Synthite Limited</w:t>
      </w:r>
      <w:bookmarkStart w:id="1" w:name="_GoBack"/>
      <w:bookmarkEnd w:id="1"/>
    </w:p>
    <w:p w14:paraId="6C563609" w14:textId="4D1C843A" w:rsidR="00987CC5" w:rsidRDefault="00987CC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Alyn Works</w:t>
      </w:r>
    </w:p>
    <w:p w14:paraId="5165E55A" w14:textId="05CE9CB9" w:rsidR="00987CC5" w:rsidRDefault="00987CC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Denbigh Road</w:t>
      </w:r>
    </w:p>
    <w:p w14:paraId="5F4F71D3" w14:textId="3397F537" w:rsidR="00987CC5" w:rsidRDefault="00987CC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Mold</w:t>
      </w:r>
    </w:p>
    <w:p w14:paraId="4D14D764" w14:textId="2F540DC9" w:rsidR="00987CC5" w:rsidRDefault="00987CC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Flintshire</w:t>
      </w:r>
    </w:p>
    <w:p w14:paraId="51EDEAC3" w14:textId="24E6D6C6" w:rsidR="00987CC5" w:rsidRDefault="00987CC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CH7 1BT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BB6A45F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987CC5">
        <w:rPr>
          <w:rFonts w:cs="Arial"/>
          <w:snapToGrid w:val="0"/>
          <w:color w:val="FF0000"/>
          <w:sz w:val="22"/>
          <w:szCs w:val="22"/>
        </w:rPr>
        <w:t>Greg@synthite.co.uk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CE21F0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E21F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E21F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BEDB1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CE21F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CE21F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252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4B707E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D1BDA"/>
    <w:rsid w:val="008E6805"/>
    <w:rsid w:val="008F11CB"/>
    <w:rsid w:val="0091229D"/>
    <w:rsid w:val="0095658D"/>
    <w:rsid w:val="00967FB8"/>
    <w:rsid w:val="00987CC5"/>
    <w:rsid w:val="009B3008"/>
    <w:rsid w:val="009E50C1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21F0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016A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Alyn Works  Synthite  SITE CONTACT  JAYME MOUNTFORD  01352 752521  Jayme@synthite.co.uk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Alyn Works, Denbigh Road, Mold, Flintshire.  CH7 1BT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Denbigh Road, Mold, Flintshire.</Facility_x0020_Address>
    <Environment_x0020_Sub_x0020_Folder xmlns="859f7ad6-93f6-4205-b62b-a17f28acbbac">Licence supervision</Environment_x0020_Sub_x0020_Folder>
    <Customer_x0020_Name xmlns="859f7ad6-93f6-4205-b62b-a17f28acbbac">Synthite Limited</Customer_x0020_Name>
    <IconOverlay xmlns="http://schemas.microsoft.com/sharepoint/v4" xsi:nil="true"/>
    <Surrendered_x002f_Expired xmlns="859f7ad6-93f6-4205-b62b-a17f28acbbac" xsi:nil="true"/>
    <Post_x0020_code xmlns="859f7ad6-93f6-4205-b62b-a17f28acbbac">CH7 1BT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A5226C5-C781-4CC0-B259-11F060C74535}"/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purl.org/dc/dcmitype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ED37B59-81B7-4647-A6CB-D60FAFB5ECFE}"/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4</cp:revision>
  <cp:lastPrinted>2013-12-05T11:23:00Z</cp:lastPrinted>
  <dcterms:created xsi:type="dcterms:W3CDTF">2016-03-24T10:09:00Z</dcterms:created>
  <dcterms:modified xsi:type="dcterms:W3CDTF">2016-03-24T10:15:00Z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fce3c0ce-6109-48ab-bdd7-7235356398fe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