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 w:rsidP="009A5C2D">
      <w:pPr>
        <w:pStyle w:val="NoSpacing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1AD89590" w:rsidR="00003E0F" w:rsidRDefault="009610D9">
            <w:pPr>
              <w:pStyle w:val="BodyText"/>
            </w:pP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>PAN-015919 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B3B1D5C" w:rsidR="00003E0F" w:rsidRDefault="009610D9">
            <w:pPr>
              <w:pStyle w:val="BodyText"/>
            </w:pPr>
            <w:r>
              <w:t>Ryan Griffiths-Patel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5AF4431" w:rsidR="00003E0F" w:rsidRDefault="009610D9">
            <w:pPr>
              <w:pStyle w:val="BodyText"/>
            </w:pPr>
            <w:r>
              <w:rPr>
                <w:rStyle w:val="marko42t7q2fg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Bryn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-</w:t>
            </w:r>
            <w:r>
              <w:rPr>
                <w:rStyle w:val="marklr6nquhob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Y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-</w:t>
            </w:r>
            <w:proofErr w:type="spellStart"/>
            <w:r>
              <w:rPr>
                <w:rStyle w:val="markutggib4y5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Cosin</w:t>
            </w:r>
            <w:proofErr w:type="spellEnd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 Farm, </w:t>
            </w:r>
            <w:proofErr w:type="spellStart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Lixwm</w:t>
            </w:r>
            <w:proofErr w:type="spellEnd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, Holywell, CH8 8AE </w:t>
            </w:r>
            <w:r w:rsidRPr="009610D9"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SJ 17889 72434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18D678EE" w:rsidR="00003E0F" w:rsidRDefault="009610D9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D210D73" w:rsidR="00003E0F" w:rsidRDefault="003039DC">
            <w:pPr>
              <w:pStyle w:val="BodyText"/>
            </w:pPr>
            <w:r>
              <w:t>29</w:t>
            </w:r>
            <w:r w:rsidR="009610D9">
              <w:t>/</w:t>
            </w:r>
            <w:r w:rsidR="009A5C2D">
              <w:t>7</w:t>
            </w:r>
            <w:r w:rsidR="009610D9">
              <w:t>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2C0841A" w:rsidR="00440DF4" w:rsidRDefault="003039DC" w:rsidP="002E7BE9">
            <w:r>
              <w:t>12</w:t>
            </w:r>
            <w:r w:rsidR="009610D9">
              <w:t>/</w:t>
            </w:r>
            <w:r>
              <w:t>8</w:t>
            </w:r>
            <w:r w:rsidR="009610D9">
              <w:t>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02DB9E13" w:rsidR="00003E0F" w:rsidRDefault="009610D9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1099DC72" w:rsidR="00864293" w:rsidRDefault="003039DC">
            <w:pPr>
              <w:pStyle w:val="BodyText"/>
            </w:pPr>
            <w:r>
              <w:t>27</w:t>
            </w:r>
            <w:r w:rsidR="009610D9">
              <w:t>/</w:t>
            </w:r>
            <w:r w:rsidR="009A5C2D">
              <w:t>7</w:t>
            </w:r>
            <w:r w:rsidR="009610D9">
              <w:t>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DDDED" w14:textId="77777777" w:rsidR="00944E87" w:rsidRDefault="00944E87">
      <w:r>
        <w:separator/>
      </w:r>
    </w:p>
  </w:endnote>
  <w:endnote w:type="continuationSeparator" w:id="0">
    <w:p w14:paraId="3F96B264" w14:textId="77777777" w:rsidR="00944E87" w:rsidRDefault="0094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146CF2B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3039DC">
                            <w:rPr>
                              <w:noProof/>
                            </w:rPr>
                            <w:t>27/07/2022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7146CF2B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3039DC">
                      <w:rPr>
                        <w:noProof/>
                      </w:rPr>
                      <w:t>27/07/2022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E42555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04AA7" w14:textId="77777777" w:rsidR="00944E87" w:rsidRDefault="00944E87">
      <w:r>
        <w:separator/>
      </w:r>
    </w:p>
  </w:footnote>
  <w:footnote w:type="continuationSeparator" w:id="0">
    <w:p w14:paraId="23E1C5FB" w14:textId="77777777" w:rsidR="00944E87" w:rsidRDefault="0094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282081497">
    <w:abstractNumId w:val="1"/>
  </w:num>
  <w:num w:numId="2" w16cid:durableId="67775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039DC"/>
    <w:rsid w:val="003D75E9"/>
    <w:rsid w:val="00440DF4"/>
    <w:rsid w:val="004F0F0B"/>
    <w:rsid w:val="00514508"/>
    <w:rsid w:val="00615FC4"/>
    <w:rsid w:val="006A1C0E"/>
    <w:rsid w:val="006F0F32"/>
    <w:rsid w:val="006F6BE1"/>
    <w:rsid w:val="006F76E9"/>
    <w:rsid w:val="006F7776"/>
    <w:rsid w:val="007E0074"/>
    <w:rsid w:val="0081469E"/>
    <w:rsid w:val="00856B73"/>
    <w:rsid w:val="00864293"/>
    <w:rsid w:val="00944E87"/>
    <w:rsid w:val="009610D9"/>
    <w:rsid w:val="00984F48"/>
    <w:rsid w:val="009A3638"/>
    <w:rsid w:val="009A5C2D"/>
    <w:rsid w:val="00A000D0"/>
    <w:rsid w:val="00A63C73"/>
    <w:rsid w:val="00A87579"/>
    <w:rsid w:val="00B132D1"/>
    <w:rsid w:val="00B5375B"/>
    <w:rsid w:val="00BD2E7F"/>
    <w:rsid w:val="00D2519E"/>
    <w:rsid w:val="00D64FB8"/>
    <w:rsid w:val="00D8408E"/>
    <w:rsid w:val="00E42555"/>
    <w:rsid w:val="00E60CD3"/>
    <w:rsid w:val="00F2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marko42t7q2fg">
    <w:name w:val="marko42t7q2fg"/>
    <w:basedOn w:val="DefaultParagraphFont"/>
    <w:rsid w:val="009610D9"/>
  </w:style>
  <w:style w:type="character" w:customStyle="1" w:styleId="marklr6nquhob">
    <w:name w:val="marklr6nquhob"/>
    <w:basedOn w:val="DefaultParagraphFont"/>
    <w:rsid w:val="009610D9"/>
  </w:style>
  <w:style w:type="character" w:customStyle="1" w:styleId="markutggib4y5">
    <w:name w:val="markutggib4y5"/>
    <w:basedOn w:val="DefaultParagraphFont"/>
    <w:rsid w:val="009610D9"/>
  </w:style>
  <w:style w:type="paragraph" w:styleId="NoSpacing">
    <w:name w:val="No Spacing"/>
    <w:uiPriority w:val="1"/>
    <w:qFormat/>
    <w:rsid w:val="009A5C2D"/>
    <w:pPr>
      <w:suppressAutoHyphens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REGU-204-2745443</_dlc_DocId>
    <_dlc_DocIdUrl xmlns="9be56660-2c31-41ef-bc00-23e72f632f2a">
      <Url>https://cyfoethnaturiolcymru.sharepoint.com/teams/Regulatory/Permitting/_layouts/15/DocIdRedir.aspx?ID=REGU-204-2745443</Url>
      <Description>REGU-204-2745443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2022-07-26T23:00:00+00:00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E5C96AE-7DBC-4CF8-B046-7E7BB6702249}"/>
</file>

<file path=customXml/itemProps2.xml><?xml version="1.0" encoding="utf-8"?>
<ds:datastoreItem xmlns:ds="http://schemas.openxmlformats.org/officeDocument/2006/customXml" ds:itemID="{DDC63278-46B7-4D9F-9823-B9392533F5C3}"/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20</cp:revision>
  <cp:lastPrinted>2013-10-01T08:30:00Z</cp:lastPrinted>
  <dcterms:created xsi:type="dcterms:W3CDTF">2020-03-20T14:11:00Z</dcterms:created>
  <dcterms:modified xsi:type="dcterms:W3CDTF">2022-07-27T08:12:00Z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2adce8e1-ded8-481b-898c-079b3609d58f</vt:lpwstr>
  </property>
</Properties>
</file>