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028077C2" w:rsidR="000650AC" w:rsidRDefault="004F0F6A">
      <w:pPr>
        <w:pStyle w:val="BodyText"/>
      </w:pPr>
      <w:r w:rsidRPr="004F0F6A">
        <w:t>PAN-015828</w:t>
      </w:r>
      <w:r w:rsidR="006A1C0E">
        <w:t xml:space="preserve">Please complete the following details and send to </w:t>
      </w:r>
      <w:hyperlink r:id="rId12" w:history="1">
        <w:r w:rsidR="006A1C0E"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2CA5C41B" w:rsidR="00003E0F" w:rsidRDefault="004F0F6A">
            <w:pPr>
              <w:pStyle w:val="BodyText"/>
            </w:pPr>
            <w:r w:rsidRPr="004F0F6A">
              <w:t>PAN-01582</w:t>
            </w:r>
            <w:r w:rsidR="00AB5C42">
              <w:t>6</w:t>
            </w:r>
          </w:p>
        </w:tc>
      </w:tr>
      <w:tr w:rsidR="004F0F6A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4F0F6A" w:rsidRDefault="004F0F6A" w:rsidP="004F0F6A">
            <w:pPr>
              <w:pStyle w:val="BodyText"/>
            </w:pPr>
            <w:r>
              <w:t>Name and contact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41863B16" w:rsidR="004F0F6A" w:rsidRDefault="004F0F6A" w:rsidP="004F0F6A">
            <w:pPr>
              <w:pStyle w:val="BodyText"/>
            </w:pPr>
            <w:r>
              <w:t>Rob Piggot 0197866186</w:t>
            </w:r>
          </w:p>
        </w:tc>
      </w:tr>
      <w:tr w:rsidR="004F0F6A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6A" w:rsidRDefault="004F0F6A" w:rsidP="004F0F6A">
            <w:pPr>
              <w:pStyle w:val="BodyText"/>
            </w:pPr>
            <w:r>
              <w:t>Full address (including full postal code and 12 figure grid reference of the main address of the land to be treated)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4B13476" w:rsidR="004F0F6A" w:rsidRDefault="004F0F6A" w:rsidP="004F0F6A">
            <w:pPr>
              <w:pStyle w:val="BodyText"/>
            </w:pPr>
            <w:r>
              <w:t xml:space="preserve">Hanmer, Whitchurch, SY13 3EG </w:t>
            </w:r>
            <w:r w:rsidRPr="009004CC">
              <w:rPr>
                <w:rFonts w:ascii="Calibri" w:hAnsi="Calibri" w:cs="Calibri"/>
                <w:lang w:eastAsia="en-GB"/>
              </w:rPr>
              <w:t>SJ 46122 39207</w:t>
            </w:r>
          </w:p>
        </w:tc>
      </w:tr>
      <w:tr w:rsidR="004F0F6A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4F0F6A" w:rsidRDefault="004F0F6A" w:rsidP="004F0F6A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4F0F6A" w:rsidRDefault="004F0F6A" w:rsidP="004F0F6A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55ED820C" w:rsidR="004F0F6A" w:rsidRDefault="004F0F6A" w:rsidP="004F0F6A">
            <w:pPr>
              <w:pStyle w:val="BodyText"/>
            </w:pPr>
            <w:r>
              <w:t>n/a</w:t>
            </w:r>
          </w:p>
        </w:tc>
      </w:tr>
      <w:tr w:rsidR="004F0F6A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6A" w:rsidRDefault="004F0F6A" w:rsidP="004F0F6A">
            <w:pPr>
              <w:pStyle w:val="BodyText"/>
            </w:pPr>
            <w:r>
              <w:t>(dd/mm/yy)</w:t>
            </w:r>
          </w:p>
          <w:p w14:paraId="79431FE3" w14:textId="5E7997EC" w:rsidR="004F0F6A" w:rsidRDefault="004F0F6A" w:rsidP="004F0F6A">
            <w:pPr>
              <w:pStyle w:val="BodyText"/>
            </w:pPr>
            <w:r>
              <w:t>This MUST be at least two working days after notification.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17D2EFD6" w:rsidR="004F0F6A" w:rsidRDefault="003569B7" w:rsidP="004F0F6A">
            <w:pPr>
              <w:pStyle w:val="BodyText"/>
            </w:pPr>
            <w:r>
              <w:t>2</w:t>
            </w:r>
            <w:r w:rsidR="004F0F6A">
              <w:t>/8/22</w:t>
            </w:r>
          </w:p>
        </w:tc>
      </w:tr>
      <w:tr w:rsidR="004F0F6A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6A" w:rsidRDefault="004F0F6A" w:rsidP="004F0F6A">
            <w:pPr>
              <w:pStyle w:val="BodyText"/>
            </w:pPr>
            <w:r>
              <w:t>(dd/mm/yy)</w:t>
            </w:r>
          </w:p>
          <w:p w14:paraId="356DD035" w14:textId="22634FB6" w:rsidR="004F0F6A" w:rsidRDefault="004F0F6A" w:rsidP="004F0F6A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4F0F6A" w:rsidRDefault="004F0F6A" w:rsidP="004F0F6A">
            <w:pPr>
              <w:pStyle w:val="BodyText"/>
            </w:pPr>
          </w:p>
          <w:p w14:paraId="55D449C3" w14:textId="1567FA04" w:rsidR="004F0F6A" w:rsidRDefault="004F0F6A" w:rsidP="004F0F6A">
            <w:pPr>
              <w:pStyle w:val="BodyText"/>
            </w:pPr>
            <w:r w:rsidRPr="00131FA0">
              <w:t>It is envisaged that this date will be no longer than 10 working days from the expected start date; and will be in line with the spreading times in your 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5F2613D5" w:rsidR="004F0F6A" w:rsidRDefault="004F0F6A" w:rsidP="004F0F6A">
            <w:r>
              <w:t>1</w:t>
            </w:r>
            <w:r w:rsidR="003569B7">
              <w:t>6</w:t>
            </w:r>
            <w:r>
              <w:t>/8/22</w:t>
            </w:r>
          </w:p>
        </w:tc>
      </w:tr>
      <w:tr w:rsidR="004F0F6A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4F0F6A" w:rsidRDefault="004F0F6A" w:rsidP="004F0F6A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4F0F6A" w:rsidRDefault="004F0F6A" w:rsidP="004F0F6A">
            <w:pPr>
              <w:pStyle w:val="BodyText"/>
            </w:pPr>
          </w:p>
        </w:tc>
      </w:tr>
      <w:tr w:rsidR="004F0F6A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436B8088" w:rsidR="004F0F6A" w:rsidRDefault="004F0F6A" w:rsidP="004F0F6A">
            <w:pPr>
              <w:pStyle w:val="BodyText"/>
            </w:pPr>
            <w:r>
              <w:t>Ryan Griffiths-Patel</w:t>
            </w:r>
          </w:p>
        </w:tc>
      </w:tr>
      <w:tr w:rsidR="004F0F6A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4F0F6A" w:rsidRDefault="004F0F6A" w:rsidP="004F0F6A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2F1F6A9B" w:rsidR="004F0F6A" w:rsidRDefault="004F0F6A" w:rsidP="004F0F6A">
            <w:pPr>
              <w:pStyle w:val="BodyText"/>
            </w:pPr>
            <w:r>
              <w:t>2</w:t>
            </w:r>
            <w:r w:rsidR="003569B7">
              <w:t>9</w:t>
            </w:r>
            <w:r>
              <w:t>/7/22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CA372" w14:textId="77777777" w:rsidR="00A25E8A" w:rsidRDefault="00A25E8A">
      <w:r>
        <w:separator/>
      </w:r>
    </w:p>
  </w:endnote>
  <w:endnote w:type="continuationSeparator" w:id="0">
    <w:p w14:paraId="51F47100" w14:textId="77777777" w:rsidR="00A25E8A" w:rsidRDefault="00A25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0F8B0432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3569B7">
                            <w:rPr>
                              <w:noProof/>
                            </w:rPr>
                            <w:t>29/07/2022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0F8B0432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3569B7">
                      <w:rPr>
                        <w:noProof/>
                      </w:rPr>
                      <w:t>29/07/2022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000000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377F6" w14:textId="77777777" w:rsidR="00A25E8A" w:rsidRDefault="00A25E8A">
      <w:r>
        <w:separator/>
      </w:r>
    </w:p>
  </w:footnote>
  <w:footnote w:type="continuationSeparator" w:id="0">
    <w:p w14:paraId="3B8D6879" w14:textId="77777777" w:rsidR="00A25E8A" w:rsidRDefault="00A25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862596300">
    <w:abstractNumId w:val="1"/>
  </w:num>
  <w:num w:numId="2" w16cid:durableId="466045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569B7"/>
    <w:rsid w:val="003D75E9"/>
    <w:rsid w:val="00440DF4"/>
    <w:rsid w:val="004F0F0B"/>
    <w:rsid w:val="004F0F6A"/>
    <w:rsid w:val="00514508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25E8A"/>
    <w:rsid w:val="00A63C73"/>
    <w:rsid w:val="00A87579"/>
    <w:rsid w:val="00AB5C42"/>
    <w:rsid w:val="00B132D1"/>
    <w:rsid w:val="00B5375B"/>
    <w:rsid w:val="00BD2E7F"/>
    <w:rsid w:val="00CA68E3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REGU-204-2745478</_dlc_DocId>
    <_dlc_DocIdUrl xmlns="9be56660-2c31-41ef-bc00-23e72f632f2a">
      <Url>https://cyfoethnaturiolcymru.sharepoint.com/teams/Regulatory/Permitting/_layouts/15/DocIdRedir.aspx?ID=REGU-204-2745478</Url>
      <Description>REGU-204-2745478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2022-07-28T23:00:00+00:00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C431DA29-EB01-4C08-91D5-4CB4067C5E10}"/>
</file>

<file path=customXml/itemProps3.xml><?xml version="1.0" encoding="utf-8"?>
<ds:datastoreItem xmlns:ds="http://schemas.openxmlformats.org/officeDocument/2006/customXml" ds:itemID="{4704015B-825E-430C-BAA0-A423070ACB95}"/>
</file>

<file path=customXml/itemProps4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18</cp:revision>
  <cp:lastPrinted>2013-10-01T08:30:00Z</cp:lastPrinted>
  <dcterms:created xsi:type="dcterms:W3CDTF">2020-03-20T14:11:00Z</dcterms:created>
  <dcterms:modified xsi:type="dcterms:W3CDTF">2022-07-29T08:29:00Z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faf9fa82-1ace-4a8f-989c-8414b098e60f</vt:lpwstr>
  </property>
</Properties>
</file>