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31499D3" w:rsidR="00003E0F" w:rsidRDefault="0059619C">
            <w:pPr>
              <w:pStyle w:val="BodyText"/>
            </w:pPr>
            <w:r>
              <w:t>Pan-015827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4D61F72D" w:rsidR="00003E0F" w:rsidRDefault="0059619C">
            <w:pPr>
              <w:pStyle w:val="BodyText"/>
            </w:pPr>
            <w:r>
              <w:t>Rob Piggot 0197866186</w:t>
            </w:r>
          </w:p>
        </w:tc>
      </w:tr>
      <w:tr w:rsidR="0059619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59619C" w:rsidRDefault="0059619C" w:rsidP="0059619C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596A2395" w:rsidR="0059619C" w:rsidRDefault="0059619C" w:rsidP="0059619C">
            <w:pPr>
              <w:pStyle w:val="BodyText"/>
            </w:pPr>
            <w:r>
              <w:t xml:space="preserve">Hanmer, Whitchurch, SY13 3EG </w:t>
            </w:r>
            <w:r w:rsidRPr="009004CC">
              <w:rPr>
                <w:rFonts w:ascii="Calibri" w:hAnsi="Calibri" w:cs="Calibri"/>
                <w:lang w:eastAsia="en-GB"/>
              </w:rPr>
              <w:t>SJ 46122 39207</w:t>
            </w:r>
          </w:p>
        </w:tc>
      </w:tr>
      <w:tr w:rsidR="0059619C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59619C" w:rsidRDefault="0059619C" w:rsidP="0059619C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59619C" w:rsidRDefault="0059619C" w:rsidP="0059619C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57E3EA10" w:rsidR="0059619C" w:rsidRDefault="0059619C" w:rsidP="0059619C">
            <w:pPr>
              <w:pStyle w:val="BodyText"/>
            </w:pPr>
            <w:r>
              <w:t>n/a</w:t>
            </w:r>
          </w:p>
        </w:tc>
      </w:tr>
      <w:tr w:rsidR="0059619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59619C" w:rsidRDefault="0059619C" w:rsidP="0059619C">
            <w:pPr>
              <w:pStyle w:val="BodyText"/>
            </w:pPr>
            <w:r>
              <w:t>(dd/mm/yy)</w:t>
            </w:r>
          </w:p>
          <w:p w14:paraId="79431FE3" w14:textId="5E7997EC" w:rsidR="0059619C" w:rsidRDefault="0059619C" w:rsidP="0059619C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D9746F8" w:rsidR="0059619C" w:rsidRDefault="0059619C" w:rsidP="0059619C">
            <w:pPr>
              <w:pStyle w:val="BodyText"/>
            </w:pPr>
            <w:r>
              <w:t>2/8/22</w:t>
            </w:r>
          </w:p>
        </w:tc>
      </w:tr>
      <w:tr w:rsidR="0059619C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59619C" w:rsidRDefault="0059619C" w:rsidP="0059619C">
            <w:pPr>
              <w:pStyle w:val="BodyText"/>
            </w:pPr>
            <w:r>
              <w:t>(dd/mm/yy)</w:t>
            </w:r>
          </w:p>
          <w:p w14:paraId="356DD035" w14:textId="22634FB6" w:rsidR="0059619C" w:rsidRDefault="0059619C" w:rsidP="0059619C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59619C" w:rsidRDefault="0059619C" w:rsidP="0059619C">
            <w:pPr>
              <w:pStyle w:val="BodyText"/>
            </w:pPr>
          </w:p>
          <w:p w14:paraId="55D449C3" w14:textId="1567FA04" w:rsidR="0059619C" w:rsidRDefault="0059619C" w:rsidP="0059619C">
            <w:pPr>
              <w:pStyle w:val="BodyText"/>
            </w:pPr>
            <w:r w:rsidRPr="00131FA0">
              <w:t>It is envisaged that this date will be no longer than 10 working days from the expected start date; and will be in line with the spreading times in your 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F8A8C29" w:rsidR="0059619C" w:rsidRDefault="0059619C" w:rsidP="0059619C">
            <w:r>
              <w:t>16/8/22</w:t>
            </w:r>
          </w:p>
        </w:tc>
      </w:tr>
      <w:tr w:rsidR="0059619C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59619C" w:rsidRDefault="0059619C" w:rsidP="0059619C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59619C" w:rsidRDefault="0059619C" w:rsidP="0059619C">
            <w:pPr>
              <w:pStyle w:val="BodyText"/>
            </w:pPr>
          </w:p>
        </w:tc>
      </w:tr>
      <w:tr w:rsidR="0059619C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12FC23B" w:rsidR="0059619C" w:rsidRDefault="0059619C" w:rsidP="0059619C">
            <w:pPr>
              <w:pStyle w:val="BodyText"/>
            </w:pPr>
            <w:r>
              <w:t>Ryan Griffiths-Patel</w:t>
            </w:r>
          </w:p>
        </w:tc>
      </w:tr>
      <w:tr w:rsidR="0059619C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59619C" w:rsidRPr="00003E0F" w:rsidRDefault="0059619C" w:rsidP="0059619C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59619C" w:rsidRDefault="0059619C" w:rsidP="0059619C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303B3A42" w:rsidR="0059619C" w:rsidRDefault="0059619C" w:rsidP="0059619C">
            <w:pPr>
              <w:pStyle w:val="BodyText"/>
            </w:pPr>
            <w:r>
              <w:t>29/7/22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B2D47" w14:textId="77777777" w:rsidR="001B3AAC" w:rsidRDefault="001B3AAC">
      <w:r>
        <w:separator/>
      </w:r>
    </w:p>
  </w:endnote>
  <w:endnote w:type="continuationSeparator" w:id="0">
    <w:p w14:paraId="4929A61A" w14:textId="77777777" w:rsidR="001B3AAC" w:rsidRDefault="001B3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7000F05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59619C">
                            <w:rPr>
                              <w:noProof/>
                            </w:rPr>
                            <w:t>29/07/2022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27000F05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59619C">
                      <w:rPr>
                        <w:noProof/>
                      </w:rPr>
                      <w:t>29/07/2022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2AA76" w14:textId="77777777" w:rsidR="001B3AAC" w:rsidRDefault="001B3AAC">
      <w:r>
        <w:separator/>
      </w:r>
    </w:p>
  </w:footnote>
  <w:footnote w:type="continuationSeparator" w:id="0">
    <w:p w14:paraId="7DA2AE02" w14:textId="77777777" w:rsidR="001B3AAC" w:rsidRDefault="001B3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180048689">
    <w:abstractNumId w:val="1"/>
  </w:num>
  <w:num w:numId="2" w16cid:durableId="267854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1B3AAC"/>
    <w:rsid w:val="0021797D"/>
    <w:rsid w:val="00283BB3"/>
    <w:rsid w:val="002E7BE9"/>
    <w:rsid w:val="003D75E9"/>
    <w:rsid w:val="00440DF4"/>
    <w:rsid w:val="004F0F0B"/>
    <w:rsid w:val="00514508"/>
    <w:rsid w:val="0059619C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REGU-204-2745479</_dlc_DocId>
    <_dlc_DocIdUrl xmlns="9be56660-2c31-41ef-bc00-23e72f632f2a">
      <Url>https://cyfoethnaturiolcymru.sharepoint.com/teams/Regulatory/Permitting/_layouts/15/DocIdRedir.aspx?ID=REGU-204-2745479</Url>
      <Description>REGU-204-2745479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2022-07-28T23:00:00+00:00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34814F5-B5E8-4518-8A8F-27459AA7AF06}"/>
</file>

<file path=customXml/itemProps4.xml><?xml version="1.0" encoding="utf-8"?>
<ds:datastoreItem xmlns:ds="http://schemas.openxmlformats.org/officeDocument/2006/customXml" ds:itemID="{5ACA13B0-D193-42AF-ABA9-AD408D9F85C4}"/>
</file>

<file path=customXml/itemProps5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16</cp:revision>
  <cp:lastPrinted>2013-10-01T08:30:00Z</cp:lastPrinted>
  <dcterms:created xsi:type="dcterms:W3CDTF">2020-03-20T14:11:00Z</dcterms:created>
  <dcterms:modified xsi:type="dcterms:W3CDTF">2022-07-29T08:29:00Z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f2b6a1f0-31cb-40f9-9cec-7708589cb68b</vt:lpwstr>
  </property>
</Properties>
</file>