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D73EC" w14:textId="77777777" w:rsidR="003E59D3" w:rsidRDefault="003E59D3" w:rsidP="005E4D39">
      <w:pPr>
        <w:pStyle w:val="coverTitle"/>
        <w:tabs>
          <w:tab w:val="left" w:pos="3600"/>
        </w:tabs>
        <w:spacing w:line="312" w:lineRule="auto"/>
      </w:pPr>
      <w:r>
        <w:drawing>
          <wp:anchor distT="0" distB="0" distL="114300" distR="114300" simplePos="0" relativeHeight="251658240" behindDoc="0" locked="0" layoutInCell="1" allowOverlap="1" wp14:anchorId="512BD3DE" wp14:editId="196BCDA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1C500AC" w14:textId="77777777" w:rsidR="003E59D3" w:rsidRDefault="003E59D3" w:rsidP="00247885">
      <w:pPr>
        <w:pStyle w:val="coverTitle"/>
        <w:spacing w:line="312" w:lineRule="auto"/>
        <w:rPr>
          <w:rFonts w:cs="Arial"/>
        </w:rPr>
      </w:pPr>
    </w:p>
    <w:p w14:paraId="3DB79B74" w14:textId="77777777" w:rsidR="003E59D3" w:rsidRPr="00C31D2C" w:rsidRDefault="003E59D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7D38A3B" w14:textId="77777777" w:rsidR="003E59D3" w:rsidRDefault="003E59D3" w:rsidP="00247885">
      <w:pPr>
        <w:pStyle w:val="a"/>
        <w:tabs>
          <w:tab w:val="left" w:pos="8328"/>
        </w:tabs>
        <w:spacing w:line="312" w:lineRule="auto"/>
      </w:pPr>
      <w:r>
        <w:t>The Environmental Permitting (England &amp; Wales) Regulations 2016</w:t>
      </w:r>
      <w:r>
        <w:tab/>
      </w:r>
    </w:p>
    <w:p w14:paraId="196AD227" w14:textId="77777777" w:rsidR="003E59D3" w:rsidRDefault="003E59D3" w:rsidP="00247885">
      <w:pPr>
        <w:pStyle w:val="a"/>
        <w:spacing w:line="312" w:lineRule="auto"/>
      </w:pPr>
    </w:p>
    <w:p w14:paraId="320CD80B" w14:textId="77777777" w:rsidR="003E59D3" w:rsidRPr="0058535B" w:rsidRDefault="003E59D3" w:rsidP="00247885">
      <w:pPr>
        <w:pStyle w:val="coverLicenceHolder"/>
        <w:pBdr>
          <w:top w:val="single" w:sz="4" w:space="25" w:color="auto"/>
        </w:pBdr>
        <w:spacing w:line="312" w:lineRule="auto"/>
      </w:pPr>
      <w:r w:rsidRPr="0058535B">
        <w:t>Dŵr Cymru Cyfyngedig</w:t>
      </w:r>
    </w:p>
    <w:p w14:paraId="31C8E87A" w14:textId="77777777" w:rsidR="003E59D3" w:rsidRPr="00667865" w:rsidRDefault="003E59D3" w:rsidP="00247885">
      <w:pPr>
        <w:pStyle w:val="coverLicenceHolder"/>
        <w:pBdr>
          <w:top w:val="single" w:sz="4" w:space="25" w:color="auto"/>
        </w:pBdr>
        <w:spacing w:line="312" w:lineRule="auto"/>
        <w:rPr>
          <w:color w:val="FF0000"/>
        </w:rPr>
      </w:pPr>
    </w:p>
    <w:p w14:paraId="038B58EE" w14:textId="77777777" w:rsidR="003E59D3" w:rsidRPr="00640EB8" w:rsidRDefault="003E59D3" w:rsidP="00375876">
      <w:pPr>
        <w:pStyle w:val="coverLicenceHolder"/>
        <w:pBdr>
          <w:top w:val="single" w:sz="4" w:space="25" w:color="auto"/>
        </w:pBdr>
        <w:spacing w:line="276" w:lineRule="auto"/>
        <w:contextualSpacing/>
      </w:pPr>
      <w:r w:rsidRPr="00640EB8">
        <w:rPr>
          <w:noProof/>
        </w:rPr>
        <w:t>Glanbrydan Avenue CSO</w:t>
      </w:r>
    </w:p>
    <w:p w14:paraId="337D89A0" w14:textId="559F1578" w:rsidR="00640EB8" w:rsidRPr="00640EB8" w:rsidRDefault="00640EB8" w:rsidP="00375876">
      <w:pPr>
        <w:pStyle w:val="coverLicenceHolder"/>
        <w:pBdr>
          <w:top w:val="single" w:sz="4" w:space="25" w:color="auto"/>
        </w:pBdr>
        <w:spacing w:line="276" w:lineRule="auto"/>
        <w:contextualSpacing/>
        <w:rPr>
          <w:noProof/>
        </w:rPr>
      </w:pPr>
      <w:r w:rsidRPr="00640EB8">
        <w:rPr>
          <w:noProof/>
        </w:rPr>
        <w:t>Brynmill Park</w:t>
      </w:r>
    </w:p>
    <w:p w14:paraId="13DF5650" w14:textId="56130A43" w:rsidR="003E59D3" w:rsidRPr="00640EB8" w:rsidRDefault="00A57718" w:rsidP="00375876">
      <w:pPr>
        <w:pStyle w:val="coverLicenceHolder"/>
        <w:pBdr>
          <w:top w:val="single" w:sz="4" w:space="25" w:color="auto"/>
        </w:pBdr>
        <w:spacing w:line="276" w:lineRule="auto"/>
        <w:contextualSpacing/>
      </w:pPr>
      <w:r w:rsidRPr="00640EB8">
        <w:rPr>
          <w:noProof/>
        </w:rPr>
        <w:t xml:space="preserve">Near junction of Oakwood Road and </w:t>
      </w:r>
      <w:r w:rsidR="003E59D3" w:rsidRPr="00640EB8">
        <w:rPr>
          <w:noProof/>
        </w:rPr>
        <w:t>Glanbrydan Avenue</w:t>
      </w:r>
    </w:p>
    <w:p w14:paraId="79FF0936" w14:textId="086EB9C3" w:rsidR="003E59D3" w:rsidRPr="00640EB8" w:rsidRDefault="00640EB8" w:rsidP="00375876">
      <w:pPr>
        <w:pStyle w:val="coverLicenceHolder"/>
        <w:pBdr>
          <w:top w:val="single" w:sz="4" w:space="25" w:color="auto"/>
        </w:pBdr>
        <w:spacing w:line="276" w:lineRule="auto"/>
        <w:contextualSpacing/>
      </w:pPr>
      <w:r w:rsidRPr="00640EB8">
        <w:rPr>
          <w:noProof/>
        </w:rPr>
        <w:t>Brynmill</w:t>
      </w:r>
    </w:p>
    <w:p w14:paraId="481147C4" w14:textId="77777777" w:rsidR="003E59D3" w:rsidRPr="00640EB8" w:rsidRDefault="003E59D3" w:rsidP="00375876">
      <w:pPr>
        <w:pStyle w:val="coverLicenceHolder"/>
        <w:pBdr>
          <w:top w:val="single" w:sz="4" w:space="25" w:color="auto"/>
        </w:pBdr>
        <w:spacing w:line="276" w:lineRule="auto"/>
        <w:contextualSpacing/>
      </w:pPr>
      <w:r w:rsidRPr="00640EB8">
        <w:rPr>
          <w:noProof/>
        </w:rPr>
        <w:t>Swansea</w:t>
      </w:r>
    </w:p>
    <w:p w14:paraId="59FAFA73" w14:textId="2133830A" w:rsidR="003E59D3" w:rsidRPr="00640EB8" w:rsidRDefault="00640EB8" w:rsidP="00375876">
      <w:pPr>
        <w:pStyle w:val="coverLicenceHolder"/>
        <w:pBdr>
          <w:top w:val="single" w:sz="4" w:space="25" w:color="auto"/>
        </w:pBdr>
        <w:spacing w:line="276" w:lineRule="auto"/>
        <w:contextualSpacing/>
      </w:pPr>
      <w:r w:rsidRPr="00640EB8">
        <w:rPr>
          <w:noProof/>
        </w:rPr>
        <w:t>SA2 0DP</w:t>
      </w:r>
    </w:p>
    <w:p w14:paraId="0C66FC3A" w14:textId="77777777" w:rsidR="003E59D3" w:rsidRDefault="003E59D3" w:rsidP="00247885">
      <w:pPr>
        <w:pStyle w:val="coverLicenceHolder"/>
        <w:pBdr>
          <w:top w:val="single" w:sz="4" w:space="25" w:color="auto"/>
        </w:pBdr>
        <w:spacing w:before="120" w:line="270" w:lineRule="exact"/>
        <w:rPr>
          <w:rFonts w:cs="Arial"/>
          <w:sz w:val="22"/>
          <w:szCs w:val="22"/>
        </w:rPr>
      </w:pPr>
    </w:p>
    <w:p w14:paraId="65E6E681" w14:textId="77777777" w:rsidR="003E59D3" w:rsidRPr="003564E1" w:rsidRDefault="003E59D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625CDDC" w14:textId="77777777" w:rsidR="003E59D3" w:rsidRPr="00640EB8" w:rsidRDefault="003E59D3" w:rsidP="00D46ED1">
      <w:pPr>
        <w:pStyle w:val="coverAuthNos"/>
        <w:spacing w:before="60" w:line="276" w:lineRule="auto"/>
        <w:rPr>
          <w:rFonts w:cs="Arial"/>
          <w:color w:val="auto"/>
          <w:sz w:val="24"/>
          <w:szCs w:val="24"/>
          <w:lang w:eastAsia="en-GB"/>
        </w:rPr>
      </w:pPr>
      <w:r w:rsidRPr="00640EB8">
        <w:rPr>
          <w:rFonts w:cs="Arial"/>
          <w:noProof/>
          <w:color w:val="auto"/>
          <w:sz w:val="24"/>
          <w:lang w:eastAsia="en-GB"/>
        </w:rPr>
        <w:t>PAN-006881</w:t>
      </w:r>
    </w:p>
    <w:p w14:paraId="53575972" w14:textId="77777777" w:rsidR="003E59D3" w:rsidRPr="00640EB8" w:rsidRDefault="003E59D3" w:rsidP="00D46ED1">
      <w:pPr>
        <w:pStyle w:val="coverAuthNos"/>
        <w:spacing w:before="480" w:line="276" w:lineRule="auto"/>
        <w:rPr>
          <w:color w:val="auto"/>
          <w:sz w:val="24"/>
          <w:szCs w:val="24"/>
          <w:lang w:val="de-DE"/>
        </w:rPr>
      </w:pPr>
      <w:r w:rsidRPr="00640EB8">
        <w:rPr>
          <w:color w:val="auto"/>
          <w:sz w:val="24"/>
          <w:szCs w:val="24"/>
          <w:lang w:val="de-DE"/>
        </w:rPr>
        <w:t>Permit number</w:t>
      </w:r>
    </w:p>
    <w:p w14:paraId="590F532A" w14:textId="77777777" w:rsidR="003E59D3" w:rsidRPr="00640EB8" w:rsidRDefault="003E59D3" w:rsidP="00D46ED1">
      <w:pPr>
        <w:spacing w:before="60"/>
        <w:ind w:left="3249" w:firstLine="720"/>
        <w:rPr>
          <w:sz w:val="24"/>
          <w:lang w:val="de-DE"/>
        </w:rPr>
      </w:pPr>
      <w:r w:rsidRPr="00640EB8">
        <w:rPr>
          <w:rFonts w:ascii="Arial" w:hAnsi="Arial"/>
          <w:noProof/>
          <w:sz w:val="24"/>
          <w:lang w:val="de-DE"/>
        </w:rPr>
        <w:t>EPR/TB3593HM</w:t>
      </w:r>
      <w:r w:rsidRPr="00640EB8">
        <w:rPr>
          <w:rFonts w:ascii="Arial" w:hAnsi="Arial"/>
          <w:sz w:val="24"/>
          <w:lang w:val="de-DE"/>
        </w:rPr>
        <w:tab/>
      </w:r>
    </w:p>
    <w:p w14:paraId="3BF6498D" w14:textId="77777777" w:rsidR="003E59D3" w:rsidRPr="0058535B" w:rsidRDefault="003E59D3" w:rsidP="00247885">
      <w:pPr>
        <w:rPr>
          <w:lang w:val="de-DE"/>
        </w:rPr>
      </w:pPr>
    </w:p>
    <w:p w14:paraId="72707126" w14:textId="77777777" w:rsidR="003E59D3" w:rsidRPr="0058535B" w:rsidRDefault="003E59D3" w:rsidP="00247885">
      <w:pPr>
        <w:rPr>
          <w:lang w:val="de-DE"/>
        </w:rPr>
      </w:pPr>
    </w:p>
    <w:p w14:paraId="5EB1B138" w14:textId="77777777" w:rsidR="003E59D3" w:rsidRPr="0058535B" w:rsidRDefault="003E59D3" w:rsidP="00247885">
      <w:pPr>
        <w:jc w:val="center"/>
        <w:rPr>
          <w:lang w:val="de-DE"/>
        </w:rPr>
      </w:pPr>
    </w:p>
    <w:p w14:paraId="61E89944" w14:textId="77777777" w:rsidR="003E59D3" w:rsidRPr="0058535B" w:rsidRDefault="003E59D3" w:rsidP="00247885">
      <w:pPr>
        <w:rPr>
          <w:lang w:val="de-DE"/>
        </w:rPr>
      </w:pPr>
    </w:p>
    <w:p w14:paraId="334CC36F" w14:textId="77777777" w:rsidR="003E59D3" w:rsidRDefault="003E59D3" w:rsidP="00247885">
      <w:pPr>
        <w:pStyle w:val="coverAuthNos"/>
        <w:tabs>
          <w:tab w:val="left" w:pos="5270"/>
        </w:tabs>
        <w:spacing w:line="312" w:lineRule="auto"/>
        <w:rPr>
          <w:lang w:val="de-DE"/>
        </w:rPr>
      </w:pPr>
      <w:r>
        <w:rPr>
          <w:lang w:val="de-DE"/>
        </w:rPr>
        <w:tab/>
      </w:r>
    </w:p>
    <w:p w14:paraId="22F24B39" w14:textId="77777777" w:rsidR="003E59D3" w:rsidRDefault="003E59D3" w:rsidP="00247885">
      <w:pPr>
        <w:pStyle w:val="coverAuthNos"/>
        <w:spacing w:line="312" w:lineRule="auto"/>
        <w:ind w:left="0"/>
        <w:rPr>
          <w:lang w:val="de-DE"/>
        </w:rPr>
      </w:pPr>
    </w:p>
    <w:p w14:paraId="443C91A3" w14:textId="77777777" w:rsidR="003E59D3" w:rsidRDefault="003E59D3" w:rsidP="00247885">
      <w:pPr>
        <w:pStyle w:val="coverAuthNos"/>
        <w:spacing w:line="312" w:lineRule="auto"/>
        <w:ind w:left="0"/>
        <w:rPr>
          <w:lang w:val="de-DE"/>
        </w:rPr>
      </w:pPr>
    </w:p>
    <w:p w14:paraId="62AC0270" w14:textId="77777777" w:rsidR="003E59D3" w:rsidRDefault="003E59D3" w:rsidP="00247885">
      <w:pPr>
        <w:pStyle w:val="coverAuthNos"/>
        <w:spacing w:line="312" w:lineRule="auto"/>
        <w:ind w:left="0"/>
        <w:rPr>
          <w:lang w:val="de-DE"/>
        </w:rPr>
      </w:pPr>
    </w:p>
    <w:p w14:paraId="7BE675ED" w14:textId="77777777" w:rsidR="003E59D3" w:rsidRDefault="003E59D3" w:rsidP="00247885">
      <w:pPr>
        <w:pStyle w:val="coverAuthNos"/>
        <w:spacing w:line="312" w:lineRule="auto"/>
        <w:ind w:left="0"/>
        <w:rPr>
          <w:lang w:val="de-DE"/>
        </w:rPr>
      </w:pPr>
    </w:p>
    <w:p w14:paraId="5346ECDF" w14:textId="77777777" w:rsidR="003E59D3" w:rsidRPr="00DE0217" w:rsidRDefault="003E59D3" w:rsidP="00247885">
      <w:pPr>
        <w:pStyle w:val="coverAuthNos"/>
        <w:spacing w:line="312" w:lineRule="auto"/>
        <w:ind w:left="0"/>
        <w:rPr>
          <w:lang w:val="de-DE"/>
        </w:rPr>
      </w:pPr>
    </w:p>
    <w:p w14:paraId="62FA16E1" w14:textId="77777777" w:rsidR="003E59D3" w:rsidRPr="00640EB8" w:rsidRDefault="003E59D3" w:rsidP="00247885">
      <w:pPr>
        <w:pStyle w:val="Heading1nonum"/>
        <w:spacing w:before="80" w:after="0" w:line="312" w:lineRule="auto"/>
        <w:jc w:val="center"/>
      </w:pPr>
      <w:r w:rsidRPr="00640EB8">
        <w:rPr>
          <w:noProof/>
        </w:rPr>
        <w:t>Glanbrydan Avenue CSO</w:t>
      </w:r>
    </w:p>
    <w:p w14:paraId="2F4C96D9" w14:textId="77777777" w:rsidR="003E59D3" w:rsidRPr="00640EB8" w:rsidRDefault="003E59D3" w:rsidP="00247885">
      <w:pPr>
        <w:pStyle w:val="Heading1nonum"/>
        <w:spacing w:before="80" w:after="0" w:line="312" w:lineRule="auto"/>
        <w:jc w:val="center"/>
      </w:pPr>
      <w:r w:rsidRPr="00640EB8">
        <w:t xml:space="preserve">Permit Number </w:t>
      </w:r>
      <w:r w:rsidRPr="00640EB8">
        <w:rPr>
          <w:noProof/>
        </w:rPr>
        <w:t>EPR/TB3593HM</w:t>
      </w:r>
    </w:p>
    <w:p w14:paraId="2843C5E5" w14:textId="77777777" w:rsidR="003E59D3" w:rsidRDefault="003E59D3" w:rsidP="00247885">
      <w:pPr>
        <w:pStyle w:val="Heading1nonum"/>
        <w:spacing w:line="312" w:lineRule="auto"/>
      </w:pPr>
      <w:r>
        <w:t>Introductory note</w:t>
      </w:r>
    </w:p>
    <w:p w14:paraId="4B0BAB79" w14:textId="77777777" w:rsidR="003E59D3" w:rsidRPr="009204D3" w:rsidRDefault="003E59D3"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19BE0D29" w14:textId="77777777" w:rsidR="003E59D3" w:rsidRPr="009204D3" w:rsidRDefault="003E59D3" w:rsidP="009204D3">
      <w:pPr>
        <w:rPr>
          <w:rFonts w:ascii="Arial" w:hAnsi="Arial"/>
          <w:sz w:val="22"/>
          <w:szCs w:val="22"/>
        </w:rPr>
      </w:pPr>
      <w:r w:rsidRPr="009204D3">
        <w:rPr>
          <w:rFonts w:ascii="Arial" w:hAnsi="Arial"/>
          <w:sz w:val="22"/>
          <w:szCs w:val="22"/>
        </w:rPr>
        <w:t xml:space="preserve">The main features of the permit are as follows.  </w:t>
      </w:r>
    </w:p>
    <w:p w14:paraId="2B0BAD52" w14:textId="77777777" w:rsidR="003E59D3" w:rsidRPr="009204D3" w:rsidRDefault="003E59D3" w:rsidP="009204D3">
      <w:pPr>
        <w:rPr>
          <w:rFonts w:ascii="Arial" w:hAnsi="Arial"/>
          <w:sz w:val="22"/>
          <w:szCs w:val="22"/>
        </w:rPr>
      </w:pPr>
      <w:r w:rsidRPr="009204D3">
        <w:rPr>
          <w:rFonts w:ascii="Arial" w:hAnsi="Arial"/>
          <w:sz w:val="22"/>
          <w:szCs w:val="22"/>
        </w:rPr>
        <w:t>The permit has been varied to include event duration monitoring as part of the AMP environmental improvement programme.</w:t>
      </w:r>
    </w:p>
    <w:p w14:paraId="7A04EAF1" w14:textId="0DB155CF" w:rsidR="003E59D3" w:rsidRPr="00640EB8" w:rsidRDefault="003E59D3" w:rsidP="009204D3">
      <w:pPr>
        <w:tabs>
          <w:tab w:val="left" w:pos="709"/>
        </w:tabs>
        <w:rPr>
          <w:rFonts w:ascii="Arial" w:hAnsi="Arial" w:cs="Arial"/>
          <w:sz w:val="22"/>
          <w:szCs w:val="22"/>
        </w:rPr>
      </w:pPr>
      <w:r w:rsidRPr="00640EB8">
        <w:rPr>
          <w:rFonts w:ascii="Arial" w:hAnsi="Arial" w:cs="Arial"/>
          <w:sz w:val="22"/>
          <w:szCs w:val="22"/>
        </w:rPr>
        <w:t xml:space="preserve">As per table S3.1 in the permit below, 5 or more significant spills in </w:t>
      </w:r>
      <w:proofErr w:type="gramStart"/>
      <w:r w:rsidRPr="00640EB8">
        <w:rPr>
          <w:rFonts w:ascii="Arial" w:hAnsi="Arial" w:cs="Arial"/>
          <w:sz w:val="22"/>
          <w:szCs w:val="22"/>
        </w:rPr>
        <w:t>any one</w:t>
      </w:r>
      <w:proofErr w:type="gramEnd"/>
      <w:r w:rsidRPr="00640EB8">
        <w:rPr>
          <w:rFonts w:ascii="Arial" w:hAnsi="Arial" w:cs="Arial"/>
          <w:sz w:val="22"/>
          <w:szCs w:val="22"/>
        </w:rPr>
        <w:t xml:space="preserve"> bathing season will trigger an investigation by the water company.</w:t>
      </w:r>
      <w:r w:rsidR="00640EB8" w:rsidRPr="00640EB8">
        <w:rPr>
          <w:rFonts w:ascii="Arial" w:hAnsi="Arial" w:cs="Arial"/>
          <w:sz w:val="22"/>
          <w:szCs w:val="22"/>
        </w:rPr>
        <w:t xml:space="preserve"> This is</w:t>
      </w:r>
      <w:r w:rsidR="001B1C2E">
        <w:rPr>
          <w:rFonts w:ascii="Arial" w:hAnsi="Arial" w:cs="Arial"/>
          <w:sz w:val="22"/>
          <w:szCs w:val="22"/>
        </w:rPr>
        <w:t xml:space="preserve"> a</w:t>
      </w:r>
      <w:r w:rsidR="00640EB8" w:rsidRPr="00640EB8">
        <w:rPr>
          <w:rFonts w:ascii="Arial" w:hAnsi="Arial" w:cs="Arial"/>
          <w:sz w:val="22"/>
          <w:szCs w:val="22"/>
        </w:rPr>
        <w:t xml:space="preserve"> change from the previous </w:t>
      </w:r>
      <w:r w:rsidR="00950E17">
        <w:rPr>
          <w:rFonts w:ascii="Arial" w:hAnsi="Arial" w:cs="Arial"/>
          <w:sz w:val="22"/>
          <w:szCs w:val="22"/>
        </w:rPr>
        <w:t>limit</w:t>
      </w:r>
      <w:r w:rsidR="00640EB8" w:rsidRPr="00640EB8">
        <w:rPr>
          <w:rFonts w:ascii="Arial" w:hAnsi="Arial" w:cs="Arial"/>
          <w:sz w:val="22"/>
          <w:szCs w:val="22"/>
        </w:rPr>
        <w:t xml:space="preserve"> of 8.</w:t>
      </w:r>
      <w:r w:rsidRPr="00640EB8">
        <w:rPr>
          <w:rFonts w:ascii="Arial" w:hAnsi="Arial" w:cs="Arial"/>
          <w:sz w:val="22"/>
          <w:szCs w:val="22"/>
        </w:rPr>
        <w:t xml:space="preserve"> </w:t>
      </w:r>
    </w:p>
    <w:p w14:paraId="7CF19DD6" w14:textId="77777777" w:rsidR="003E59D3" w:rsidRPr="009204D3" w:rsidRDefault="003E59D3"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5C41048A" w14:textId="77777777" w:rsidR="003E59D3" w:rsidRDefault="003E59D3"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3E59D3" w14:paraId="5E27B192" w14:textId="77777777" w:rsidTr="009204D3">
        <w:trPr>
          <w:cantSplit/>
        </w:trPr>
        <w:tc>
          <w:tcPr>
            <w:tcW w:w="9400" w:type="dxa"/>
            <w:gridSpan w:val="3"/>
            <w:tcBorders>
              <w:top w:val="nil"/>
              <w:left w:val="nil"/>
              <w:bottom w:val="nil"/>
              <w:right w:val="nil"/>
            </w:tcBorders>
            <w:shd w:val="clear" w:color="auto" w:fill="000000"/>
          </w:tcPr>
          <w:p w14:paraId="45580E41" w14:textId="77777777" w:rsidR="003E59D3" w:rsidRPr="00172FF4" w:rsidRDefault="003E59D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E59D3" w14:paraId="2A90DBC6" w14:textId="77777777" w:rsidTr="009204D3">
        <w:tc>
          <w:tcPr>
            <w:tcW w:w="3700" w:type="dxa"/>
            <w:tcBorders>
              <w:top w:val="nil"/>
              <w:left w:val="nil"/>
              <w:bottom w:val="single" w:sz="6" w:space="0" w:color="auto"/>
              <w:right w:val="nil"/>
            </w:tcBorders>
          </w:tcPr>
          <w:p w14:paraId="33D425B3" w14:textId="77777777" w:rsidR="003E59D3" w:rsidRPr="00172FF4" w:rsidRDefault="003E59D3"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6CB720F0" w14:textId="77777777" w:rsidR="003E59D3" w:rsidRPr="00172FF4" w:rsidRDefault="003E59D3"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48777A05" w14:textId="77777777" w:rsidR="003E59D3" w:rsidRPr="00172FF4" w:rsidRDefault="003E59D3" w:rsidP="005E4D39">
            <w:pPr>
              <w:pStyle w:val="Tablehead"/>
              <w:spacing w:line="312" w:lineRule="auto"/>
              <w:rPr>
                <w:rFonts w:ascii="Arial" w:hAnsi="Arial" w:cs="Arial"/>
              </w:rPr>
            </w:pPr>
            <w:r>
              <w:rPr>
                <w:rFonts w:ascii="Arial" w:hAnsi="Arial" w:cs="Arial"/>
              </w:rPr>
              <w:t>Comments</w:t>
            </w:r>
          </w:p>
        </w:tc>
      </w:tr>
      <w:tr w:rsidR="003E59D3" w14:paraId="3B42F0A1" w14:textId="77777777" w:rsidTr="009204D3">
        <w:tc>
          <w:tcPr>
            <w:tcW w:w="3700" w:type="dxa"/>
            <w:tcBorders>
              <w:top w:val="single" w:sz="6" w:space="0" w:color="auto"/>
              <w:left w:val="nil"/>
              <w:bottom w:val="single" w:sz="6" w:space="0" w:color="auto"/>
              <w:right w:val="nil"/>
            </w:tcBorders>
            <w:vAlign w:val="center"/>
          </w:tcPr>
          <w:p w14:paraId="0DB45676" w14:textId="77777777" w:rsidR="00640EB8" w:rsidRPr="00640EB8" w:rsidRDefault="00640EB8" w:rsidP="00640EB8">
            <w:pPr>
              <w:pStyle w:val="Tablebody"/>
              <w:rPr>
                <w:rFonts w:ascii="Arial" w:hAnsi="Arial" w:cs="Arial"/>
                <w:color w:val="000000" w:themeColor="text1"/>
                <w:sz w:val="22"/>
                <w:szCs w:val="22"/>
              </w:rPr>
            </w:pPr>
            <w:r w:rsidRPr="00640EB8">
              <w:rPr>
                <w:rFonts w:ascii="Arial" w:hAnsi="Arial" w:cs="Arial"/>
                <w:color w:val="000000" w:themeColor="text1"/>
                <w:sz w:val="22"/>
                <w:szCs w:val="22"/>
              </w:rPr>
              <w:t xml:space="preserve">Application </w:t>
            </w:r>
          </w:p>
          <w:p w14:paraId="124BF920" w14:textId="5A659C5F" w:rsidR="003E59D3" w:rsidRPr="00093D0C" w:rsidRDefault="00640EB8" w:rsidP="00640EB8">
            <w:pPr>
              <w:pStyle w:val="Tablebody"/>
              <w:spacing w:line="276" w:lineRule="auto"/>
              <w:rPr>
                <w:rFonts w:ascii="Arial" w:hAnsi="Arial" w:cs="Arial"/>
                <w:color w:val="auto"/>
                <w:sz w:val="22"/>
                <w:szCs w:val="22"/>
              </w:rPr>
            </w:pPr>
            <w:r w:rsidRPr="00640EB8">
              <w:rPr>
                <w:rFonts w:ascii="Arial" w:hAnsi="Arial" w:cs="Arial"/>
                <w:color w:val="000000" w:themeColor="text1"/>
                <w:sz w:val="22"/>
                <w:szCs w:val="22"/>
              </w:rPr>
              <w:t>EPR/TB3593HM/A001</w:t>
            </w:r>
          </w:p>
        </w:tc>
        <w:tc>
          <w:tcPr>
            <w:tcW w:w="2078" w:type="dxa"/>
            <w:tcBorders>
              <w:top w:val="single" w:sz="6" w:space="0" w:color="auto"/>
              <w:left w:val="nil"/>
              <w:bottom w:val="single" w:sz="6" w:space="0" w:color="auto"/>
              <w:right w:val="nil"/>
            </w:tcBorders>
            <w:vAlign w:val="center"/>
          </w:tcPr>
          <w:p w14:paraId="1D15E91F" w14:textId="77777777" w:rsidR="00640EB8" w:rsidRPr="00640EB8" w:rsidRDefault="00640EB8" w:rsidP="00640EB8">
            <w:pPr>
              <w:pStyle w:val="Tablebody"/>
              <w:rPr>
                <w:rFonts w:ascii="Arial" w:hAnsi="Arial" w:cs="Arial"/>
                <w:color w:val="auto"/>
                <w:sz w:val="22"/>
                <w:szCs w:val="22"/>
              </w:rPr>
            </w:pPr>
            <w:r w:rsidRPr="00640EB8">
              <w:rPr>
                <w:rFonts w:ascii="Arial" w:hAnsi="Arial" w:cs="Arial"/>
                <w:color w:val="auto"/>
                <w:sz w:val="22"/>
                <w:szCs w:val="22"/>
              </w:rPr>
              <w:t xml:space="preserve">Duly made </w:t>
            </w:r>
          </w:p>
          <w:p w14:paraId="07A0EAF7" w14:textId="6C9CFA4A" w:rsidR="003E59D3" w:rsidRPr="00640EB8" w:rsidRDefault="00640EB8" w:rsidP="00640EB8">
            <w:pPr>
              <w:pStyle w:val="Tablebody"/>
              <w:spacing w:line="276" w:lineRule="auto"/>
              <w:rPr>
                <w:rFonts w:ascii="Arial" w:hAnsi="Arial" w:cs="Arial"/>
                <w:color w:val="auto"/>
                <w:sz w:val="22"/>
                <w:szCs w:val="22"/>
              </w:rPr>
            </w:pPr>
            <w:r w:rsidRPr="00640EB8">
              <w:rPr>
                <w:rFonts w:ascii="Arial" w:hAnsi="Arial" w:cs="Arial"/>
                <w:color w:val="auto"/>
                <w:sz w:val="22"/>
                <w:szCs w:val="22"/>
              </w:rPr>
              <w:t>16/04/2014</w:t>
            </w:r>
          </w:p>
        </w:tc>
        <w:tc>
          <w:tcPr>
            <w:tcW w:w="3622" w:type="dxa"/>
            <w:tcBorders>
              <w:top w:val="single" w:sz="6" w:space="0" w:color="auto"/>
              <w:left w:val="nil"/>
              <w:bottom w:val="single" w:sz="6" w:space="0" w:color="auto"/>
              <w:right w:val="nil"/>
            </w:tcBorders>
            <w:vAlign w:val="center"/>
          </w:tcPr>
          <w:p w14:paraId="25635E44" w14:textId="77777777" w:rsidR="00640EB8" w:rsidRPr="00640EB8" w:rsidRDefault="00640EB8" w:rsidP="00640EB8">
            <w:pPr>
              <w:pStyle w:val="Tablebody"/>
              <w:rPr>
                <w:rFonts w:ascii="Arial" w:hAnsi="Arial" w:cs="Arial"/>
                <w:color w:val="auto"/>
                <w:sz w:val="22"/>
                <w:szCs w:val="22"/>
              </w:rPr>
            </w:pPr>
            <w:r w:rsidRPr="00640EB8">
              <w:rPr>
                <w:rFonts w:ascii="Arial" w:hAnsi="Arial" w:cs="Arial"/>
                <w:color w:val="auto"/>
                <w:sz w:val="22"/>
                <w:szCs w:val="22"/>
              </w:rPr>
              <w:t xml:space="preserve">Application for discharge of storm </w:t>
            </w:r>
          </w:p>
          <w:p w14:paraId="4362AAE5" w14:textId="70242AC5" w:rsidR="003E59D3" w:rsidRPr="00640EB8" w:rsidRDefault="00640EB8" w:rsidP="00640EB8">
            <w:pPr>
              <w:pStyle w:val="Tablebody"/>
              <w:spacing w:line="276" w:lineRule="auto"/>
              <w:rPr>
                <w:rFonts w:ascii="Arial" w:hAnsi="Arial" w:cs="Arial"/>
                <w:color w:val="auto"/>
                <w:sz w:val="22"/>
                <w:szCs w:val="22"/>
              </w:rPr>
            </w:pPr>
            <w:r w:rsidRPr="00640EB8">
              <w:rPr>
                <w:rFonts w:ascii="Arial" w:hAnsi="Arial" w:cs="Arial"/>
                <w:color w:val="auto"/>
                <w:sz w:val="22"/>
                <w:szCs w:val="22"/>
              </w:rPr>
              <w:t>sewage.</w:t>
            </w:r>
          </w:p>
        </w:tc>
      </w:tr>
      <w:tr w:rsidR="00640EB8" w14:paraId="648DE590" w14:textId="77777777" w:rsidTr="009204D3">
        <w:tc>
          <w:tcPr>
            <w:tcW w:w="3700" w:type="dxa"/>
            <w:tcBorders>
              <w:top w:val="single" w:sz="6" w:space="0" w:color="auto"/>
              <w:left w:val="nil"/>
              <w:bottom w:val="single" w:sz="6" w:space="0" w:color="auto"/>
              <w:right w:val="nil"/>
            </w:tcBorders>
            <w:vAlign w:val="center"/>
          </w:tcPr>
          <w:p w14:paraId="4798760C" w14:textId="48F3C510" w:rsidR="00640EB8" w:rsidRPr="00C445F8" w:rsidRDefault="00640EB8" w:rsidP="00D46ED1">
            <w:pPr>
              <w:pStyle w:val="Tablebody"/>
              <w:spacing w:line="276" w:lineRule="auto"/>
              <w:rPr>
                <w:rFonts w:ascii="Arial" w:hAnsi="Arial" w:cs="Arial"/>
                <w:color w:val="000000" w:themeColor="text1"/>
                <w:sz w:val="22"/>
                <w:szCs w:val="22"/>
              </w:rPr>
            </w:pPr>
            <w:r w:rsidRPr="00640EB8">
              <w:rPr>
                <w:rFonts w:ascii="Arial" w:hAnsi="Arial" w:cs="Arial"/>
                <w:color w:val="000000" w:themeColor="text1"/>
                <w:sz w:val="22"/>
                <w:szCs w:val="22"/>
              </w:rPr>
              <w:t>Permit determined</w:t>
            </w:r>
          </w:p>
        </w:tc>
        <w:tc>
          <w:tcPr>
            <w:tcW w:w="2078" w:type="dxa"/>
            <w:tcBorders>
              <w:top w:val="single" w:sz="6" w:space="0" w:color="auto"/>
              <w:left w:val="nil"/>
              <w:bottom w:val="single" w:sz="6" w:space="0" w:color="auto"/>
              <w:right w:val="nil"/>
            </w:tcBorders>
            <w:vAlign w:val="center"/>
          </w:tcPr>
          <w:p w14:paraId="3EF58E3E" w14:textId="24F0D53D" w:rsidR="00640EB8" w:rsidRPr="00640EB8" w:rsidRDefault="00640EB8" w:rsidP="00D46ED1">
            <w:pPr>
              <w:pStyle w:val="Tablebody"/>
              <w:spacing w:line="276" w:lineRule="auto"/>
              <w:rPr>
                <w:rFonts w:ascii="Arial" w:hAnsi="Arial" w:cs="Arial"/>
                <w:color w:val="auto"/>
                <w:sz w:val="22"/>
                <w:szCs w:val="22"/>
              </w:rPr>
            </w:pPr>
            <w:r w:rsidRPr="00640EB8">
              <w:rPr>
                <w:rFonts w:ascii="Arial" w:hAnsi="Arial" w:cs="Arial"/>
                <w:color w:val="auto"/>
                <w:sz w:val="22"/>
                <w:szCs w:val="22"/>
              </w:rPr>
              <w:t>16/12/2015</w:t>
            </w:r>
          </w:p>
        </w:tc>
        <w:tc>
          <w:tcPr>
            <w:tcW w:w="3622" w:type="dxa"/>
            <w:tcBorders>
              <w:top w:val="single" w:sz="6" w:space="0" w:color="auto"/>
              <w:left w:val="nil"/>
              <w:bottom w:val="single" w:sz="6" w:space="0" w:color="auto"/>
              <w:right w:val="nil"/>
            </w:tcBorders>
            <w:vAlign w:val="center"/>
          </w:tcPr>
          <w:p w14:paraId="6D5EAFDF" w14:textId="06DA646C" w:rsidR="00640EB8" w:rsidRPr="00640EB8" w:rsidRDefault="00640EB8" w:rsidP="00D46ED1">
            <w:pPr>
              <w:pStyle w:val="Tablebody"/>
              <w:spacing w:line="276" w:lineRule="auto"/>
              <w:rPr>
                <w:rFonts w:ascii="Arial" w:hAnsi="Arial" w:cs="Arial"/>
                <w:color w:val="auto"/>
                <w:sz w:val="22"/>
                <w:szCs w:val="22"/>
              </w:rPr>
            </w:pPr>
            <w:r w:rsidRPr="00640EB8">
              <w:rPr>
                <w:rFonts w:ascii="Arial" w:hAnsi="Arial" w:cs="Arial"/>
                <w:color w:val="auto"/>
                <w:sz w:val="22"/>
                <w:szCs w:val="22"/>
              </w:rPr>
              <w:t>Permit issued to Dŵr Cymru Cyfyngedig.</w:t>
            </w:r>
          </w:p>
        </w:tc>
      </w:tr>
      <w:tr w:rsidR="003E59D3" w14:paraId="6EFEB570" w14:textId="77777777" w:rsidTr="009204D3">
        <w:tc>
          <w:tcPr>
            <w:tcW w:w="3700" w:type="dxa"/>
            <w:tcBorders>
              <w:top w:val="single" w:sz="6" w:space="0" w:color="auto"/>
              <w:left w:val="nil"/>
              <w:bottom w:val="single" w:sz="6" w:space="0" w:color="auto"/>
              <w:right w:val="nil"/>
            </w:tcBorders>
            <w:vAlign w:val="center"/>
          </w:tcPr>
          <w:p w14:paraId="12161760" w14:textId="77777777" w:rsidR="003E59D3" w:rsidRPr="00640EB8" w:rsidRDefault="003E59D3" w:rsidP="00D46ED1">
            <w:pPr>
              <w:pStyle w:val="Tablebody"/>
              <w:spacing w:line="276" w:lineRule="auto"/>
              <w:rPr>
                <w:rFonts w:ascii="Arial" w:hAnsi="Arial" w:cs="Arial"/>
                <w:color w:val="auto"/>
                <w:sz w:val="22"/>
                <w:szCs w:val="22"/>
              </w:rPr>
            </w:pPr>
            <w:r w:rsidRPr="00640EB8">
              <w:rPr>
                <w:rFonts w:ascii="Arial" w:hAnsi="Arial" w:cs="Arial"/>
                <w:color w:val="auto"/>
                <w:sz w:val="22"/>
                <w:szCs w:val="22"/>
              </w:rPr>
              <w:t>Regulator-initiated variation</w:t>
            </w:r>
          </w:p>
          <w:p w14:paraId="748B6AE7" w14:textId="77777777" w:rsidR="003E59D3" w:rsidRPr="00640EB8" w:rsidRDefault="003E59D3" w:rsidP="00D46ED1">
            <w:pPr>
              <w:pStyle w:val="Tablebody"/>
              <w:spacing w:line="276" w:lineRule="auto"/>
              <w:rPr>
                <w:rFonts w:ascii="Arial" w:hAnsi="Arial" w:cs="Arial"/>
                <w:color w:val="auto"/>
                <w:sz w:val="22"/>
                <w:szCs w:val="22"/>
              </w:rPr>
            </w:pPr>
            <w:r w:rsidRPr="00640EB8">
              <w:rPr>
                <w:rFonts w:ascii="Arial" w:hAnsi="Arial" w:cs="Arial"/>
                <w:color w:val="auto"/>
                <w:sz w:val="22"/>
                <w:szCs w:val="22"/>
              </w:rPr>
              <w:t xml:space="preserve">Application </w:t>
            </w:r>
            <w:r w:rsidRPr="00640EB8">
              <w:rPr>
                <w:rFonts w:ascii="Arial" w:hAnsi="Arial" w:cs="Arial"/>
                <w:noProof/>
                <w:color w:val="auto"/>
                <w:sz w:val="22"/>
                <w:szCs w:val="22"/>
              </w:rPr>
              <w:t>PAN-006881</w:t>
            </w:r>
          </w:p>
        </w:tc>
        <w:tc>
          <w:tcPr>
            <w:tcW w:w="2078" w:type="dxa"/>
            <w:tcBorders>
              <w:top w:val="single" w:sz="6" w:space="0" w:color="auto"/>
              <w:left w:val="nil"/>
              <w:bottom w:val="single" w:sz="6" w:space="0" w:color="auto"/>
              <w:right w:val="nil"/>
            </w:tcBorders>
            <w:vAlign w:val="center"/>
          </w:tcPr>
          <w:p w14:paraId="2391267E" w14:textId="77777777" w:rsidR="003E59D3" w:rsidRPr="00640EB8" w:rsidRDefault="003E59D3" w:rsidP="00D46ED1">
            <w:pPr>
              <w:pStyle w:val="Tablebody"/>
              <w:spacing w:line="276" w:lineRule="auto"/>
              <w:rPr>
                <w:rFonts w:ascii="Arial" w:hAnsi="Arial" w:cs="Arial"/>
                <w:color w:val="auto"/>
                <w:sz w:val="22"/>
                <w:szCs w:val="22"/>
              </w:rPr>
            </w:pPr>
            <w:r w:rsidRPr="00640EB8">
              <w:rPr>
                <w:rFonts w:ascii="Arial" w:hAnsi="Arial" w:cs="Arial"/>
                <w:color w:val="auto"/>
                <w:sz w:val="22"/>
                <w:szCs w:val="22"/>
              </w:rPr>
              <w:t>Duly Made</w:t>
            </w:r>
          </w:p>
          <w:p w14:paraId="127E6BF2" w14:textId="77777777" w:rsidR="003E59D3" w:rsidRPr="00640EB8" w:rsidRDefault="003E59D3" w:rsidP="00D46ED1">
            <w:pPr>
              <w:pStyle w:val="Tablebody"/>
              <w:spacing w:line="276" w:lineRule="auto"/>
              <w:rPr>
                <w:rFonts w:ascii="Arial" w:hAnsi="Arial" w:cs="Arial"/>
                <w:color w:val="auto"/>
                <w:sz w:val="22"/>
                <w:szCs w:val="22"/>
              </w:rPr>
            </w:pPr>
            <w:r w:rsidRPr="00640EB8">
              <w:rPr>
                <w:rFonts w:ascii="Arial" w:hAnsi="Arial" w:cs="Arial"/>
                <w:noProof/>
                <w:color w:val="auto"/>
                <w:sz w:val="22"/>
                <w:szCs w:val="22"/>
              </w:rPr>
              <w:t>01/08/2019</w:t>
            </w:r>
          </w:p>
        </w:tc>
        <w:tc>
          <w:tcPr>
            <w:tcW w:w="3622" w:type="dxa"/>
            <w:tcBorders>
              <w:top w:val="single" w:sz="6" w:space="0" w:color="auto"/>
              <w:left w:val="nil"/>
              <w:bottom w:val="single" w:sz="6" w:space="0" w:color="auto"/>
              <w:right w:val="nil"/>
            </w:tcBorders>
            <w:vAlign w:val="center"/>
          </w:tcPr>
          <w:p w14:paraId="16FFD0EC" w14:textId="07B0C3A5" w:rsidR="003E59D3" w:rsidRPr="00093D0C" w:rsidRDefault="003E59D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w:t>
            </w:r>
            <w:r w:rsidR="00225886">
              <w:rPr>
                <w:rFonts w:ascii="Arial" w:hAnsi="Arial" w:cs="Arial"/>
                <w:color w:val="auto"/>
                <w:sz w:val="22"/>
                <w:szCs w:val="22"/>
              </w:rPr>
              <w:t>change to</w:t>
            </w:r>
            <w:r>
              <w:rPr>
                <w:rFonts w:ascii="Arial" w:hAnsi="Arial" w:cs="Arial"/>
                <w:color w:val="auto"/>
                <w:sz w:val="22"/>
                <w:szCs w:val="22"/>
              </w:rPr>
              <w:t xml:space="preserve"> </w:t>
            </w:r>
            <w:r w:rsidR="00225886">
              <w:rPr>
                <w:rFonts w:ascii="Arial" w:hAnsi="Arial" w:cs="Arial"/>
                <w:color w:val="auto"/>
                <w:sz w:val="22"/>
                <w:szCs w:val="22"/>
              </w:rPr>
              <w:t>s</w:t>
            </w:r>
            <w:r>
              <w:rPr>
                <w:rFonts w:ascii="Arial" w:hAnsi="Arial" w:cs="Arial"/>
                <w:color w:val="auto"/>
                <w:sz w:val="22"/>
                <w:szCs w:val="22"/>
              </w:rPr>
              <w:t>pill trigger</w:t>
            </w:r>
            <w:r w:rsidR="00225886">
              <w:rPr>
                <w:rFonts w:ascii="Arial" w:hAnsi="Arial" w:cs="Arial"/>
                <w:color w:val="auto"/>
                <w:sz w:val="22"/>
                <w:szCs w:val="22"/>
              </w:rPr>
              <w:t xml:space="preserve"> limit</w:t>
            </w:r>
            <w:r>
              <w:rPr>
                <w:rFonts w:ascii="Arial" w:hAnsi="Arial" w:cs="Arial"/>
                <w:color w:val="auto"/>
                <w:sz w:val="22"/>
                <w:szCs w:val="22"/>
              </w:rPr>
              <w:t>.</w:t>
            </w:r>
          </w:p>
        </w:tc>
      </w:tr>
      <w:tr w:rsidR="003E59D3" w14:paraId="42096CBC" w14:textId="77777777" w:rsidTr="009204D3">
        <w:tc>
          <w:tcPr>
            <w:tcW w:w="3700" w:type="dxa"/>
            <w:tcBorders>
              <w:top w:val="single" w:sz="6" w:space="0" w:color="auto"/>
              <w:left w:val="nil"/>
              <w:bottom w:val="single" w:sz="6" w:space="0" w:color="auto"/>
              <w:right w:val="nil"/>
            </w:tcBorders>
            <w:vAlign w:val="center"/>
          </w:tcPr>
          <w:p w14:paraId="3C83835F" w14:textId="77777777" w:rsidR="003E59D3" w:rsidRPr="008F2CA0" w:rsidRDefault="003E59D3" w:rsidP="00D46ED1">
            <w:pPr>
              <w:pStyle w:val="Tablebody"/>
              <w:spacing w:line="276" w:lineRule="auto"/>
              <w:rPr>
                <w:rFonts w:ascii="Arial" w:hAnsi="Arial" w:cs="Arial"/>
                <w:color w:val="auto"/>
                <w:sz w:val="22"/>
                <w:szCs w:val="22"/>
              </w:rPr>
            </w:pPr>
            <w:r w:rsidRPr="008F2CA0">
              <w:rPr>
                <w:rFonts w:ascii="Arial" w:hAnsi="Arial" w:cs="Arial"/>
                <w:color w:val="auto"/>
                <w:sz w:val="22"/>
                <w:szCs w:val="22"/>
              </w:rPr>
              <w:t>Variation Issued</w:t>
            </w:r>
          </w:p>
          <w:p w14:paraId="1C53ACC1" w14:textId="77777777" w:rsidR="003E59D3" w:rsidRPr="008F2CA0" w:rsidRDefault="003E59D3" w:rsidP="00D46ED1">
            <w:pPr>
              <w:pStyle w:val="Tablebody"/>
              <w:spacing w:line="276" w:lineRule="auto"/>
              <w:rPr>
                <w:rFonts w:ascii="Arial" w:hAnsi="Arial" w:cs="Arial"/>
                <w:color w:val="auto"/>
                <w:sz w:val="22"/>
                <w:szCs w:val="22"/>
              </w:rPr>
            </w:pPr>
            <w:r w:rsidRPr="008F2CA0">
              <w:rPr>
                <w:rFonts w:ascii="Arial" w:hAnsi="Arial" w:cs="Arial"/>
                <w:noProof/>
                <w:color w:val="auto"/>
                <w:sz w:val="22"/>
                <w:szCs w:val="22"/>
              </w:rPr>
              <w:t>EPR/TB3593HM</w:t>
            </w:r>
          </w:p>
        </w:tc>
        <w:tc>
          <w:tcPr>
            <w:tcW w:w="2078" w:type="dxa"/>
            <w:tcBorders>
              <w:top w:val="single" w:sz="6" w:space="0" w:color="auto"/>
              <w:left w:val="nil"/>
              <w:bottom w:val="single" w:sz="6" w:space="0" w:color="auto"/>
              <w:right w:val="nil"/>
            </w:tcBorders>
            <w:vAlign w:val="center"/>
          </w:tcPr>
          <w:p w14:paraId="51172867" w14:textId="33A8C82A" w:rsidR="003E59D3" w:rsidRPr="008F2CA0" w:rsidRDefault="008F2CA0" w:rsidP="00D46ED1">
            <w:pPr>
              <w:pStyle w:val="Tablebody"/>
              <w:spacing w:line="276" w:lineRule="auto"/>
              <w:rPr>
                <w:rFonts w:ascii="Arial" w:hAnsi="Arial" w:cs="Arial"/>
                <w:color w:val="auto"/>
                <w:sz w:val="22"/>
                <w:szCs w:val="22"/>
              </w:rPr>
            </w:pPr>
            <w:r w:rsidRPr="008F2CA0">
              <w:rPr>
                <w:rFonts w:ascii="Arial" w:hAnsi="Arial" w:cs="Arial"/>
                <w:color w:val="auto"/>
                <w:sz w:val="22"/>
                <w:szCs w:val="22"/>
              </w:rPr>
              <w:t>09/08/2022</w:t>
            </w:r>
          </w:p>
        </w:tc>
        <w:tc>
          <w:tcPr>
            <w:tcW w:w="3622" w:type="dxa"/>
            <w:tcBorders>
              <w:top w:val="single" w:sz="6" w:space="0" w:color="auto"/>
              <w:left w:val="nil"/>
              <w:bottom w:val="single" w:sz="6" w:space="0" w:color="auto"/>
              <w:right w:val="nil"/>
            </w:tcBorders>
            <w:vAlign w:val="center"/>
          </w:tcPr>
          <w:p w14:paraId="0075CB6B" w14:textId="77777777" w:rsidR="003E59D3" w:rsidRPr="00093D0C" w:rsidRDefault="003E59D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E9D5038" w14:textId="77777777" w:rsidR="003E59D3" w:rsidRDefault="003E59D3" w:rsidP="00247885">
      <w:pPr>
        <w:pStyle w:val="Heading3nonum"/>
        <w:spacing w:line="312" w:lineRule="auto"/>
        <w:jc w:val="both"/>
        <w:rPr>
          <w:i/>
        </w:rPr>
      </w:pPr>
    </w:p>
    <w:p w14:paraId="741B7D89" w14:textId="77777777" w:rsidR="003E59D3" w:rsidRPr="00093D0C" w:rsidRDefault="003E59D3" w:rsidP="00247885">
      <w:pPr>
        <w:pStyle w:val="Heading3nonum"/>
        <w:spacing w:line="312" w:lineRule="auto"/>
        <w:rPr>
          <w:sz w:val="22"/>
          <w:szCs w:val="22"/>
        </w:rPr>
      </w:pPr>
      <w:r w:rsidRPr="00093D0C">
        <w:rPr>
          <w:sz w:val="22"/>
          <w:szCs w:val="22"/>
        </w:rPr>
        <w:t>End of Introductory Note</w:t>
      </w:r>
    </w:p>
    <w:p w14:paraId="5DABE116" w14:textId="77777777" w:rsidR="003E59D3" w:rsidRDefault="003E59D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E59D3" w:rsidRPr="00452DD5" w14:paraId="2736C46E" w14:textId="77777777" w:rsidTr="00247885">
        <w:trPr>
          <w:trHeight w:val="363"/>
        </w:trPr>
        <w:tc>
          <w:tcPr>
            <w:tcW w:w="5977" w:type="dxa"/>
            <w:shd w:val="clear" w:color="auto" w:fill="000000"/>
          </w:tcPr>
          <w:p w14:paraId="25E6ED9F" w14:textId="77777777" w:rsidR="003E59D3" w:rsidRPr="00AB169C" w:rsidRDefault="003E59D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B1A775D" w14:textId="77777777" w:rsidR="003E59D3" w:rsidRPr="00C31D2C" w:rsidRDefault="003E59D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1622EF5" w14:textId="77777777" w:rsidR="003E59D3" w:rsidRDefault="003E59D3" w:rsidP="00D46ED1">
      <w:pPr>
        <w:pStyle w:val="Heading3nonum"/>
        <w:spacing w:before="0" w:line="276" w:lineRule="auto"/>
        <w:rPr>
          <w:sz w:val="22"/>
        </w:rPr>
      </w:pPr>
    </w:p>
    <w:p w14:paraId="6EB056BA" w14:textId="77777777" w:rsidR="003E59D3" w:rsidRPr="00AB169C" w:rsidRDefault="003E59D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DFC02B8" w14:textId="77777777" w:rsidR="003E59D3" w:rsidRDefault="003E59D3" w:rsidP="00D46ED1">
      <w:pPr>
        <w:pStyle w:val="Data"/>
        <w:spacing w:line="276" w:lineRule="auto"/>
        <w:rPr>
          <w:rStyle w:val="change"/>
          <w:rFonts w:cs="Arial"/>
          <w:sz w:val="22"/>
          <w:szCs w:val="22"/>
        </w:rPr>
      </w:pPr>
    </w:p>
    <w:p w14:paraId="48015570" w14:textId="77777777" w:rsidR="003E59D3" w:rsidRPr="00640EB8" w:rsidRDefault="003E59D3" w:rsidP="00D46ED1">
      <w:pPr>
        <w:pStyle w:val="Heading3nonum"/>
        <w:spacing w:before="0" w:line="276" w:lineRule="auto"/>
        <w:ind w:right="1701"/>
        <w:rPr>
          <w:rFonts w:cs="Arial"/>
          <w:color w:val="auto"/>
          <w:sz w:val="22"/>
          <w:szCs w:val="22"/>
        </w:rPr>
      </w:pPr>
      <w:r w:rsidRPr="00640EB8">
        <w:rPr>
          <w:rFonts w:cs="Arial"/>
          <w:color w:val="auto"/>
          <w:sz w:val="22"/>
          <w:szCs w:val="22"/>
        </w:rPr>
        <w:t>Permit number</w:t>
      </w:r>
    </w:p>
    <w:p w14:paraId="7637889E" w14:textId="77777777" w:rsidR="003E59D3" w:rsidRPr="00640EB8" w:rsidRDefault="003E59D3" w:rsidP="00D46ED1">
      <w:pPr>
        <w:pStyle w:val="Data"/>
        <w:spacing w:line="276" w:lineRule="auto"/>
        <w:rPr>
          <w:rFonts w:cs="Arial"/>
          <w:color w:val="auto"/>
          <w:sz w:val="22"/>
          <w:szCs w:val="22"/>
        </w:rPr>
      </w:pPr>
      <w:r w:rsidRPr="00640EB8">
        <w:rPr>
          <w:rFonts w:cs="Arial"/>
          <w:noProof/>
          <w:color w:val="auto"/>
          <w:sz w:val="22"/>
          <w:szCs w:val="22"/>
        </w:rPr>
        <w:t>EPR/TB3593HM</w:t>
      </w:r>
    </w:p>
    <w:p w14:paraId="4B811AEC" w14:textId="77777777" w:rsidR="003E59D3" w:rsidRPr="009F6C74" w:rsidRDefault="003E59D3" w:rsidP="00D46ED1">
      <w:pPr>
        <w:pStyle w:val="Data"/>
        <w:spacing w:line="276" w:lineRule="auto"/>
        <w:rPr>
          <w:rStyle w:val="change"/>
          <w:rFonts w:cs="Arial"/>
          <w:color w:val="auto"/>
          <w:sz w:val="22"/>
          <w:szCs w:val="22"/>
        </w:rPr>
      </w:pPr>
    </w:p>
    <w:p w14:paraId="32F29D96" w14:textId="77777777" w:rsidR="003E59D3" w:rsidRPr="00A161CE" w:rsidRDefault="003E59D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09452C5" w14:textId="77777777" w:rsidR="003E59D3" w:rsidRPr="009F6C74" w:rsidRDefault="003E59D3"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53809C8" w14:textId="77777777" w:rsidR="003E59D3" w:rsidRPr="009F6C74" w:rsidRDefault="003E59D3" w:rsidP="00D46ED1">
      <w:pPr>
        <w:pStyle w:val="Heading3nonum"/>
        <w:spacing w:before="0" w:line="276" w:lineRule="auto"/>
        <w:rPr>
          <w:rFonts w:cs="Arial"/>
          <w:color w:val="auto"/>
          <w:sz w:val="22"/>
          <w:szCs w:val="22"/>
        </w:rPr>
      </w:pPr>
    </w:p>
    <w:p w14:paraId="01DC4308" w14:textId="77777777" w:rsidR="003E59D3" w:rsidRPr="009F6C74" w:rsidRDefault="003E59D3" w:rsidP="00C445F8">
      <w:pPr>
        <w:pStyle w:val="Heading3nonum"/>
        <w:spacing w:before="0" w:line="276" w:lineRule="auto"/>
        <w:rPr>
          <w:rStyle w:val="change"/>
          <w:i/>
          <w:color w:val="auto"/>
          <w:sz w:val="22"/>
          <w:szCs w:val="22"/>
        </w:rPr>
      </w:pPr>
      <w:r w:rsidRPr="009F6C74">
        <w:rPr>
          <w:color w:val="auto"/>
          <w:sz w:val="22"/>
        </w:rPr>
        <w:t>whose registered office is</w:t>
      </w:r>
    </w:p>
    <w:p w14:paraId="7A0449AB" w14:textId="77777777" w:rsidR="003E59D3" w:rsidRPr="00C445F8" w:rsidRDefault="003E59D3" w:rsidP="00C445F8">
      <w:pPr>
        <w:pStyle w:val="Data"/>
        <w:spacing w:line="276" w:lineRule="auto"/>
        <w:rPr>
          <w:rStyle w:val="change"/>
          <w:rFonts w:cs="Arial"/>
          <w:color w:val="auto"/>
          <w:sz w:val="22"/>
          <w:szCs w:val="22"/>
        </w:rPr>
      </w:pPr>
      <w:r w:rsidRPr="00C445F8">
        <w:rPr>
          <w:rStyle w:val="change"/>
          <w:rFonts w:cs="Arial"/>
          <w:color w:val="auto"/>
          <w:sz w:val="22"/>
          <w:szCs w:val="22"/>
        </w:rPr>
        <w:t>Linea</w:t>
      </w:r>
    </w:p>
    <w:p w14:paraId="118B1512" w14:textId="77777777" w:rsidR="003E59D3" w:rsidRPr="00C445F8" w:rsidRDefault="003E59D3" w:rsidP="00C445F8">
      <w:pPr>
        <w:pStyle w:val="Data"/>
        <w:spacing w:line="276" w:lineRule="auto"/>
        <w:rPr>
          <w:rStyle w:val="change"/>
          <w:rFonts w:cs="Arial"/>
          <w:color w:val="auto"/>
          <w:sz w:val="22"/>
          <w:szCs w:val="22"/>
        </w:rPr>
      </w:pPr>
      <w:r w:rsidRPr="00C445F8">
        <w:rPr>
          <w:rStyle w:val="change"/>
          <w:rFonts w:cs="Arial"/>
          <w:color w:val="auto"/>
          <w:sz w:val="22"/>
          <w:szCs w:val="22"/>
        </w:rPr>
        <w:t>Fortran Road</w:t>
      </w:r>
    </w:p>
    <w:p w14:paraId="1FB405F8" w14:textId="77777777" w:rsidR="003E59D3" w:rsidRPr="00C445F8" w:rsidRDefault="003E59D3" w:rsidP="00C445F8">
      <w:pPr>
        <w:pStyle w:val="Data"/>
        <w:spacing w:line="276" w:lineRule="auto"/>
        <w:rPr>
          <w:rStyle w:val="change"/>
          <w:rFonts w:cs="Arial"/>
          <w:color w:val="auto"/>
          <w:sz w:val="22"/>
          <w:szCs w:val="22"/>
        </w:rPr>
      </w:pPr>
      <w:r w:rsidRPr="00C445F8">
        <w:rPr>
          <w:rStyle w:val="change"/>
          <w:rFonts w:cs="Arial"/>
          <w:color w:val="auto"/>
          <w:sz w:val="22"/>
          <w:szCs w:val="22"/>
        </w:rPr>
        <w:t xml:space="preserve">St </w:t>
      </w:r>
      <w:proofErr w:type="spellStart"/>
      <w:r w:rsidRPr="00C445F8">
        <w:rPr>
          <w:rStyle w:val="change"/>
          <w:rFonts w:cs="Arial"/>
          <w:color w:val="auto"/>
          <w:sz w:val="22"/>
          <w:szCs w:val="22"/>
        </w:rPr>
        <w:t>Mellons</w:t>
      </w:r>
      <w:proofErr w:type="spellEnd"/>
    </w:p>
    <w:p w14:paraId="5855B7EF" w14:textId="77777777" w:rsidR="003E59D3" w:rsidRPr="00C445F8" w:rsidRDefault="003E59D3" w:rsidP="00C445F8">
      <w:pPr>
        <w:pStyle w:val="Data"/>
        <w:spacing w:line="276" w:lineRule="auto"/>
        <w:rPr>
          <w:rStyle w:val="change"/>
          <w:rFonts w:cs="Arial"/>
          <w:color w:val="auto"/>
          <w:sz w:val="22"/>
          <w:szCs w:val="22"/>
        </w:rPr>
      </w:pPr>
      <w:r w:rsidRPr="00C445F8">
        <w:rPr>
          <w:rStyle w:val="change"/>
          <w:rFonts w:cs="Arial"/>
          <w:color w:val="auto"/>
          <w:sz w:val="22"/>
          <w:szCs w:val="22"/>
        </w:rPr>
        <w:t>Cardiff</w:t>
      </w:r>
    </w:p>
    <w:p w14:paraId="6B7E388B" w14:textId="77777777" w:rsidR="003E59D3" w:rsidRDefault="003E59D3" w:rsidP="00C445F8">
      <w:pPr>
        <w:pStyle w:val="Data"/>
        <w:spacing w:line="276" w:lineRule="auto"/>
        <w:rPr>
          <w:rStyle w:val="change"/>
          <w:rFonts w:cs="Arial"/>
          <w:color w:val="auto"/>
          <w:sz w:val="22"/>
          <w:szCs w:val="22"/>
        </w:rPr>
      </w:pPr>
      <w:r w:rsidRPr="00C445F8">
        <w:rPr>
          <w:rStyle w:val="change"/>
          <w:rFonts w:cs="Arial"/>
          <w:color w:val="auto"/>
          <w:sz w:val="22"/>
          <w:szCs w:val="22"/>
        </w:rPr>
        <w:t>CF3 0LT</w:t>
      </w:r>
    </w:p>
    <w:p w14:paraId="644C1BD6" w14:textId="77777777" w:rsidR="003E59D3" w:rsidRPr="009F6C74" w:rsidRDefault="003E59D3" w:rsidP="00C445F8">
      <w:pPr>
        <w:pStyle w:val="Data"/>
        <w:spacing w:line="276" w:lineRule="auto"/>
        <w:rPr>
          <w:rStyle w:val="change"/>
          <w:rFonts w:cs="Arial"/>
          <w:color w:val="auto"/>
          <w:sz w:val="22"/>
          <w:szCs w:val="22"/>
        </w:rPr>
      </w:pPr>
    </w:p>
    <w:p w14:paraId="56D4DDF2" w14:textId="77777777" w:rsidR="003E59D3" w:rsidRPr="009F6C74" w:rsidRDefault="003E59D3" w:rsidP="00C445F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F537AC2" w14:textId="77777777" w:rsidR="003E59D3" w:rsidRPr="009F6C74" w:rsidRDefault="003E59D3" w:rsidP="00D46ED1">
      <w:pPr>
        <w:pStyle w:val="Data"/>
        <w:spacing w:line="276" w:lineRule="auto"/>
        <w:ind w:right="1701"/>
        <w:rPr>
          <w:b w:val="0"/>
          <w:color w:val="auto"/>
          <w:sz w:val="22"/>
          <w:szCs w:val="22"/>
        </w:rPr>
      </w:pPr>
    </w:p>
    <w:p w14:paraId="00994942" w14:textId="77777777" w:rsidR="003E59D3" w:rsidRPr="009F6C74" w:rsidRDefault="003E59D3"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39C2838" w14:textId="77777777" w:rsidR="003E59D3" w:rsidRPr="00640EB8" w:rsidRDefault="003E59D3" w:rsidP="00D46ED1">
      <w:pPr>
        <w:pStyle w:val="Data"/>
        <w:spacing w:line="276" w:lineRule="auto"/>
        <w:rPr>
          <w:rStyle w:val="change"/>
          <w:rFonts w:cs="Arial"/>
          <w:color w:val="auto"/>
          <w:sz w:val="22"/>
          <w:szCs w:val="22"/>
        </w:rPr>
      </w:pPr>
      <w:r w:rsidRPr="00640EB8">
        <w:rPr>
          <w:rFonts w:cs="Arial"/>
          <w:noProof/>
          <w:color w:val="auto"/>
          <w:sz w:val="22"/>
          <w:szCs w:val="22"/>
        </w:rPr>
        <w:t>Glanbrydan Avenue CSO</w:t>
      </w:r>
    </w:p>
    <w:p w14:paraId="5B3351F7" w14:textId="0C50A068" w:rsidR="00640EB8" w:rsidRPr="00640EB8" w:rsidRDefault="00640EB8" w:rsidP="00D46ED1">
      <w:pPr>
        <w:pStyle w:val="Data"/>
        <w:spacing w:line="276" w:lineRule="auto"/>
        <w:rPr>
          <w:rFonts w:cs="Arial"/>
          <w:noProof/>
          <w:color w:val="auto"/>
          <w:sz w:val="22"/>
          <w:szCs w:val="22"/>
        </w:rPr>
      </w:pPr>
      <w:r w:rsidRPr="00640EB8">
        <w:rPr>
          <w:rFonts w:cs="Arial"/>
          <w:noProof/>
          <w:color w:val="auto"/>
          <w:sz w:val="22"/>
          <w:szCs w:val="22"/>
        </w:rPr>
        <w:t>Brynmill Park</w:t>
      </w:r>
    </w:p>
    <w:p w14:paraId="68BFAB82" w14:textId="74F7A2F4" w:rsidR="003E59D3" w:rsidRPr="00640EB8" w:rsidRDefault="00A57718" w:rsidP="00D46ED1">
      <w:pPr>
        <w:pStyle w:val="Data"/>
        <w:spacing w:line="276" w:lineRule="auto"/>
        <w:rPr>
          <w:rStyle w:val="change"/>
          <w:rFonts w:cs="Arial"/>
          <w:color w:val="auto"/>
          <w:sz w:val="22"/>
          <w:szCs w:val="22"/>
        </w:rPr>
      </w:pPr>
      <w:r w:rsidRPr="00640EB8">
        <w:rPr>
          <w:rFonts w:cs="Arial"/>
          <w:noProof/>
          <w:color w:val="auto"/>
          <w:sz w:val="22"/>
          <w:szCs w:val="22"/>
        </w:rPr>
        <w:t xml:space="preserve">Near junction of Oakwood Road and </w:t>
      </w:r>
      <w:r w:rsidR="003E59D3" w:rsidRPr="00640EB8">
        <w:rPr>
          <w:rFonts w:cs="Arial"/>
          <w:noProof/>
          <w:color w:val="auto"/>
          <w:sz w:val="22"/>
          <w:szCs w:val="22"/>
        </w:rPr>
        <w:t>Glanbrydan Avenue</w:t>
      </w:r>
    </w:p>
    <w:p w14:paraId="1C23844A" w14:textId="5FC956D8" w:rsidR="003E59D3" w:rsidRPr="00640EB8" w:rsidRDefault="00640EB8" w:rsidP="00D46ED1">
      <w:pPr>
        <w:pStyle w:val="Data"/>
        <w:spacing w:line="276" w:lineRule="auto"/>
        <w:rPr>
          <w:rStyle w:val="change"/>
          <w:rFonts w:cs="Arial"/>
          <w:color w:val="auto"/>
          <w:sz w:val="22"/>
          <w:szCs w:val="22"/>
        </w:rPr>
      </w:pPr>
      <w:r w:rsidRPr="00640EB8">
        <w:rPr>
          <w:rFonts w:cs="Arial"/>
          <w:noProof/>
          <w:color w:val="auto"/>
          <w:sz w:val="22"/>
          <w:szCs w:val="22"/>
        </w:rPr>
        <w:t>Brynmill</w:t>
      </w:r>
    </w:p>
    <w:p w14:paraId="1996D5D0" w14:textId="77777777" w:rsidR="003E59D3" w:rsidRPr="00640EB8" w:rsidRDefault="003E59D3" w:rsidP="00D46ED1">
      <w:pPr>
        <w:pStyle w:val="Data"/>
        <w:spacing w:line="276" w:lineRule="auto"/>
        <w:rPr>
          <w:rStyle w:val="change"/>
          <w:rFonts w:cs="Arial"/>
          <w:color w:val="auto"/>
          <w:sz w:val="22"/>
          <w:szCs w:val="22"/>
        </w:rPr>
      </w:pPr>
      <w:r w:rsidRPr="00640EB8">
        <w:rPr>
          <w:rFonts w:cs="Arial"/>
          <w:noProof/>
          <w:color w:val="auto"/>
          <w:sz w:val="22"/>
          <w:szCs w:val="22"/>
        </w:rPr>
        <w:t>Swansea</w:t>
      </w:r>
    </w:p>
    <w:p w14:paraId="4A95589D" w14:textId="090ABD2D" w:rsidR="003E59D3" w:rsidRPr="00640EB8" w:rsidRDefault="00640EB8" w:rsidP="00D46ED1">
      <w:pPr>
        <w:pStyle w:val="Data"/>
        <w:spacing w:line="276" w:lineRule="auto"/>
        <w:rPr>
          <w:rStyle w:val="change"/>
          <w:rFonts w:cs="Arial"/>
          <w:color w:val="auto"/>
          <w:sz w:val="22"/>
          <w:szCs w:val="22"/>
        </w:rPr>
      </w:pPr>
      <w:r w:rsidRPr="00640EB8">
        <w:rPr>
          <w:rFonts w:cs="Arial"/>
          <w:noProof/>
          <w:color w:val="auto"/>
          <w:sz w:val="22"/>
          <w:szCs w:val="22"/>
        </w:rPr>
        <w:t>SA2 0DP</w:t>
      </w:r>
    </w:p>
    <w:p w14:paraId="5E7566E2" w14:textId="77777777" w:rsidR="003E59D3" w:rsidRPr="003A38DA" w:rsidRDefault="003E59D3" w:rsidP="00D46ED1">
      <w:pPr>
        <w:pStyle w:val="Heading3nonum"/>
        <w:spacing w:before="0" w:line="276" w:lineRule="auto"/>
        <w:rPr>
          <w:rFonts w:cs="Arial"/>
          <w:color w:val="auto"/>
          <w:sz w:val="22"/>
          <w:szCs w:val="22"/>
        </w:rPr>
      </w:pPr>
    </w:p>
    <w:p w14:paraId="58F8E2DD" w14:textId="77777777" w:rsidR="003E59D3" w:rsidRPr="003A38DA" w:rsidRDefault="003E59D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F240E4D" w14:textId="77777777" w:rsidR="003E59D3" w:rsidRPr="008F2CA0" w:rsidRDefault="003E59D3" w:rsidP="00D46ED1">
      <w:pPr>
        <w:pStyle w:val="Heading3nonum"/>
        <w:spacing w:before="0" w:line="276" w:lineRule="auto"/>
        <w:rPr>
          <w:rFonts w:cs="Arial"/>
          <w:color w:val="auto"/>
          <w:sz w:val="22"/>
          <w:szCs w:val="22"/>
        </w:rPr>
      </w:pPr>
    </w:p>
    <w:p w14:paraId="05458DE5" w14:textId="0690BD55" w:rsidR="003E59D3" w:rsidRPr="008F2CA0" w:rsidRDefault="003E59D3" w:rsidP="00D46ED1">
      <w:pPr>
        <w:pStyle w:val="Heading3nonum"/>
        <w:spacing w:before="0" w:line="276" w:lineRule="auto"/>
        <w:rPr>
          <w:rFonts w:cs="Arial"/>
          <w:color w:val="auto"/>
          <w:sz w:val="22"/>
          <w:szCs w:val="22"/>
        </w:rPr>
      </w:pPr>
      <w:r w:rsidRPr="008F2CA0">
        <w:rPr>
          <w:rFonts w:cs="Arial"/>
          <w:color w:val="auto"/>
          <w:sz w:val="22"/>
          <w:szCs w:val="22"/>
        </w:rPr>
        <w:t xml:space="preserve">The notice shall take effect from </w:t>
      </w:r>
      <w:r w:rsidR="008F2CA0" w:rsidRPr="008F2CA0">
        <w:rPr>
          <w:rFonts w:cs="Arial"/>
          <w:color w:val="auto"/>
          <w:sz w:val="22"/>
          <w:szCs w:val="22"/>
        </w:rPr>
        <w:t>09/08/2022</w:t>
      </w:r>
      <w:r w:rsidRPr="008F2CA0">
        <w:rPr>
          <w:rFonts w:cs="Arial"/>
          <w:color w:val="auto"/>
          <w:sz w:val="22"/>
          <w:szCs w:val="22"/>
        </w:rPr>
        <w:t>.</w:t>
      </w:r>
    </w:p>
    <w:p w14:paraId="58614F93" w14:textId="77777777" w:rsidR="003E59D3" w:rsidRPr="008F2CA0" w:rsidRDefault="003E59D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F2CA0" w:rsidRPr="008F2CA0" w14:paraId="7470E866" w14:textId="77777777" w:rsidTr="00247885">
        <w:trPr>
          <w:trHeight w:hRule="exact" w:val="393"/>
        </w:trPr>
        <w:tc>
          <w:tcPr>
            <w:tcW w:w="6210" w:type="dxa"/>
            <w:tcBorders>
              <w:top w:val="nil"/>
              <w:left w:val="nil"/>
              <w:right w:val="nil"/>
            </w:tcBorders>
          </w:tcPr>
          <w:p w14:paraId="28369BE3" w14:textId="77777777" w:rsidR="003E59D3" w:rsidRPr="008F2CA0" w:rsidRDefault="003E59D3" w:rsidP="005E4D39">
            <w:pPr>
              <w:pStyle w:val="Heading3nonum"/>
              <w:spacing w:before="0"/>
              <w:ind w:right="1701"/>
              <w:rPr>
                <w:rFonts w:cs="Arial"/>
                <w:color w:val="auto"/>
                <w:sz w:val="22"/>
                <w:szCs w:val="22"/>
              </w:rPr>
            </w:pPr>
            <w:r w:rsidRPr="008F2CA0">
              <w:rPr>
                <w:rFonts w:cs="Arial"/>
                <w:color w:val="auto"/>
                <w:sz w:val="22"/>
                <w:szCs w:val="22"/>
              </w:rPr>
              <w:t>Name</w:t>
            </w:r>
          </w:p>
        </w:tc>
        <w:tc>
          <w:tcPr>
            <w:tcW w:w="2437" w:type="dxa"/>
            <w:tcBorders>
              <w:top w:val="nil"/>
              <w:left w:val="nil"/>
              <w:right w:val="nil"/>
            </w:tcBorders>
          </w:tcPr>
          <w:p w14:paraId="52071301" w14:textId="77777777" w:rsidR="003E59D3" w:rsidRPr="008F2CA0" w:rsidRDefault="003E59D3" w:rsidP="005E4D39">
            <w:pPr>
              <w:pStyle w:val="Heading3nonum"/>
              <w:spacing w:before="0"/>
              <w:ind w:right="1701"/>
              <w:rPr>
                <w:rFonts w:cs="Arial"/>
                <w:color w:val="auto"/>
                <w:sz w:val="22"/>
                <w:szCs w:val="22"/>
              </w:rPr>
            </w:pPr>
            <w:r w:rsidRPr="008F2CA0">
              <w:rPr>
                <w:rFonts w:cs="Arial"/>
                <w:color w:val="auto"/>
                <w:sz w:val="22"/>
                <w:szCs w:val="22"/>
              </w:rPr>
              <w:t>Date</w:t>
            </w:r>
          </w:p>
        </w:tc>
      </w:tr>
      <w:tr w:rsidR="008F2CA0" w:rsidRPr="008F2CA0" w14:paraId="05A9229B" w14:textId="77777777" w:rsidTr="00247885">
        <w:trPr>
          <w:trHeight w:hRule="exact" w:val="960"/>
        </w:trPr>
        <w:tc>
          <w:tcPr>
            <w:tcW w:w="6210" w:type="dxa"/>
            <w:vAlign w:val="center"/>
          </w:tcPr>
          <w:p w14:paraId="2A90857F" w14:textId="21405438" w:rsidR="003E59D3" w:rsidRPr="008F2CA0" w:rsidRDefault="008F2CA0" w:rsidP="009F0CC0">
            <w:pPr>
              <w:pStyle w:val="Heading3nonum"/>
              <w:spacing w:before="0"/>
              <w:ind w:right="-135"/>
              <w:jc w:val="center"/>
              <w:rPr>
                <w:rFonts w:cs="Arial"/>
                <w:b/>
                <w:color w:val="auto"/>
                <w:sz w:val="22"/>
                <w:szCs w:val="22"/>
              </w:rPr>
            </w:pPr>
            <w:r w:rsidRPr="008F2CA0">
              <w:rPr>
                <w:rFonts w:cs="Arial"/>
                <w:b/>
                <w:color w:val="auto"/>
                <w:sz w:val="22"/>
                <w:szCs w:val="22"/>
              </w:rPr>
              <w:t>Emma Jones</w:t>
            </w:r>
          </w:p>
        </w:tc>
        <w:tc>
          <w:tcPr>
            <w:tcW w:w="2437" w:type="dxa"/>
            <w:vAlign w:val="center"/>
          </w:tcPr>
          <w:p w14:paraId="055E171B" w14:textId="4F070190" w:rsidR="003E59D3" w:rsidRPr="008F2CA0" w:rsidRDefault="008F2CA0" w:rsidP="009F0CC0">
            <w:pPr>
              <w:pStyle w:val="Heading3nonum"/>
              <w:spacing w:before="0"/>
              <w:ind w:right="34"/>
              <w:jc w:val="center"/>
              <w:rPr>
                <w:rFonts w:cs="Arial"/>
                <w:b/>
                <w:color w:val="auto"/>
                <w:sz w:val="22"/>
                <w:szCs w:val="22"/>
              </w:rPr>
            </w:pPr>
            <w:r w:rsidRPr="008F2CA0">
              <w:rPr>
                <w:rFonts w:cs="Arial"/>
                <w:b/>
                <w:color w:val="auto"/>
                <w:sz w:val="22"/>
                <w:szCs w:val="22"/>
              </w:rPr>
              <w:t>09/08/2022</w:t>
            </w:r>
          </w:p>
        </w:tc>
      </w:tr>
    </w:tbl>
    <w:p w14:paraId="44A145D6" w14:textId="77777777" w:rsidR="003E59D3" w:rsidRDefault="003E59D3" w:rsidP="00247885">
      <w:pPr>
        <w:pStyle w:val="Heading3nonum"/>
        <w:spacing w:before="0"/>
        <w:rPr>
          <w:rFonts w:cs="Arial"/>
          <w:sz w:val="22"/>
          <w:szCs w:val="22"/>
        </w:rPr>
      </w:pPr>
    </w:p>
    <w:p w14:paraId="7A00FF0D" w14:textId="77777777" w:rsidR="003E59D3" w:rsidRPr="00C31D2C" w:rsidRDefault="003E59D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3458D89" w14:textId="77777777" w:rsidR="003E59D3" w:rsidRPr="005E55B6" w:rsidRDefault="003E59D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2D1D10" w14:textId="0CD917CF" w:rsidR="00F34626" w:rsidRDefault="00F34626" w:rsidP="00247885">
      <w:pPr>
        <w:pStyle w:val="Heading3nonum"/>
        <w:rPr>
          <w:rFonts w:eastAsia="Times New Roman" w:cs="Arial"/>
          <w:color w:val="auto"/>
          <w:sz w:val="22"/>
          <w:szCs w:val="22"/>
        </w:rPr>
      </w:pPr>
      <w:r w:rsidRPr="00F34626">
        <w:rPr>
          <w:rFonts w:eastAsia="Times New Roman" w:cs="Arial"/>
          <w:color w:val="auto"/>
          <w:sz w:val="22"/>
          <w:szCs w:val="22"/>
        </w:rPr>
        <w:t>The following conditions were varied as a result of a Natural Resources Wales</w:t>
      </w:r>
      <w:r w:rsidR="003958E4">
        <w:rPr>
          <w:rFonts w:eastAsia="Times New Roman" w:cs="Arial"/>
          <w:color w:val="auto"/>
          <w:sz w:val="22"/>
          <w:szCs w:val="22"/>
        </w:rPr>
        <w:t>-</w:t>
      </w:r>
      <w:r w:rsidRPr="00F34626">
        <w:rPr>
          <w:rFonts w:eastAsia="Times New Roman" w:cs="Arial"/>
          <w:color w:val="auto"/>
          <w:sz w:val="22"/>
          <w:szCs w:val="22"/>
        </w:rPr>
        <w:t>initiated variation:</w:t>
      </w:r>
    </w:p>
    <w:p w14:paraId="05C99A14" w14:textId="0E24E1A3" w:rsidR="00F34626" w:rsidRDefault="00F34626" w:rsidP="00247885">
      <w:pPr>
        <w:pStyle w:val="Heading3nonum"/>
        <w:rPr>
          <w:rFonts w:eastAsia="Times New Roman" w:cs="Arial"/>
          <w:color w:val="auto"/>
          <w:sz w:val="22"/>
          <w:szCs w:val="22"/>
        </w:rPr>
      </w:pPr>
      <w:r>
        <w:rPr>
          <w:rFonts w:eastAsia="Times New Roman" w:cs="Arial"/>
          <w:color w:val="auto"/>
          <w:sz w:val="22"/>
          <w:szCs w:val="22"/>
        </w:rPr>
        <w:t>Amended:</w:t>
      </w:r>
    </w:p>
    <w:p w14:paraId="72BFA4D0"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2.2</w:t>
      </w:r>
    </w:p>
    <w:p w14:paraId="3D22A192"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2.3.1</w:t>
      </w:r>
    </w:p>
    <w:p w14:paraId="749D27FE"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3.1.2</w:t>
      </w:r>
    </w:p>
    <w:p w14:paraId="4C141FD4"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Table S3.1</w:t>
      </w:r>
    </w:p>
    <w:p w14:paraId="3B15D8DD"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Table S3.3</w:t>
      </w:r>
    </w:p>
    <w:p w14:paraId="502D6FC0"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Table S3.4</w:t>
      </w:r>
    </w:p>
    <w:p w14:paraId="7A24EDF1"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Table S4.1</w:t>
      </w:r>
    </w:p>
    <w:p w14:paraId="75C9248B"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Table S4.2</w:t>
      </w:r>
    </w:p>
    <w:p w14:paraId="408BDB36" w14:textId="77777777" w:rsidR="003958E4" w:rsidRPr="003958E4"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Schedule 6</w:t>
      </w:r>
    </w:p>
    <w:p w14:paraId="22A7BE5F" w14:textId="5065840D" w:rsidR="00F34626" w:rsidRDefault="003958E4" w:rsidP="003958E4">
      <w:pPr>
        <w:pStyle w:val="Heading3nonum"/>
        <w:numPr>
          <w:ilvl w:val="0"/>
          <w:numId w:val="21"/>
        </w:numPr>
        <w:rPr>
          <w:rFonts w:eastAsia="Times New Roman" w:cs="Arial"/>
          <w:color w:val="auto"/>
          <w:sz w:val="22"/>
          <w:szCs w:val="22"/>
        </w:rPr>
      </w:pPr>
      <w:r w:rsidRPr="003958E4">
        <w:rPr>
          <w:rFonts w:eastAsia="Times New Roman" w:cs="Arial"/>
          <w:color w:val="auto"/>
          <w:sz w:val="22"/>
          <w:szCs w:val="22"/>
        </w:rPr>
        <w:t>Schedule 7</w:t>
      </w:r>
    </w:p>
    <w:p w14:paraId="711CFF62" w14:textId="41AF8BA8" w:rsidR="00F34626" w:rsidRDefault="00F34626" w:rsidP="00247885">
      <w:pPr>
        <w:pStyle w:val="Heading3nonum"/>
        <w:rPr>
          <w:rFonts w:eastAsia="Times New Roman" w:cs="Arial"/>
          <w:color w:val="auto"/>
          <w:sz w:val="22"/>
          <w:szCs w:val="22"/>
        </w:rPr>
      </w:pPr>
      <w:r>
        <w:rPr>
          <w:rFonts w:eastAsia="Times New Roman" w:cs="Arial"/>
          <w:color w:val="auto"/>
          <w:sz w:val="22"/>
          <w:szCs w:val="22"/>
        </w:rPr>
        <w:t>Removed:</w:t>
      </w:r>
    </w:p>
    <w:p w14:paraId="26662EA9" w14:textId="77777777" w:rsidR="003958E4" w:rsidRPr="003958E4" w:rsidRDefault="003958E4" w:rsidP="003958E4">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2.3.2</w:t>
      </w:r>
    </w:p>
    <w:p w14:paraId="3918C8DC" w14:textId="77777777" w:rsidR="003958E4" w:rsidRPr="003958E4" w:rsidRDefault="003958E4" w:rsidP="003958E4">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3.2.5</w:t>
      </w:r>
    </w:p>
    <w:p w14:paraId="06DE73FF" w14:textId="77777777" w:rsidR="003958E4" w:rsidRPr="003958E4" w:rsidRDefault="003958E4" w:rsidP="003958E4">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4.2.3</w:t>
      </w:r>
    </w:p>
    <w:p w14:paraId="1F14A979" w14:textId="77777777" w:rsidR="003958E4" w:rsidRPr="003958E4" w:rsidRDefault="003958E4" w:rsidP="003958E4">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4.3.4</w:t>
      </w:r>
    </w:p>
    <w:p w14:paraId="147EBC5F" w14:textId="76B64465" w:rsidR="003958E4" w:rsidRDefault="003958E4" w:rsidP="003958E4">
      <w:pPr>
        <w:pStyle w:val="Heading3nonum"/>
        <w:numPr>
          <w:ilvl w:val="0"/>
          <w:numId w:val="22"/>
        </w:numPr>
        <w:rPr>
          <w:rFonts w:eastAsia="Times New Roman" w:cs="Arial"/>
          <w:color w:val="auto"/>
          <w:sz w:val="22"/>
          <w:szCs w:val="22"/>
        </w:rPr>
      </w:pPr>
      <w:r w:rsidRPr="003958E4">
        <w:rPr>
          <w:rFonts w:eastAsia="Times New Roman" w:cs="Arial"/>
          <w:color w:val="auto"/>
          <w:sz w:val="22"/>
          <w:szCs w:val="22"/>
        </w:rPr>
        <w:t>4.3.5</w:t>
      </w:r>
    </w:p>
    <w:p w14:paraId="6196A392" w14:textId="77777777" w:rsidR="00F34626" w:rsidRPr="00F742D1" w:rsidRDefault="00F34626" w:rsidP="00247885">
      <w:pPr>
        <w:pStyle w:val="Heading3nonum"/>
        <w:rPr>
          <w:rFonts w:cs="Arial"/>
          <w:color w:val="FF0000"/>
          <w:sz w:val="22"/>
          <w:szCs w:val="22"/>
        </w:rPr>
      </w:pPr>
    </w:p>
    <w:p w14:paraId="3EE4A48F" w14:textId="77777777" w:rsidR="003E59D3" w:rsidRPr="00AE41DB" w:rsidRDefault="003E59D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489E6CD" w14:textId="77777777" w:rsidR="003E59D3" w:rsidRDefault="003E59D3" w:rsidP="005E4D39">
      <w:pPr>
        <w:pStyle w:val="Heading3nonum"/>
        <w:rPr>
          <w:rFonts w:cs="Arial"/>
          <w:color w:val="auto"/>
          <w:sz w:val="22"/>
          <w:szCs w:val="22"/>
        </w:rPr>
        <w:sectPr w:rsidR="003E59D3" w:rsidSect="003E59D3">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E59D3" w:rsidRPr="0049139F" w14:paraId="4D7B0E67" w14:textId="77777777" w:rsidTr="00462713">
        <w:trPr>
          <w:trHeight w:val="555"/>
        </w:trPr>
        <w:tc>
          <w:tcPr>
            <w:tcW w:w="3402" w:type="dxa"/>
            <w:shd w:val="clear" w:color="auto" w:fill="000000"/>
            <w:vAlign w:val="center"/>
          </w:tcPr>
          <w:p w14:paraId="1968330C" w14:textId="77777777" w:rsidR="003E59D3" w:rsidRPr="000D1FBB" w:rsidRDefault="003E59D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E4645B" w14:textId="77777777" w:rsidR="003E59D3" w:rsidRPr="0049139F" w:rsidRDefault="003E59D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EAAFDB" w14:textId="77777777" w:rsidR="003E59D3" w:rsidRDefault="003E59D3" w:rsidP="00D46ED1">
      <w:pPr>
        <w:pStyle w:val="Act"/>
        <w:spacing w:before="0" w:line="276" w:lineRule="auto"/>
        <w:ind w:firstLine="1276"/>
      </w:pPr>
    </w:p>
    <w:p w14:paraId="6E693242" w14:textId="77777777" w:rsidR="003E59D3" w:rsidRPr="00640EB8" w:rsidRDefault="003E59D3" w:rsidP="00D46ED1">
      <w:pPr>
        <w:spacing w:before="0" w:after="0"/>
        <w:ind w:left="1276"/>
        <w:rPr>
          <w:rStyle w:val="Bold"/>
          <w:b w:val="0"/>
          <w:sz w:val="22"/>
          <w:szCs w:val="22"/>
        </w:rPr>
      </w:pPr>
      <w:r w:rsidRPr="00A161CE">
        <w:rPr>
          <w:rStyle w:val="Bold"/>
          <w:b w:val="0"/>
          <w:sz w:val="22"/>
          <w:szCs w:val="22"/>
        </w:rPr>
        <w:t>P</w:t>
      </w:r>
      <w:r w:rsidRPr="00640EB8">
        <w:rPr>
          <w:rStyle w:val="Bold"/>
          <w:b w:val="0"/>
          <w:sz w:val="22"/>
          <w:szCs w:val="22"/>
        </w:rPr>
        <w:t>ermit number</w:t>
      </w:r>
    </w:p>
    <w:p w14:paraId="54B9F5AD" w14:textId="77777777" w:rsidR="003E59D3" w:rsidRPr="00640EB8" w:rsidRDefault="003E59D3" w:rsidP="00D46ED1">
      <w:pPr>
        <w:pStyle w:val="Data"/>
        <w:spacing w:line="276" w:lineRule="auto"/>
        <w:ind w:firstLine="1276"/>
        <w:rPr>
          <w:rFonts w:cs="Arial"/>
          <w:color w:val="auto"/>
          <w:sz w:val="22"/>
          <w:szCs w:val="22"/>
        </w:rPr>
      </w:pPr>
      <w:r w:rsidRPr="00640EB8">
        <w:rPr>
          <w:rFonts w:cs="Arial"/>
          <w:noProof/>
          <w:color w:val="auto"/>
          <w:sz w:val="22"/>
          <w:szCs w:val="22"/>
        </w:rPr>
        <w:t>EPR/TB3593HM</w:t>
      </w:r>
    </w:p>
    <w:p w14:paraId="7D12D6AB" w14:textId="77777777" w:rsidR="003E59D3" w:rsidRPr="00640EB8" w:rsidRDefault="003E59D3" w:rsidP="00D46ED1">
      <w:pPr>
        <w:pStyle w:val="Data"/>
        <w:spacing w:line="276" w:lineRule="auto"/>
        <w:ind w:firstLine="1276"/>
        <w:rPr>
          <w:rFonts w:cs="Arial"/>
          <w:color w:val="auto"/>
          <w:sz w:val="22"/>
          <w:szCs w:val="22"/>
        </w:rPr>
      </w:pPr>
    </w:p>
    <w:p w14:paraId="56C262BE" w14:textId="77777777" w:rsidR="003E59D3" w:rsidRPr="0049139F" w:rsidRDefault="003E59D3" w:rsidP="00D46ED1">
      <w:pPr>
        <w:pStyle w:val="Heading3nonum"/>
        <w:spacing w:before="0" w:line="276" w:lineRule="auto"/>
        <w:ind w:left="1276"/>
        <w:rPr>
          <w:color w:val="FF0000"/>
          <w:sz w:val="22"/>
          <w:szCs w:val="22"/>
        </w:rPr>
      </w:pPr>
      <w:r w:rsidRPr="00640EB8">
        <w:rPr>
          <w:color w:val="auto"/>
          <w:sz w:val="22"/>
          <w:szCs w:val="22"/>
        </w:rPr>
        <w:t xml:space="preserve">This is the consolidated permit referred to in the variation and consolidation notice for application </w:t>
      </w:r>
      <w:r w:rsidRPr="00640EB8">
        <w:rPr>
          <w:noProof/>
          <w:color w:val="auto"/>
          <w:sz w:val="22"/>
          <w:szCs w:val="22"/>
        </w:rPr>
        <w:t>PAN-006881</w:t>
      </w:r>
      <w:r>
        <w:rPr>
          <w:color w:val="FF0000" w:themeColor="accent1"/>
          <w:sz w:val="22"/>
          <w:szCs w:val="22"/>
        </w:rPr>
        <w:t xml:space="preserve"> </w:t>
      </w:r>
      <w:r w:rsidRPr="0049139F">
        <w:rPr>
          <w:sz w:val="22"/>
          <w:szCs w:val="22"/>
        </w:rPr>
        <w:t>authori</w:t>
      </w:r>
      <w:r>
        <w:rPr>
          <w:sz w:val="22"/>
          <w:szCs w:val="22"/>
        </w:rPr>
        <w:t>sing</w:t>
      </w:r>
    </w:p>
    <w:p w14:paraId="7A530057" w14:textId="77777777" w:rsidR="003E59D3" w:rsidRPr="008036BE" w:rsidRDefault="003E59D3" w:rsidP="00D46ED1">
      <w:pPr>
        <w:pStyle w:val="Heading3nonum"/>
        <w:spacing w:before="0" w:line="276" w:lineRule="auto"/>
        <w:ind w:left="1276" w:right="282"/>
        <w:rPr>
          <w:rFonts w:asciiTheme="majorHAnsi" w:hAnsiTheme="majorHAnsi" w:cstheme="majorHAnsi"/>
          <w:color w:val="FF0000"/>
          <w:sz w:val="22"/>
          <w:szCs w:val="22"/>
        </w:rPr>
      </w:pPr>
    </w:p>
    <w:p w14:paraId="5D410A55" w14:textId="77777777" w:rsidR="003E59D3" w:rsidRPr="009F6C74" w:rsidRDefault="003E59D3"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3363B1E" w14:textId="77777777" w:rsidR="003E59D3" w:rsidRPr="009F6C74" w:rsidRDefault="003E59D3" w:rsidP="00D46ED1">
      <w:pPr>
        <w:pStyle w:val="Heading3nonum"/>
        <w:spacing w:before="0" w:line="276" w:lineRule="auto"/>
        <w:ind w:firstLine="1276"/>
        <w:rPr>
          <w:rFonts w:cs="Arial"/>
          <w:color w:val="auto"/>
          <w:sz w:val="22"/>
          <w:szCs w:val="22"/>
        </w:rPr>
      </w:pPr>
    </w:p>
    <w:p w14:paraId="7286B860" w14:textId="77777777" w:rsidR="003E59D3" w:rsidRPr="009F6C74" w:rsidRDefault="003E59D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55C29D8" w14:textId="77777777" w:rsidR="003E59D3" w:rsidRPr="00C445F8" w:rsidRDefault="003E59D3"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Linea</w:t>
      </w:r>
    </w:p>
    <w:p w14:paraId="2BBE1DC2" w14:textId="77777777" w:rsidR="003E59D3" w:rsidRPr="00C445F8" w:rsidRDefault="003E59D3"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37887099" w14:textId="77777777" w:rsidR="003E59D3" w:rsidRPr="00C445F8" w:rsidRDefault="003E59D3"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 xml:space="preserve">St </w:t>
      </w:r>
      <w:proofErr w:type="spellStart"/>
      <w:r w:rsidRPr="00C445F8">
        <w:rPr>
          <w:rStyle w:val="change"/>
          <w:rFonts w:ascii="Arial" w:eastAsiaTheme="majorEastAsia" w:hAnsi="Arial" w:cs="Arial"/>
          <w:b/>
          <w:color w:val="auto"/>
          <w:sz w:val="22"/>
          <w:szCs w:val="22"/>
        </w:rPr>
        <w:t>Mellons</w:t>
      </w:r>
      <w:proofErr w:type="spellEnd"/>
    </w:p>
    <w:p w14:paraId="08545E40" w14:textId="77777777" w:rsidR="003E59D3" w:rsidRPr="00C445F8" w:rsidRDefault="003E59D3"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27B0675D" w14:textId="77777777" w:rsidR="003E59D3" w:rsidRDefault="003E59D3"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357A1169" w14:textId="77777777" w:rsidR="003E59D3" w:rsidRDefault="003E59D3" w:rsidP="00C445F8">
      <w:pPr>
        <w:spacing w:before="0" w:after="0"/>
        <w:ind w:left="1276" w:right="284"/>
        <w:rPr>
          <w:rFonts w:cs="Arial"/>
          <w:sz w:val="22"/>
          <w:szCs w:val="22"/>
        </w:rPr>
      </w:pPr>
    </w:p>
    <w:p w14:paraId="26FAAC95" w14:textId="77777777" w:rsidR="003E59D3" w:rsidRDefault="003E59D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9BB95E2" w14:textId="77777777" w:rsidR="003E59D3" w:rsidRDefault="003E59D3" w:rsidP="00D46ED1">
      <w:pPr>
        <w:spacing w:before="0" w:after="0"/>
        <w:ind w:left="1276" w:right="284"/>
        <w:rPr>
          <w:sz w:val="22"/>
          <w:szCs w:val="22"/>
        </w:rPr>
      </w:pPr>
    </w:p>
    <w:p w14:paraId="2C72036D" w14:textId="77777777" w:rsidR="003E59D3" w:rsidRDefault="003E59D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CFA3E0C" w14:textId="77777777" w:rsidR="003E59D3" w:rsidRPr="00640EB8" w:rsidRDefault="003E59D3" w:rsidP="00D46ED1">
      <w:pPr>
        <w:pStyle w:val="Heading3nonum"/>
        <w:spacing w:before="0" w:line="276" w:lineRule="auto"/>
        <w:ind w:firstLine="1276"/>
        <w:rPr>
          <w:rStyle w:val="change"/>
          <w:rFonts w:cs="Arial"/>
          <w:b/>
          <w:color w:val="auto"/>
          <w:sz w:val="22"/>
          <w:szCs w:val="22"/>
        </w:rPr>
      </w:pPr>
      <w:r w:rsidRPr="00640EB8">
        <w:rPr>
          <w:rFonts w:cs="Arial"/>
          <w:b/>
          <w:noProof/>
          <w:color w:val="auto"/>
          <w:sz w:val="22"/>
          <w:szCs w:val="22"/>
        </w:rPr>
        <w:t>Glanbrydan Avenue CSO</w:t>
      </w:r>
    </w:p>
    <w:p w14:paraId="5FE9646B" w14:textId="77777777" w:rsidR="00640EB8" w:rsidRPr="00640EB8" w:rsidRDefault="00640EB8" w:rsidP="00D46ED1">
      <w:pPr>
        <w:pStyle w:val="Heading3nonum"/>
        <w:spacing w:before="0" w:line="276" w:lineRule="auto"/>
        <w:ind w:firstLine="1276"/>
        <w:rPr>
          <w:rFonts w:cs="Arial"/>
          <w:b/>
          <w:noProof/>
          <w:color w:val="auto"/>
          <w:sz w:val="22"/>
          <w:szCs w:val="22"/>
        </w:rPr>
      </w:pPr>
      <w:r w:rsidRPr="00640EB8">
        <w:rPr>
          <w:rFonts w:cs="Arial"/>
          <w:b/>
          <w:noProof/>
          <w:color w:val="auto"/>
          <w:sz w:val="22"/>
          <w:szCs w:val="22"/>
        </w:rPr>
        <w:t xml:space="preserve">Brynmill Park </w:t>
      </w:r>
    </w:p>
    <w:p w14:paraId="172B16D9" w14:textId="7EB42481" w:rsidR="003E59D3" w:rsidRPr="00640EB8" w:rsidRDefault="00A57718" w:rsidP="00D46ED1">
      <w:pPr>
        <w:pStyle w:val="Heading3nonum"/>
        <w:spacing w:before="0" w:line="276" w:lineRule="auto"/>
        <w:ind w:firstLine="1276"/>
        <w:rPr>
          <w:rStyle w:val="change"/>
          <w:rFonts w:cs="Arial"/>
          <w:b/>
          <w:color w:val="auto"/>
          <w:sz w:val="22"/>
          <w:szCs w:val="22"/>
        </w:rPr>
      </w:pPr>
      <w:r w:rsidRPr="00640EB8">
        <w:rPr>
          <w:rFonts w:cs="Arial"/>
          <w:b/>
          <w:noProof/>
          <w:color w:val="auto"/>
          <w:sz w:val="22"/>
          <w:szCs w:val="22"/>
        </w:rPr>
        <w:t xml:space="preserve">Near junction of Oakwood Road and </w:t>
      </w:r>
      <w:r w:rsidR="003E59D3" w:rsidRPr="00640EB8">
        <w:rPr>
          <w:rFonts w:cs="Arial"/>
          <w:b/>
          <w:noProof/>
          <w:color w:val="auto"/>
          <w:sz w:val="22"/>
          <w:szCs w:val="22"/>
        </w:rPr>
        <w:t>Glanbrydan Avenue</w:t>
      </w:r>
    </w:p>
    <w:p w14:paraId="6B18370E" w14:textId="6CA6343E" w:rsidR="003E59D3" w:rsidRPr="00640EB8" w:rsidRDefault="00640EB8" w:rsidP="00D46ED1">
      <w:pPr>
        <w:pStyle w:val="Heading3nonum"/>
        <w:spacing w:before="0" w:line="276" w:lineRule="auto"/>
        <w:ind w:firstLine="1276"/>
        <w:rPr>
          <w:rStyle w:val="change"/>
          <w:rFonts w:cs="Arial"/>
          <w:b/>
          <w:color w:val="auto"/>
          <w:sz w:val="22"/>
          <w:szCs w:val="22"/>
        </w:rPr>
      </w:pPr>
      <w:r w:rsidRPr="00640EB8">
        <w:rPr>
          <w:rFonts w:cs="Arial"/>
          <w:b/>
          <w:noProof/>
          <w:color w:val="auto"/>
          <w:sz w:val="22"/>
          <w:szCs w:val="22"/>
        </w:rPr>
        <w:t>Brynmill</w:t>
      </w:r>
    </w:p>
    <w:p w14:paraId="1B050515" w14:textId="77777777" w:rsidR="003E59D3" w:rsidRPr="00640EB8" w:rsidRDefault="003E59D3" w:rsidP="00D46ED1">
      <w:pPr>
        <w:pStyle w:val="Heading3nonum"/>
        <w:spacing w:before="0" w:line="276" w:lineRule="auto"/>
        <w:ind w:firstLine="1276"/>
        <w:rPr>
          <w:rStyle w:val="change"/>
          <w:rFonts w:cs="Arial"/>
          <w:b/>
          <w:color w:val="auto"/>
          <w:sz w:val="22"/>
          <w:szCs w:val="22"/>
        </w:rPr>
      </w:pPr>
      <w:r w:rsidRPr="00640EB8">
        <w:rPr>
          <w:rFonts w:cs="Arial"/>
          <w:b/>
          <w:noProof/>
          <w:color w:val="auto"/>
          <w:sz w:val="22"/>
          <w:szCs w:val="22"/>
        </w:rPr>
        <w:t>Swansea</w:t>
      </w:r>
    </w:p>
    <w:p w14:paraId="2AA0A6CF" w14:textId="7C01B5A6" w:rsidR="003E59D3" w:rsidRPr="00640EB8" w:rsidRDefault="00640EB8" w:rsidP="00D46ED1">
      <w:pPr>
        <w:pStyle w:val="Heading3nonum"/>
        <w:spacing w:before="0" w:line="276" w:lineRule="auto"/>
        <w:ind w:firstLine="1276"/>
        <w:rPr>
          <w:rStyle w:val="change"/>
          <w:rFonts w:cs="Arial"/>
          <w:b/>
          <w:color w:val="auto"/>
          <w:sz w:val="22"/>
          <w:szCs w:val="22"/>
        </w:rPr>
      </w:pPr>
      <w:r w:rsidRPr="00640EB8">
        <w:rPr>
          <w:rFonts w:cs="Arial"/>
          <w:b/>
          <w:noProof/>
          <w:color w:val="auto"/>
          <w:sz w:val="22"/>
          <w:szCs w:val="22"/>
        </w:rPr>
        <w:t>SA2 0DP</w:t>
      </w:r>
    </w:p>
    <w:p w14:paraId="702C252B" w14:textId="77777777" w:rsidR="003E59D3" w:rsidRPr="004A615E" w:rsidRDefault="003E59D3" w:rsidP="00D46ED1">
      <w:pPr>
        <w:pStyle w:val="Heading3nonum"/>
        <w:spacing w:before="0" w:line="276" w:lineRule="auto"/>
        <w:ind w:firstLine="1276"/>
        <w:rPr>
          <w:b/>
          <w:color w:val="FF0000"/>
          <w:sz w:val="22"/>
          <w:szCs w:val="22"/>
        </w:rPr>
      </w:pPr>
    </w:p>
    <w:p w14:paraId="689AD7E2" w14:textId="77777777" w:rsidR="003E59D3" w:rsidRPr="008036BE" w:rsidRDefault="003E59D3" w:rsidP="00D46ED1">
      <w:pPr>
        <w:spacing w:before="0" w:after="0"/>
        <w:ind w:left="1276"/>
        <w:rPr>
          <w:sz w:val="22"/>
          <w:szCs w:val="22"/>
        </w:rPr>
      </w:pPr>
      <w:r w:rsidRPr="008036BE">
        <w:rPr>
          <w:sz w:val="22"/>
          <w:szCs w:val="22"/>
        </w:rPr>
        <w:t>to the extent authorised by and subject to the conditions of this permit.</w:t>
      </w:r>
    </w:p>
    <w:p w14:paraId="1758DD49" w14:textId="77777777" w:rsidR="003E59D3" w:rsidRPr="0049139F" w:rsidRDefault="003E59D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E59D3" w:rsidRPr="0049139F" w14:paraId="1F7BDE4B" w14:textId="77777777" w:rsidTr="00462713">
        <w:trPr>
          <w:trHeight w:hRule="exact" w:val="393"/>
        </w:trPr>
        <w:tc>
          <w:tcPr>
            <w:tcW w:w="5387" w:type="dxa"/>
            <w:tcBorders>
              <w:top w:val="nil"/>
              <w:left w:val="nil"/>
              <w:right w:val="nil"/>
            </w:tcBorders>
          </w:tcPr>
          <w:p w14:paraId="472DE760" w14:textId="77777777" w:rsidR="003E59D3" w:rsidRPr="0049139F" w:rsidRDefault="003E59D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7122E02" w14:textId="77777777" w:rsidR="003E59D3" w:rsidRPr="0049139F" w:rsidRDefault="003E59D3" w:rsidP="00462713">
            <w:pPr>
              <w:pStyle w:val="Heading3nonum"/>
              <w:ind w:right="1701"/>
              <w:rPr>
                <w:sz w:val="22"/>
                <w:szCs w:val="22"/>
              </w:rPr>
            </w:pPr>
            <w:r w:rsidRPr="0049139F">
              <w:rPr>
                <w:sz w:val="22"/>
                <w:szCs w:val="22"/>
              </w:rPr>
              <w:t>Date</w:t>
            </w:r>
          </w:p>
        </w:tc>
      </w:tr>
      <w:tr w:rsidR="003E59D3" w:rsidRPr="0049139F" w14:paraId="1B480719" w14:textId="77777777" w:rsidTr="00462713">
        <w:trPr>
          <w:trHeight w:hRule="exact" w:val="977"/>
        </w:trPr>
        <w:tc>
          <w:tcPr>
            <w:tcW w:w="5387" w:type="dxa"/>
            <w:vAlign w:val="center"/>
          </w:tcPr>
          <w:p w14:paraId="6E0B955F" w14:textId="49CF5E1B" w:rsidR="003E59D3" w:rsidRPr="008F2CA0" w:rsidRDefault="008F2CA0" w:rsidP="00C445F8">
            <w:pPr>
              <w:pStyle w:val="Heading3nonum"/>
              <w:spacing w:before="0"/>
              <w:jc w:val="center"/>
              <w:rPr>
                <w:color w:val="auto"/>
                <w:sz w:val="22"/>
                <w:szCs w:val="22"/>
              </w:rPr>
            </w:pPr>
            <w:r w:rsidRPr="008F2CA0">
              <w:rPr>
                <w:b/>
                <w:color w:val="auto"/>
                <w:sz w:val="22"/>
                <w:szCs w:val="22"/>
              </w:rPr>
              <w:t>Emma Jones</w:t>
            </w:r>
          </w:p>
        </w:tc>
        <w:tc>
          <w:tcPr>
            <w:tcW w:w="2551" w:type="dxa"/>
            <w:vAlign w:val="center"/>
          </w:tcPr>
          <w:p w14:paraId="4D6E4B35" w14:textId="451DC67E" w:rsidR="003E59D3" w:rsidRPr="008F2CA0" w:rsidRDefault="008F2CA0" w:rsidP="00462713">
            <w:pPr>
              <w:pStyle w:val="Heading3nonum"/>
              <w:spacing w:before="0" w:line="240" w:lineRule="auto"/>
              <w:jc w:val="center"/>
              <w:rPr>
                <w:b/>
                <w:color w:val="auto"/>
                <w:sz w:val="22"/>
                <w:szCs w:val="22"/>
              </w:rPr>
            </w:pPr>
            <w:r w:rsidRPr="008F2CA0">
              <w:rPr>
                <w:b/>
                <w:color w:val="auto"/>
                <w:sz w:val="22"/>
                <w:szCs w:val="22"/>
              </w:rPr>
              <w:t>09/08/2022</w:t>
            </w:r>
          </w:p>
        </w:tc>
      </w:tr>
    </w:tbl>
    <w:p w14:paraId="35451191" w14:textId="77777777" w:rsidR="003E59D3" w:rsidRDefault="003E59D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5BFA618" w14:textId="77777777" w:rsidR="003E59D3" w:rsidRDefault="003E59D3" w:rsidP="005E3D82">
      <w:pPr>
        <w:rPr>
          <w:rStyle w:val="Pink"/>
        </w:rPr>
      </w:pPr>
      <w:r>
        <w:rPr>
          <w:rStyle w:val="Pink"/>
        </w:rPr>
        <w:br w:type="page"/>
      </w:r>
    </w:p>
    <w:p w14:paraId="1453A5F6" w14:textId="77777777" w:rsidR="003E59D3" w:rsidRDefault="003E59D3" w:rsidP="00A9057C">
      <w:pPr>
        <w:pStyle w:val="Heading1"/>
        <w:ind w:left="567" w:right="686"/>
      </w:pPr>
      <w:r>
        <w:lastRenderedPageBreak/>
        <w:t>Conditions</w:t>
      </w:r>
    </w:p>
    <w:p w14:paraId="68128D88" w14:textId="77777777" w:rsidR="003E59D3" w:rsidRPr="00F42B24" w:rsidRDefault="003E59D3" w:rsidP="00A9057C">
      <w:pPr>
        <w:pStyle w:val="Bullet"/>
        <w:ind w:right="686" w:hanging="113"/>
        <w:rPr>
          <w:sz w:val="36"/>
          <w:szCs w:val="36"/>
        </w:rPr>
      </w:pPr>
      <w:r w:rsidRPr="00F42B24">
        <w:rPr>
          <w:sz w:val="36"/>
          <w:szCs w:val="36"/>
        </w:rPr>
        <w:t>Management</w:t>
      </w:r>
    </w:p>
    <w:p w14:paraId="2ACC78F8" w14:textId="77777777" w:rsidR="003E59D3" w:rsidRDefault="003E59D3" w:rsidP="00A9057C">
      <w:pPr>
        <w:pStyle w:val="Bullet0"/>
        <w:numPr>
          <w:ilvl w:val="1"/>
          <w:numId w:val="2"/>
        </w:numPr>
        <w:ind w:right="686" w:hanging="113"/>
      </w:pPr>
      <w:r>
        <w:t>General management</w:t>
      </w:r>
    </w:p>
    <w:p w14:paraId="01497E6A" w14:textId="77777777" w:rsidR="003E59D3" w:rsidRPr="00953D7B" w:rsidRDefault="003E59D3"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7B836472" w14:textId="77777777" w:rsidR="003E59D3" w:rsidRPr="00F42B24" w:rsidRDefault="003E59D3" w:rsidP="00D97A92">
      <w:pPr>
        <w:pStyle w:val="aBullet"/>
        <w:numPr>
          <w:ilvl w:val="0"/>
          <w:numId w:val="17"/>
        </w:numPr>
        <w:ind w:left="1701" w:right="686" w:hanging="567"/>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7AB1759A" w14:textId="77777777" w:rsidR="003E59D3" w:rsidRDefault="003E59D3"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04F99AFF" w14:textId="77777777" w:rsidR="003E59D3" w:rsidRDefault="003E59D3"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76BBDA76" w14:textId="77777777" w:rsidR="003E59D3" w:rsidRPr="00953D7B" w:rsidRDefault="003E59D3"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1FB8D90E" w14:textId="77777777" w:rsidR="003E59D3" w:rsidRPr="00F42B24" w:rsidRDefault="003E59D3" w:rsidP="00A9057C">
      <w:pPr>
        <w:pStyle w:val="Bullet"/>
        <w:ind w:right="686" w:hanging="113"/>
        <w:rPr>
          <w:sz w:val="36"/>
          <w:szCs w:val="36"/>
        </w:rPr>
      </w:pPr>
      <w:r w:rsidRPr="00F42B24">
        <w:rPr>
          <w:sz w:val="36"/>
          <w:szCs w:val="36"/>
        </w:rPr>
        <w:t>Operations</w:t>
      </w:r>
    </w:p>
    <w:p w14:paraId="116BAF0D" w14:textId="77777777" w:rsidR="003E59D3" w:rsidRPr="00247885" w:rsidRDefault="003E59D3" w:rsidP="00953D7B">
      <w:pPr>
        <w:pStyle w:val="Bullet0"/>
        <w:ind w:right="686"/>
      </w:pPr>
      <w:r w:rsidRPr="00247885">
        <w:t>Permitted activities</w:t>
      </w:r>
    </w:p>
    <w:p w14:paraId="6B274BB4" w14:textId="77777777" w:rsidR="003E59D3" w:rsidRPr="00953D7B" w:rsidRDefault="003E59D3"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5D902B41" w14:textId="77777777" w:rsidR="003E59D3" w:rsidRPr="00001ECF" w:rsidRDefault="003E59D3" w:rsidP="00001ECF">
      <w:pPr>
        <w:pStyle w:val="Bullet0"/>
        <w:ind w:right="686"/>
      </w:pPr>
      <w:r>
        <w:t>The Site</w:t>
      </w:r>
    </w:p>
    <w:p w14:paraId="7ED847FB" w14:textId="77777777" w:rsidR="003E59D3" w:rsidRPr="00247885" w:rsidRDefault="003E59D3"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A4E738D" w14:textId="77777777" w:rsidR="003E59D3" w:rsidRPr="00247885" w:rsidRDefault="003E59D3" w:rsidP="00001ECF">
      <w:pPr>
        <w:pStyle w:val="Bullet0"/>
        <w:ind w:right="686"/>
      </w:pPr>
      <w:r w:rsidRPr="00247885">
        <w:t>Operating techniques</w:t>
      </w:r>
    </w:p>
    <w:p w14:paraId="3EB3BC5E" w14:textId="77777777" w:rsidR="003E59D3" w:rsidRPr="00001ECF" w:rsidRDefault="003E59D3" w:rsidP="00001ECF">
      <w:pPr>
        <w:pStyle w:val="Bullet1"/>
        <w:rPr>
          <w:sz w:val="18"/>
          <w:szCs w:val="18"/>
        </w:rPr>
      </w:pPr>
      <w:r w:rsidRPr="00001ECF">
        <w:rPr>
          <w:sz w:val="18"/>
          <w:szCs w:val="18"/>
        </w:rPr>
        <w:t>For the discharge specified in table S3.3:</w:t>
      </w:r>
    </w:p>
    <w:p w14:paraId="104E3B51" w14:textId="77777777" w:rsidR="003E59D3" w:rsidRPr="00247885" w:rsidRDefault="003E59D3"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4464BBF" w14:textId="77777777" w:rsidR="003E59D3" w:rsidRPr="00247885" w:rsidRDefault="003E59D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7D4B681" w14:textId="77777777" w:rsidR="003E59D3" w:rsidRPr="00247885" w:rsidRDefault="003E59D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66A3DB7" w14:textId="77777777" w:rsidR="003E59D3" w:rsidRPr="00247885" w:rsidRDefault="003E59D3" w:rsidP="004F23A3">
      <w:pPr>
        <w:pStyle w:val="Default"/>
        <w:ind w:left="1985" w:hanging="1985"/>
        <w:rPr>
          <w:color w:val="auto"/>
          <w:sz w:val="18"/>
          <w:szCs w:val="18"/>
        </w:rPr>
      </w:pPr>
    </w:p>
    <w:p w14:paraId="64CE80ED" w14:textId="77777777" w:rsidR="003E59D3" w:rsidRPr="00247885" w:rsidRDefault="003E59D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134F038" w14:textId="77777777" w:rsidR="003E59D3" w:rsidRPr="00247885" w:rsidRDefault="003E59D3"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6F0724E" w14:textId="77777777" w:rsidR="003E59D3" w:rsidRDefault="003E59D3"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B2582C3" w14:textId="77777777" w:rsidR="003E59D3" w:rsidRDefault="003E59D3" w:rsidP="00EC41A4">
      <w:pPr>
        <w:pStyle w:val="Bullet"/>
        <w:keepNext/>
        <w:ind w:hanging="113"/>
        <w:rPr>
          <w:sz w:val="36"/>
          <w:szCs w:val="36"/>
        </w:rPr>
      </w:pPr>
      <w:r w:rsidRPr="00F42B24">
        <w:rPr>
          <w:sz w:val="36"/>
          <w:szCs w:val="36"/>
        </w:rPr>
        <w:t>Emissions and monitoring</w:t>
      </w:r>
    </w:p>
    <w:p w14:paraId="491655AC" w14:textId="77777777" w:rsidR="003E59D3" w:rsidRPr="00B525E9" w:rsidRDefault="003E59D3" w:rsidP="00EC41A4">
      <w:pPr>
        <w:pStyle w:val="Bullet0"/>
        <w:keepNext/>
        <w:rPr>
          <w:szCs w:val="28"/>
        </w:rPr>
      </w:pPr>
      <w:r w:rsidRPr="00B525E9">
        <w:rPr>
          <w:rFonts w:ascii="Arial" w:eastAsia="Times New Roman" w:hAnsi="Arial"/>
          <w:szCs w:val="28"/>
        </w:rPr>
        <w:t>Emissions to water</w:t>
      </w:r>
    </w:p>
    <w:p w14:paraId="78E1715C" w14:textId="77777777" w:rsidR="003E59D3" w:rsidRPr="00B525E9" w:rsidRDefault="003E59D3"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7BC6DA5E" w14:textId="77777777" w:rsidR="003E59D3" w:rsidRPr="00E343B7" w:rsidRDefault="003E59D3"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16B44369" w14:textId="77777777" w:rsidR="003E59D3" w:rsidRPr="00E343B7" w:rsidRDefault="003E59D3"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1C8ABEFB" w14:textId="77777777" w:rsidR="003E59D3" w:rsidRPr="00E343B7" w:rsidRDefault="003E59D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11CD60A1" w14:textId="77777777" w:rsidR="003E59D3" w:rsidRPr="00E343B7" w:rsidRDefault="003E59D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0F00B1DF" w14:textId="77777777" w:rsidR="003E59D3" w:rsidRPr="00E343B7" w:rsidRDefault="003E59D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28B46006" w14:textId="77777777" w:rsidR="003E59D3" w:rsidRPr="00E343B7" w:rsidRDefault="003E59D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2AD49FDF" w14:textId="77777777" w:rsidR="003E59D3" w:rsidRPr="00E343B7" w:rsidRDefault="003E59D3"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3A05F1BF" w14:textId="77777777" w:rsidR="003E59D3" w:rsidRPr="009B0F1E" w:rsidRDefault="003E59D3"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11180E05" w14:textId="77777777" w:rsidR="003E59D3" w:rsidRPr="009B0F1E" w:rsidRDefault="003E59D3"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62DEA34A" w14:textId="77777777" w:rsidR="003E59D3" w:rsidRPr="009B0F1E" w:rsidRDefault="003E59D3"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122B470C" w14:textId="77777777" w:rsidR="003E59D3" w:rsidRPr="009B0F1E" w:rsidRDefault="003E59D3"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21513FD3" w14:textId="77777777" w:rsidR="003E59D3" w:rsidRPr="00E65E75" w:rsidRDefault="003E59D3"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50A386D" w14:textId="77777777" w:rsidR="003E59D3" w:rsidRPr="009B0F1E" w:rsidRDefault="003E59D3"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34237EF9" w14:textId="77777777" w:rsidR="003E59D3" w:rsidRDefault="003E59D3" w:rsidP="00953D7B">
      <w:pPr>
        <w:pStyle w:val="Bullet"/>
        <w:ind w:hanging="113"/>
        <w:rPr>
          <w:sz w:val="36"/>
          <w:szCs w:val="36"/>
        </w:rPr>
      </w:pPr>
      <w:r w:rsidRPr="00F42B24">
        <w:rPr>
          <w:sz w:val="36"/>
          <w:szCs w:val="36"/>
        </w:rPr>
        <w:t>Information</w:t>
      </w:r>
    </w:p>
    <w:p w14:paraId="50CAD3F9" w14:textId="77777777" w:rsidR="003E59D3" w:rsidRPr="00953D7B" w:rsidRDefault="003E59D3" w:rsidP="00953D7B">
      <w:pPr>
        <w:pStyle w:val="Bullet0"/>
        <w:rPr>
          <w:szCs w:val="28"/>
        </w:rPr>
      </w:pPr>
      <w:r w:rsidRPr="00953D7B">
        <w:rPr>
          <w:szCs w:val="28"/>
        </w:rPr>
        <w:t>Records</w:t>
      </w:r>
    </w:p>
    <w:p w14:paraId="1032D62B" w14:textId="77777777" w:rsidR="003E59D3" w:rsidRPr="00E7223B" w:rsidRDefault="003E59D3" w:rsidP="00E7223B">
      <w:pPr>
        <w:pStyle w:val="Bullet1"/>
        <w:rPr>
          <w:sz w:val="18"/>
          <w:szCs w:val="18"/>
        </w:rPr>
      </w:pPr>
      <w:r w:rsidRPr="00E7223B">
        <w:rPr>
          <w:sz w:val="18"/>
          <w:szCs w:val="18"/>
        </w:rPr>
        <w:t>All records required to be made by schedule 3, 4 and 5 to this permit shall:</w:t>
      </w:r>
    </w:p>
    <w:p w14:paraId="094EF9E1" w14:textId="77777777" w:rsidR="003E59D3" w:rsidRPr="00F42B24" w:rsidRDefault="003E59D3"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5D4E071" w14:textId="77777777" w:rsidR="003E59D3" w:rsidRPr="00F42B24" w:rsidRDefault="003E59D3"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42B30F44" w14:textId="77777777" w:rsidR="003E59D3" w:rsidRPr="00F42B24" w:rsidRDefault="003E59D3"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6A5D70BA" w14:textId="77777777" w:rsidR="003E59D3" w:rsidRDefault="003E59D3"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BA8549" w14:textId="77777777" w:rsidR="003E59D3" w:rsidRPr="00E35108" w:rsidRDefault="003E59D3"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9802B6" w14:textId="77777777" w:rsidR="003E59D3" w:rsidRDefault="003E59D3" w:rsidP="00953D7B">
      <w:pPr>
        <w:pStyle w:val="Bullet0"/>
      </w:pPr>
      <w:r>
        <w:t>Reporting</w:t>
      </w:r>
    </w:p>
    <w:p w14:paraId="3DACB4A4" w14:textId="77777777" w:rsidR="003E59D3" w:rsidRPr="00F42B24" w:rsidRDefault="003E59D3"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59ADE15" w14:textId="77777777" w:rsidR="003E59D3" w:rsidRPr="00247885" w:rsidRDefault="003E59D3"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14691B0" w14:textId="77777777" w:rsidR="003E59D3" w:rsidRPr="00247885" w:rsidRDefault="003E59D3"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4B4FE068" w14:textId="77777777" w:rsidR="003E59D3" w:rsidRPr="00247885" w:rsidRDefault="003E59D3"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260DCF5" w14:textId="77777777" w:rsidR="003E59D3" w:rsidRPr="00874BB4" w:rsidRDefault="003E59D3"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9098169" w14:textId="77777777" w:rsidR="003E59D3" w:rsidRDefault="003E59D3" w:rsidP="00953D7B">
      <w:pPr>
        <w:pStyle w:val="Bullet0"/>
        <w:keepNext/>
      </w:pPr>
      <w:r>
        <w:t>Notifications</w:t>
      </w:r>
    </w:p>
    <w:p w14:paraId="2CB69441" w14:textId="77777777" w:rsidR="003E59D3" w:rsidRPr="00F42B24" w:rsidRDefault="003E59D3"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36245CC" w14:textId="77777777" w:rsidR="003E59D3" w:rsidRPr="00F42B24" w:rsidRDefault="003E59D3"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C1C8831" w14:textId="77777777" w:rsidR="003E59D3" w:rsidRPr="00F42B24" w:rsidRDefault="003E59D3"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DA174A1" w14:textId="77777777" w:rsidR="003E59D3" w:rsidRPr="00F42B24" w:rsidRDefault="003E59D3" w:rsidP="00AF798D">
      <w:pPr>
        <w:pStyle w:val="ListParagraph"/>
        <w:ind w:left="1134"/>
        <w:rPr>
          <w:sz w:val="18"/>
          <w:szCs w:val="18"/>
        </w:rPr>
      </w:pPr>
      <w:r w:rsidRPr="00F42B24">
        <w:rPr>
          <w:sz w:val="18"/>
          <w:szCs w:val="18"/>
        </w:rPr>
        <w:t>Where the operator is a registered company:</w:t>
      </w:r>
    </w:p>
    <w:p w14:paraId="0603FA24" w14:textId="77777777" w:rsidR="003E59D3" w:rsidRPr="00F42B24" w:rsidRDefault="003E59D3" w:rsidP="00D97A92">
      <w:pPr>
        <w:pStyle w:val="aBullet"/>
        <w:numPr>
          <w:ilvl w:val="0"/>
          <w:numId w:val="15"/>
        </w:numPr>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619FECA6" w14:textId="77777777" w:rsidR="003E59D3" w:rsidRPr="00F42B24" w:rsidRDefault="003E59D3" w:rsidP="00D97A92">
      <w:pPr>
        <w:pStyle w:val="aBullet"/>
        <w:numPr>
          <w:ilvl w:val="0"/>
          <w:numId w:val="15"/>
        </w:numPr>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4F4697A3" w14:textId="77777777" w:rsidR="003E59D3" w:rsidRPr="00F42B24" w:rsidRDefault="003E59D3" w:rsidP="00AF798D">
      <w:pPr>
        <w:pStyle w:val="ListParagraph"/>
        <w:ind w:left="1134"/>
        <w:rPr>
          <w:sz w:val="18"/>
          <w:szCs w:val="18"/>
        </w:rPr>
      </w:pPr>
      <w:r w:rsidRPr="00F42B24">
        <w:rPr>
          <w:sz w:val="18"/>
          <w:szCs w:val="18"/>
        </w:rPr>
        <w:t>Where the operator is a corporate body other than a registered company:</w:t>
      </w:r>
    </w:p>
    <w:p w14:paraId="6234214E" w14:textId="77777777" w:rsidR="003E59D3" w:rsidRPr="00524681" w:rsidRDefault="003E59D3" w:rsidP="00D97A92">
      <w:pPr>
        <w:pStyle w:val="aBullet"/>
        <w:numPr>
          <w:ilvl w:val="0"/>
          <w:numId w:val="16"/>
        </w:numPr>
        <w:ind w:left="1701" w:hanging="567"/>
        <w:rPr>
          <w:sz w:val="18"/>
          <w:szCs w:val="18"/>
        </w:rPr>
      </w:pPr>
      <w:r w:rsidRPr="00524681">
        <w:rPr>
          <w:sz w:val="18"/>
          <w:szCs w:val="18"/>
        </w:rPr>
        <w:t>any change in the operator’s name or address; and</w:t>
      </w:r>
    </w:p>
    <w:p w14:paraId="04EE860E" w14:textId="77777777" w:rsidR="003E59D3" w:rsidRPr="009B0F1E" w:rsidRDefault="003E59D3"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D0F5471" w14:textId="77777777" w:rsidR="003E59D3" w:rsidRPr="009B0F1E" w:rsidRDefault="003E59D3" w:rsidP="00953D7B">
      <w:pPr>
        <w:pStyle w:val="Bullet0"/>
      </w:pPr>
      <w:r w:rsidRPr="009B0F1E">
        <w:t>Interpretation</w:t>
      </w:r>
    </w:p>
    <w:p w14:paraId="702726E6" w14:textId="77777777" w:rsidR="003E59D3" w:rsidRPr="00872CB6" w:rsidRDefault="003E59D3" w:rsidP="00872CB6">
      <w:pPr>
        <w:pStyle w:val="Bullet1"/>
        <w:rPr>
          <w:sz w:val="18"/>
          <w:szCs w:val="18"/>
        </w:rPr>
      </w:pPr>
      <w:r w:rsidRPr="00872CB6">
        <w:rPr>
          <w:sz w:val="18"/>
          <w:szCs w:val="18"/>
        </w:rPr>
        <w:t>In this permit the expressions listed in schedule 6 shall have the meaning given in that schedule.</w:t>
      </w:r>
    </w:p>
    <w:p w14:paraId="290C3A12" w14:textId="77777777" w:rsidR="003E59D3" w:rsidRPr="00F42B24" w:rsidRDefault="003E59D3"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32A18B" w14:textId="77777777" w:rsidR="00BD0A64" w:rsidRDefault="00BD0A64">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55F362B8" w14:textId="227FB43F" w:rsidR="003E59D3" w:rsidRPr="00247885" w:rsidRDefault="003E59D3"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E59D3" w:rsidRPr="004921D8" w14:paraId="443EA30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51F1391" w14:textId="77777777" w:rsidR="003E59D3" w:rsidRPr="004921D8" w:rsidRDefault="003E59D3" w:rsidP="00926B5E">
            <w:pPr>
              <w:pStyle w:val="TableText"/>
              <w:rPr>
                <w:sz w:val="18"/>
                <w:szCs w:val="18"/>
              </w:rPr>
            </w:pPr>
            <w:r w:rsidRPr="004921D8">
              <w:rPr>
                <w:sz w:val="18"/>
                <w:szCs w:val="18"/>
              </w:rPr>
              <w:t>Table S1.1 Activities</w:t>
            </w:r>
          </w:p>
        </w:tc>
      </w:tr>
      <w:tr w:rsidR="003E59D3" w:rsidRPr="004921D8" w14:paraId="2056B3D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200249F" w14:textId="77777777" w:rsidR="003E59D3" w:rsidRPr="00247885" w:rsidRDefault="003E59D3" w:rsidP="00926B5E">
            <w:pPr>
              <w:pStyle w:val="TableText"/>
              <w:rPr>
                <w:sz w:val="18"/>
                <w:szCs w:val="18"/>
              </w:rPr>
            </w:pPr>
            <w:r w:rsidRPr="00247885">
              <w:rPr>
                <w:sz w:val="18"/>
                <w:szCs w:val="18"/>
              </w:rPr>
              <w:t>Description of activity</w:t>
            </w:r>
          </w:p>
        </w:tc>
        <w:tc>
          <w:tcPr>
            <w:tcW w:w="2031" w:type="pct"/>
          </w:tcPr>
          <w:p w14:paraId="4A89B7A3" w14:textId="77777777" w:rsidR="003E59D3" w:rsidRPr="00247885" w:rsidRDefault="003E59D3" w:rsidP="00926B5E">
            <w:pPr>
              <w:pStyle w:val="TableText"/>
              <w:rPr>
                <w:sz w:val="18"/>
                <w:szCs w:val="18"/>
              </w:rPr>
            </w:pPr>
            <w:r w:rsidRPr="00247885">
              <w:rPr>
                <w:sz w:val="18"/>
                <w:szCs w:val="18"/>
              </w:rPr>
              <w:t>Limits of specified activity</w:t>
            </w:r>
          </w:p>
        </w:tc>
      </w:tr>
      <w:tr w:rsidR="003E59D3" w:rsidRPr="004921D8" w14:paraId="66606F59" w14:textId="77777777" w:rsidTr="00247885">
        <w:trPr>
          <w:cantSplit/>
        </w:trPr>
        <w:tc>
          <w:tcPr>
            <w:tcW w:w="2969" w:type="pct"/>
          </w:tcPr>
          <w:p w14:paraId="393D3D55" w14:textId="77777777" w:rsidR="003E59D3" w:rsidRPr="00247885" w:rsidRDefault="003E59D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D66A8A3" w14:textId="77777777" w:rsidR="003E59D3" w:rsidRPr="00247885" w:rsidRDefault="003E59D3" w:rsidP="00C66721">
            <w:pPr>
              <w:pStyle w:val="TableText"/>
              <w:rPr>
                <w:rStyle w:val="Blue"/>
                <w:color w:val="auto"/>
                <w:sz w:val="18"/>
                <w:szCs w:val="18"/>
              </w:rPr>
            </w:pPr>
            <w:r w:rsidRPr="00247885">
              <w:rPr>
                <w:rStyle w:val="Blue"/>
                <w:color w:val="auto"/>
                <w:sz w:val="18"/>
                <w:szCs w:val="18"/>
              </w:rPr>
              <w:t>N/A</w:t>
            </w:r>
          </w:p>
        </w:tc>
      </w:tr>
    </w:tbl>
    <w:p w14:paraId="1C9C862C" w14:textId="77777777" w:rsidR="003E59D3" w:rsidRDefault="003E59D3" w:rsidP="00247885">
      <w:pPr>
        <w:spacing w:before="0" w:after="0" w:line="240" w:lineRule="auto"/>
        <w:rPr>
          <w:rStyle w:val="Pink"/>
          <w:sz w:val="18"/>
          <w:szCs w:val="18"/>
        </w:rPr>
      </w:pPr>
    </w:p>
    <w:p w14:paraId="3BD3FB7C" w14:textId="77777777" w:rsidR="003E59D3" w:rsidRPr="004921D8" w:rsidRDefault="003E59D3" w:rsidP="00247885">
      <w:pPr>
        <w:spacing w:before="0" w:after="0" w:line="240" w:lineRule="auto"/>
        <w:rPr>
          <w:rStyle w:val="Pink"/>
          <w:sz w:val="18"/>
          <w:szCs w:val="18"/>
        </w:rPr>
      </w:pPr>
      <w:r>
        <w:rPr>
          <w:rStyle w:val="Pink"/>
          <w:sz w:val="18"/>
          <w:szCs w:val="18"/>
        </w:rPr>
        <w:br w:type="page"/>
      </w:r>
    </w:p>
    <w:p w14:paraId="4E63920C" w14:textId="77777777" w:rsidR="003E59D3" w:rsidRDefault="003E59D3"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5CE6B392" w14:textId="77777777" w:rsidR="003E59D3" w:rsidRPr="004921D8" w:rsidRDefault="003E59D3" w:rsidP="00A9057C">
      <w:pPr>
        <w:ind w:left="567"/>
        <w:rPr>
          <w:sz w:val="18"/>
          <w:szCs w:val="18"/>
        </w:rPr>
      </w:pPr>
      <w:r w:rsidRPr="004921D8">
        <w:rPr>
          <w:sz w:val="18"/>
          <w:szCs w:val="18"/>
        </w:rPr>
        <w:t>Schedule 2 not in use.</w:t>
      </w:r>
    </w:p>
    <w:p w14:paraId="1983C062" w14:textId="77777777" w:rsidR="003E59D3" w:rsidRDefault="003E59D3" w:rsidP="00926B5E"/>
    <w:p w14:paraId="6E7828FE" w14:textId="77777777" w:rsidR="003E59D3" w:rsidRDefault="003E59D3" w:rsidP="00926B5E">
      <w:r>
        <w:br w:type="page"/>
      </w:r>
    </w:p>
    <w:p w14:paraId="12C99DB9" w14:textId="77777777" w:rsidR="003E59D3" w:rsidRPr="00872CB6" w:rsidRDefault="003E59D3"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3E59D3" w:rsidRPr="00EC41A4" w14:paraId="37F92AE1"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B48903" w14:textId="77777777" w:rsidR="003E59D3" w:rsidRPr="009B0F1E" w:rsidRDefault="003E59D3"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3E59D3" w:rsidRPr="00EC41A4" w14:paraId="18314B99" w14:textId="77777777" w:rsidTr="00640EB8">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EEDE11" w14:textId="77777777" w:rsidR="003E59D3" w:rsidRPr="009B0F1E" w:rsidRDefault="003E59D3"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22CA1455" w14:textId="77777777" w:rsidR="003E59D3" w:rsidRPr="009B0F1E" w:rsidRDefault="003E59D3"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3D7AD8EC" w14:textId="77777777" w:rsidR="003E59D3" w:rsidRPr="009B0F1E" w:rsidRDefault="003E59D3"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2CE0999F" w14:textId="77777777" w:rsidR="003E59D3" w:rsidRPr="009B0F1E" w:rsidRDefault="003E59D3"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3F7231F8" w14:textId="77777777" w:rsidR="003E59D3" w:rsidRPr="009B0F1E" w:rsidRDefault="003E59D3"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AF3BC55" w14:textId="77777777" w:rsidR="003E59D3" w:rsidRPr="009B0F1E" w:rsidRDefault="003E59D3"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138CB610" w14:textId="77777777" w:rsidR="003E59D3" w:rsidRPr="009B0F1E" w:rsidRDefault="003E59D3"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3E59D3" w:rsidRPr="00EC41A4" w14:paraId="43C30B06" w14:textId="77777777" w:rsidTr="00640EB8">
        <w:trPr>
          <w:cantSplit/>
        </w:trPr>
        <w:tc>
          <w:tcPr>
            <w:tcW w:w="711" w:type="pct"/>
            <w:vMerge w:val="restart"/>
          </w:tcPr>
          <w:p w14:paraId="362DE082" w14:textId="4F2475AC" w:rsidR="003E59D3" w:rsidRPr="0062330E" w:rsidRDefault="003E59D3"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DISC</w:t>
            </w:r>
            <w:r w:rsidR="00422E76">
              <w:rPr>
                <w:rFonts w:ascii="Arial" w:hAnsi="Arial"/>
                <w:sz w:val="18"/>
                <w:szCs w:val="18"/>
                <w:lang w:eastAsia="en-GB"/>
              </w:rPr>
              <w:t>H</w:t>
            </w:r>
            <w:r w:rsidRPr="0062330E">
              <w:rPr>
                <w:rFonts w:ascii="Arial" w:hAnsi="Arial"/>
                <w:sz w:val="18"/>
                <w:szCs w:val="18"/>
                <w:lang w:eastAsia="en-GB"/>
              </w:rPr>
              <w:t>ARGE</w:t>
            </w:r>
          </w:p>
          <w:p w14:paraId="190AB059" w14:textId="77777777" w:rsidR="003E59D3" w:rsidRPr="0062330E" w:rsidRDefault="003E59D3" w:rsidP="00EC41A4">
            <w:pPr>
              <w:spacing w:before="60" w:after="60" w:line="240" w:lineRule="auto"/>
              <w:rPr>
                <w:rFonts w:ascii="Arial" w:hAnsi="Arial"/>
                <w:sz w:val="18"/>
                <w:szCs w:val="18"/>
                <w:lang w:eastAsia="en-GB"/>
              </w:rPr>
            </w:pPr>
          </w:p>
          <w:p w14:paraId="4A1C06FF" w14:textId="77777777" w:rsidR="003E59D3" w:rsidRPr="0062330E" w:rsidRDefault="003E59D3" w:rsidP="00EC41A4">
            <w:pPr>
              <w:spacing w:before="60" w:after="60" w:line="240" w:lineRule="auto"/>
              <w:rPr>
                <w:rFonts w:ascii="Arial" w:hAnsi="Arial"/>
                <w:sz w:val="18"/>
                <w:szCs w:val="18"/>
                <w:lang w:eastAsia="en-GB"/>
              </w:rPr>
            </w:pPr>
          </w:p>
        </w:tc>
        <w:tc>
          <w:tcPr>
            <w:tcW w:w="841" w:type="pct"/>
          </w:tcPr>
          <w:p w14:paraId="3045351C"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6A135028" w14:textId="77777777" w:rsidR="003E59D3" w:rsidRPr="0062330E" w:rsidRDefault="003E59D3" w:rsidP="00EC41A4">
            <w:pPr>
              <w:spacing w:before="60" w:after="60" w:line="240" w:lineRule="auto"/>
              <w:rPr>
                <w:rFonts w:ascii="Arial" w:hAnsi="Arial"/>
                <w:sz w:val="18"/>
                <w:szCs w:val="18"/>
                <w:lang w:eastAsia="en-GB"/>
              </w:rPr>
            </w:pPr>
          </w:p>
        </w:tc>
        <w:tc>
          <w:tcPr>
            <w:tcW w:w="608" w:type="pct"/>
          </w:tcPr>
          <w:p w14:paraId="01F6F856"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7AA19AA2" w14:textId="77777777" w:rsidR="003E59D3" w:rsidRPr="0062330E" w:rsidRDefault="003E59D3" w:rsidP="00EC41A4">
            <w:pPr>
              <w:spacing w:before="60" w:after="60" w:line="240" w:lineRule="auto"/>
              <w:rPr>
                <w:rFonts w:ascii="Arial" w:hAnsi="Arial"/>
                <w:sz w:val="18"/>
                <w:szCs w:val="18"/>
                <w:lang w:eastAsia="en-GB"/>
              </w:rPr>
            </w:pPr>
          </w:p>
          <w:p w14:paraId="24B63D2E" w14:textId="77777777" w:rsidR="003E59D3" w:rsidRPr="0062330E" w:rsidRDefault="003E59D3" w:rsidP="00EC41A4">
            <w:pPr>
              <w:spacing w:before="60" w:after="60" w:line="240" w:lineRule="auto"/>
              <w:rPr>
                <w:rFonts w:ascii="Arial" w:hAnsi="Arial"/>
                <w:sz w:val="18"/>
                <w:szCs w:val="18"/>
                <w:lang w:eastAsia="en-GB"/>
              </w:rPr>
            </w:pPr>
          </w:p>
        </w:tc>
        <w:tc>
          <w:tcPr>
            <w:tcW w:w="646" w:type="pct"/>
          </w:tcPr>
          <w:p w14:paraId="7E55CFB8"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D0EC705" w14:textId="77777777" w:rsidR="003E59D3" w:rsidRPr="0062330E" w:rsidRDefault="003E59D3" w:rsidP="00EC41A4">
            <w:pPr>
              <w:spacing w:before="60" w:after="60" w:line="240" w:lineRule="auto"/>
              <w:rPr>
                <w:rFonts w:ascii="Arial" w:hAnsi="Arial"/>
                <w:sz w:val="18"/>
                <w:szCs w:val="18"/>
                <w:lang w:eastAsia="en-GB"/>
              </w:rPr>
            </w:pPr>
          </w:p>
          <w:p w14:paraId="7AF5EA59" w14:textId="77777777" w:rsidR="003E59D3" w:rsidRPr="0062330E" w:rsidRDefault="003E59D3" w:rsidP="00EC41A4">
            <w:pPr>
              <w:spacing w:before="60" w:after="60" w:line="240" w:lineRule="auto"/>
              <w:rPr>
                <w:rFonts w:ascii="Arial" w:hAnsi="Arial"/>
                <w:sz w:val="18"/>
                <w:szCs w:val="18"/>
                <w:lang w:eastAsia="en-GB"/>
              </w:rPr>
            </w:pPr>
          </w:p>
        </w:tc>
        <w:tc>
          <w:tcPr>
            <w:tcW w:w="518" w:type="pct"/>
          </w:tcPr>
          <w:p w14:paraId="472C48E0"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8F48CA0" w14:textId="77777777" w:rsidR="003E59D3" w:rsidRPr="0062330E" w:rsidRDefault="003E59D3" w:rsidP="00EC41A4">
            <w:pPr>
              <w:spacing w:before="60" w:after="60" w:line="240" w:lineRule="auto"/>
              <w:rPr>
                <w:rFonts w:ascii="Arial" w:hAnsi="Arial"/>
                <w:sz w:val="18"/>
                <w:szCs w:val="18"/>
                <w:lang w:eastAsia="en-GB"/>
              </w:rPr>
            </w:pPr>
          </w:p>
          <w:p w14:paraId="28C38209" w14:textId="77777777" w:rsidR="003E59D3" w:rsidRPr="0062330E" w:rsidRDefault="003E59D3" w:rsidP="00EC41A4">
            <w:pPr>
              <w:spacing w:before="60" w:after="60" w:line="240" w:lineRule="auto"/>
              <w:rPr>
                <w:rFonts w:ascii="Arial" w:hAnsi="Arial"/>
                <w:sz w:val="18"/>
                <w:szCs w:val="18"/>
                <w:lang w:eastAsia="en-GB"/>
              </w:rPr>
            </w:pPr>
          </w:p>
        </w:tc>
        <w:tc>
          <w:tcPr>
            <w:tcW w:w="633" w:type="pct"/>
          </w:tcPr>
          <w:p w14:paraId="6F6057AD"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5E1081D4"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A519721" w14:textId="77777777" w:rsidR="003E59D3" w:rsidRPr="0062330E" w:rsidRDefault="003E59D3" w:rsidP="00EC41A4">
            <w:pPr>
              <w:spacing w:before="60" w:after="60" w:line="240" w:lineRule="auto"/>
              <w:rPr>
                <w:rFonts w:ascii="Arial" w:hAnsi="Arial"/>
                <w:sz w:val="18"/>
                <w:szCs w:val="18"/>
                <w:lang w:eastAsia="en-GB"/>
              </w:rPr>
            </w:pPr>
          </w:p>
          <w:p w14:paraId="671FA327" w14:textId="77777777" w:rsidR="003E59D3" w:rsidRPr="0062330E" w:rsidRDefault="003E59D3" w:rsidP="00EC41A4">
            <w:pPr>
              <w:spacing w:before="60" w:after="60" w:line="240" w:lineRule="auto"/>
              <w:rPr>
                <w:rFonts w:ascii="Arial" w:hAnsi="Arial"/>
                <w:sz w:val="18"/>
                <w:szCs w:val="18"/>
                <w:lang w:eastAsia="en-GB"/>
              </w:rPr>
            </w:pPr>
          </w:p>
        </w:tc>
      </w:tr>
      <w:tr w:rsidR="003E59D3" w:rsidRPr="00EC41A4" w14:paraId="663D57FE" w14:textId="77777777" w:rsidTr="00640EB8">
        <w:trPr>
          <w:cantSplit/>
        </w:trPr>
        <w:tc>
          <w:tcPr>
            <w:tcW w:w="711" w:type="pct"/>
            <w:vMerge/>
          </w:tcPr>
          <w:p w14:paraId="2C8AC8B0" w14:textId="77777777" w:rsidR="003E59D3" w:rsidRPr="00EC41A4" w:rsidRDefault="003E59D3" w:rsidP="00A85C15">
            <w:pPr>
              <w:spacing w:before="60" w:after="60" w:line="240" w:lineRule="auto"/>
              <w:rPr>
                <w:rFonts w:ascii="Arial" w:hAnsi="Arial"/>
                <w:color w:val="0000FF"/>
                <w:sz w:val="18"/>
                <w:szCs w:val="18"/>
                <w:lang w:eastAsia="en-GB"/>
              </w:rPr>
            </w:pPr>
          </w:p>
        </w:tc>
        <w:tc>
          <w:tcPr>
            <w:tcW w:w="841" w:type="pct"/>
          </w:tcPr>
          <w:p w14:paraId="6341C3CE" w14:textId="77777777" w:rsidR="003E59D3" w:rsidRPr="00640EB8" w:rsidRDefault="003E59D3" w:rsidP="00A85C15">
            <w:pPr>
              <w:spacing w:before="60" w:after="60" w:line="240" w:lineRule="auto"/>
              <w:rPr>
                <w:rFonts w:ascii="Arial" w:hAnsi="Arial"/>
                <w:sz w:val="18"/>
                <w:szCs w:val="18"/>
                <w:lang w:eastAsia="en-GB"/>
              </w:rPr>
            </w:pPr>
            <w:r w:rsidRPr="00640EB8">
              <w:rPr>
                <w:rFonts w:ascii="Arial" w:hAnsi="Arial" w:cs="Arial"/>
                <w:sz w:val="18"/>
                <w:szCs w:val="18"/>
                <w:lang w:eastAsia="en-GB"/>
              </w:rPr>
              <w:t>Block-</w:t>
            </w:r>
            <w:proofErr w:type="gramStart"/>
            <w:r w:rsidRPr="00640EB8">
              <w:rPr>
                <w:rFonts w:ascii="Arial" w:hAnsi="Arial" w:cs="Arial"/>
                <w:sz w:val="18"/>
                <w:szCs w:val="18"/>
                <w:lang w:eastAsia="en-GB"/>
              </w:rPr>
              <w:t>counted  significant</w:t>
            </w:r>
            <w:proofErr w:type="gramEnd"/>
            <w:r w:rsidRPr="00640EB8">
              <w:rPr>
                <w:rFonts w:ascii="Arial" w:hAnsi="Arial" w:cs="Arial"/>
                <w:sz w:val="18"/>
                <w:szCs w:val="18"/>
                <w:lang w:eastAsia="en-GB"/>
              </w:rPr>
              <w:t xml:space="preserve"> spills</w:t>
            </w:r>
          </w:p>
        </w:tc>
        <w:tc>
          <w:tcPr>
            <w:tcW w:w="608" w:type="pct"/>
          </w:tcPr>
          <w:p w14:paraId="6D0194B1" w14:textId="77777777" w:rsidR="003E59D3" w:rsidRPr="00640EB8" w:rsidRDefault="003E59D3" w:rsidP="00A85C15">
            <w:pPr>
              <w:spacing w:before="60" w:after="60" w:line="240" w:lineRule="auto"/>
              <w:rPr>
                <w:rFonts w:ascii="Arial" w:hAnsi="Arial"/>
                <w:sz w:val="18"/>
                <w:szCs w:val="18"/>
                <w:lang w:eastAsia="en-GB"/>
              </w:rPr>
            </w:pPr>
            <w:r w:rsidRPr="00640EB8">
              <w:rPr>
                <w:rFonts w:ascii="Arial" w:hAnsi="Arial" w:cs="Arial"/>
                <w:sz w:val="18"/>
                <w:szCs w:val="18"/>
                <w:lang w:eastAsia="en-GB"/>
              </w:rPr>
              <w:t>5 spills</w:t>
            </w:r>
          </w:p>
        </w:tc>
        <w:tc>
          <w:tcPr>
            <w:tcW w:w="646" w:type="pct"/>
          </w:tcPr>
          <w:p w14:paraId="70B248DA" w14:textId="77777777" w:rsidR="003E59D3" w:rsidRPr="00640EB8" w:rsidRDefault="003E59D3" w:rsidP="00A85C15">
            <w:pPr>
              <w:spacing w:before="60" w:after="60" w:line="240" w:lineRule="auto"/>
              <w:ind w:left="105"/>
              <w:rPr>
                <w:rFonts w:ascii="Arial" w:hAnsi="Arial"/>
                <w:sz w:val="18"/>
                <w:szCs w:val="18"/>
                <w:lang w:eastAsia="en-GB"/>
              </w:rPr>
            </w:pPr>
            <w:r w:rsidRPr="00640EB8">
              <w:rPr>
                <w:rFonts w:ascii="Arial" w:hAnsi="Arial" w:cs="Arial"/>
                <w:sz w:val="18"/>
                <w:szCs w:val="18"/>
                <w:lang w:eastAsia="en-GB"/>
              </w:rPr>
              <w:t>15</w:t>
            </w:r>
            <w:r w:rsidRPr="00640EB8">
              <w:rPr>
                <w:rFonts w:ascii="Arial" w:hAnsi="Arial" w:cs="Arial"/>
                <w:sz w:val="18"/>
                <w:szCs w:val="18"/>
                <w:vertAlign w:val="superscript"/>
                <w:lang w:eastAsia="en-GB"/>
              </w:rPr>
              <w:t>th</w:t>
            </w:r>
            <w:r w:rsidRPr="00640EB8">
              <w:rPr>
                <w:rFonts w:ascii="Arial" w:hAnsi="Arial" w:cs="Arial"/>
                <w:sz w:val="18"/>
                <w:szCs w:val="18"/>
                <w:lang w:eastAsia="en-GB"/>
              </w:rPr>
              <w:t xml:space="preserve"> May to 30</w:t>
            </w:r>
            <w:r w:rsidRPr="00640EB8">
              <w:rPr>
                <w:rFonts w:ascii="Arial" w:hAnsi="Arial" w:cs="Arial"/>
                <w:sz w:val="18"/>
                <w:szCs w:val="18"/>
                <w:vertAlign w:val="superscript"/>
                <w:lang w:eastAsia="en-GB"/>
              </w:rPr>
              <w:t>th</w:t>
            </w:r>
            <w:r w:rsidRPr="00640EB8">
              <w:rPr>
                <w:rFonts w:ascii="Arial" w:hAnsi="Arial" w:cs="Arial"/>
                <w:sz w:val="18"/>
                <w:szCs w:val="18"/>
                <w:lang w:eastAsia="en-GB"/>
              </w:rPr>
              <w:t xml:space="preserve"> September inclusive</w:t>
            </w:r>
          </w:p>
        </w:tc>
        <w:tc>
          <w:tcPr>
            <w:tcW w:w="518" w:type="pct"/>
          </w:tcPr>
          <w:p w14:paraId="02A1CB76" w14:textId="77777777" w:rsidR="003E59D3" w:rsidRPr="00640EB8" w:rsidRDefault="003E59D3" w:rsidP="00A85C15">
            <w:pPr>
              <w:spacing w:before="60" w:after="60" w:line="240" w:lineRule="auto"/>
              <w:rPr>
                <w:rFonts w:ascii="Arial" w:hAnsi="Arial"/>
                <w:sz w:val="18"/>
                <w:szCs w:val="18"/>
                <w:lang w:eastAsia="en-GB"/>
              </w:rPr>
            </w:pPr>
            <w:r w:rsidRPr="00640EB8">
              <w:rPr>
                <w:rFonts w:ascii="Arial" w:hAnsi="Arial" w:cs="Arial"/>
                <w:sz w:val="18"/>
                <w:szCs w:val="18"/>
                <w:lang w:eastAsia="en-GB"/>
              </w:rPr>
              <w:t>N/A</w:t>
            </w:r>
          </w:p>
        </w:tc>
        <w:tc>
          <w:tcPr>
            <w:tcW w:w="633" w:type="pct"/>
          </w:tcPr>
          <w:p w14:paraId="14070F83" w14:textId="77777777" w:rsidR="003E59D3" w:rsidRPr="00640EB8" w:rsidRDefault="003E59D3" w:rsidP="00A85C15">
            <w:pPr>
              <w:spacing w:before="60" w:after="60" w:line="240" w:lineRule="auto"/>
              <w:rPr>
                <w:rFonts w:ascii="Arial" w:hAnsi="Arial"/>
                <w:sz w:val="18"/>
                <w:szCs w:val="18"/>
                <w:lang w:eastAsia="en-GB"/>
              </w:rPr>
            </w:pPr>
            <w:r w:rsidRPr="00640EB8">
              <w:rPr>
                <w:rFonts w:ascii="Arial" w:hAnsi="Arial"/>
                <w:sz w:val="18"/>
                <w:szCs w:val="18"/>
                <w:lang w:eastAsia="en-GB"/>
              </w:rPr>
              <w:t>15 minutes</w:t>
            </w:r>
          </w:p>
        </w:tc>
        <w:tc>
          <w:tcPr>
            <w:tcW w:w="1043" w:type="pct"/>
          </w:tcPr>
          <w:p w14:paraId="6DEADD6C" w14:textId="77777777" w:rsidR="003E59D3" w:rsidRPr="00640EB8" w:rsidRDefault="003E59D3" w:rsidP="00A85C15">
            <w:pPr>
              <w:spacing w:before="60" w:after="60" w:line="240" w:lineRule="auto"/>
              <w:rPr>
                <w:rFonts w:ascii="Arial" w:hAnsi="Arial"/>
                <w:sz w:val="18"/>
                <w:szCs w:val="18"/>
                <w:lang w:eastAsia="en-GB"/>
              </w:rPr>
            </w:pPr>
            <w:r w:rsidRPr="00640EB8">
              <w:rPr>
                <w:rFonts w:ascii="Arial" w:hAnsi="Arial" w:cs="Arial"/>
                <w:sz w:val="18"/>
                <w:szCs w:val="18"/>
                <w:lang w:eastAsia="en-GB"/>
              </w:rPr>
              <w:t xml:space="preserve">Condition 3.1.2 applies - </w:t>
            </w:r>
            <w:r w:rsidRPr="00640EB8">
              <w:rPr>
                <w:rFonts w:ascii="Arial" w:hAnsi="Arial"/>
                <w:sz w:val="18"/>
                <w:szCs w:val="18"/>
                <w:lang w:eastAsia="en-GB"/>
              </w:rPr>
              <w:t>the spills threshold is a trigger for investigation only and not a statistic for use in compliance of asset</w:t>
            </w:r>
          </w:p>
        </w:tc>
      </w:tr>
      <w:tr w:rsidR="003E59D3" w:rsidRPr="00EC41A4" w14:paraId="6840AE3F" w14:textId="77777777" w:rsidTr="00640EB8">
        <w:trPr>
          <w:cantSplit/>
        </w:trPr>
        <w:tc>
          <w:tcPr>
            <w:tcW w:w="711" w:type="pct"/>
            <w:vMerge/>
          </w:tcPr>
          <w:p w14:paraId="5A658A82" w14:textId="77777777" w:rsidR="003E59D3" w:rsidRPr="00EC41A4" w:rsidRDefault="003E59D3" w:rsidP="00A85C15">
            <w:pPr>
              <w:spacing w:before="60" w:after="60" w:line="240" w:lineRule="auto"/>
              <w:rPr>
                <w:rFonts w:ascii="Arial" w:hAnsi="Arial"/>
                <w:color w:val="0000FF"/>
                <w:sz w:val="18"/>
                <w:szCs w:val="18"/>
                <w:lang w:eastAsia="en-GB"/>
              </w:rPr>
            </w:pPr>
          </w:p>
        </w:tc>
        <w:tc>
          <w:tcPr>
            <w:tcW w:w="841" w:type="pct"/>
          </w:tcPr>
          <w:p w14:paraId="047F71E6" w14:textId="77777777" w:rsidR="003E59D3" w:rsidRPr="00640EB8" w:rsidRDefault="003E59D3" w:rsidP="00A85C15">
            <w:pPr>
              <w:spacing w:before="60" w:after="60" w:line="240" w:lineRule="auto"/>
              <w:rPr>
                <w:rFonts w:ascii="Arial" w:hAnsi="Arial" w:cs="Arial"/>
                <w:sz w:val="18"/>
                <w:szCs w:val="18"/>
                <w:lang w:eastAsia="en-GB"/>
              </w:rPr>
            </w:pPr>
            <w:r w:rsidRPr="00640EB8">
              <w:rPr>
                <w:rFonts w:ascii="Arial" w:hAnsi="Arial" w:cs="Arial"/>
                <w:sz w:val="18"/>
                <w:szCs w:val="18"/>
                <w:lang w:eastAsia="en-GB"/>
              </w:rPr>
              <w:t xml:space="preserve">Block-counted spills </w:t>
            </w:r>
          </w:p>
        </w:tc>
        <w:tc>
          <w:tcPr>
            <w:tcW w:w="608" w:type="pct"/>
          </w:tcPr>
          <w:p w14:paraId="284141C6" w14:textId="77777777" w:rsidR="003E59D3" w:rsidRPr="00640EB8" w:rsidRDefault="003E59D3" w:rsidP="00A85C15">
            <w:pPr>
              <w:spacing w:before="100" w:beforeAutospacing="1" w:after="100" w:afterAutospacing="1" w:line="240" w:lineRule="auto"/>
              <w:rPr>
                <w:rFonts w:ascii="Arial" w:hAnsi="Arial" w:cs="Arial"/>
                <w:sz w:val="18"/>
                <w:szCs w:val="18"/>
                <w:lang w:eastAsia="en-GB"/>
              </w:rPr>
            </w:pPr>
            <w:r w:rsidRPr="00640EB8">
              <w:rPr>
                <w:rFonts w:ascii="Arial" w:hAnsi="Arial" w:cs="Arial"/>
                <w:sz w:val="18"/>
                <w:szCs w:val="18"/>
                <w:lang w:eastAsia="en-GB"/>
              </w:rPr>
              <w:t>N/A</w:t>
            </w:r>
          </w:p>
        </w:tc>
        <w:tc>
          <w:tcPr>
            <w:tcW w:w="646" w:type="pct"/>
          </w:tcPr>
          <w:p w14:paraId="6A850BC3" w14:textId="77777777" w:rsidR="003E59D3" w:rsidRPr="00640EB8" w:rsidRDefault="003E59D3" w:rsidP="00A85C15">
            <w:pPr>
              <w:spacing w:before="100" w:beforeAutospacing="1" w:after="100" w:afterAutospacing="1" w:line="240" w:lineRule="auto"/>
              <w:rPr>
                <w:rFonts w:ascii="Arial" w:hAnsi="Arial" w:cs="Arial"/>
                <w:sz w:val="18"/>
                <w:szCs w:val="18"/>
                <w:lang w:eastAsia="en-GB"/>
              </w:rPr>
            </w:pPr>
            <w:r w:rsidRPr="00640EB8">
              <w:rPr>
                <w:rFonts w:ascii="Arial" w:hAnsi="Arial" w:cs="Arial"/>
                <w:sz w:val="18"/>
                <w:szCs w:val="18"/>
                <w:lang w:eastAsia="en-GB"/>
              </w:rPr>
              <w:t>15</w:t>
            </w:r>
            <w:r w:rsidRPr="00640EB8">
              <w:rPr>
                <w:rFonts w:ascii="Arial" w:hAnsi="Arial" w:cs="Arial"/>
                <w:sz w:val="18"/>
                <w:szCs w:val="18"/>
                <w:vertAlign w:val="superscript"/>
                <w:lang w:eastAsia="en-GB"/>
              </w:rPr>
              <w:t>th</w:t>
            </w:r>
            <w:r w:rsidRPr="00640EB8">
              <w:rPr>
                <w:rFonts w:ascii="Arial" w:hAnsi="Arial" w:cs="Arial"/>
                <w:sz w:val="18"/>
                <w:szCs w:val="18"/>
                <w:lang w:eastAsia="en-GB"/>
              </w:rPr>
              <w:t xml:space="preserve"> May to 30</w:t>
            </w:r>
            <w:r w:rsidRPr="00640EB8">
              <w:rPr>
                <w:rFonts w:ascii="Arial" w:hAnsi="Arial" w:cs="Arial"/>
                <w:sz w:val="18"/>
                <w:szCs w:val="18"/>
                <w:vertAlign w:val="superscript"/>
                <w:lang w:eastAsia="en-GB"/>
              </w:rPr>
              <w:t>th</w:t>
            </w:r>
            <w:r w:rsidRPr="00640EB8">
              <w:rPr>
                <w:rFonts w:ascii="Arial" w:hAnsi="Arial" w:cs="Arial"/>
                <w:sz w:val="18"/>
                <w:szCs w:val="18"/>
                <w:lang w:eastAsia="en-GB"/>
              </w:rPr>
              <w:t xml:space="preserve"> September inclusive</w:t>
            </w:r>
          </w:p>
        </w:tc>
        <w:tc>
          <w:tcPr>
            <w:tcW w:w="518" w:type="pct"/>
          </w:tcPr>
          <w:p w14:paraId="0D2138F2" w14:textId="77777777" w:rsidR="003E59D3" w:rsidRPr="00640EB8" w:rsidRDefault="003E59D3" w:rsidP="00A85C15">
            <w:pPr>
              <w:spacing w:before="60" w:after="60" w:line="240" w:lineRule="auto"/>
              <w:rPr>
                <w:rFonts w:ascii="Arial" w:hAnsi="Arial" w:cs="Arial"/>
                <w:sz w:val="18"/>
                <w:szCs w:val="18"/>
                <w:lang w:eastAsia="en-GB"/>
              </w:rPr>
            </w:pPr>
            <w:r w:rsidRPr="00640EB8">
              <w:rPr>
                <w:rFonts w:ascii="Arial" w:hAnsi="Arial" w:cs="Arial"/>
                <w:sz w:val="18"/>
                <w:szCs w:val="18"/>
                <w:lang w:eastAsia="en-GB"/>
              </w:rPr>
              <w:t>N/A</w:t>
            </w:r>
          </w:p>
        </w:tc>
        <w:tc>
          <w:tcPr>
            <w:tcW w:w="633" w:type="pct"/>
          </w:tcPr>
          <w:p w14:paraId="4E924E1E" w14:textId="77777777" w:rsidR="003E59D3" w:rsidRPr="00640EB8" w:rsidRDefault="003E59D3" w:rsidP="00A85C15">
            <w:pPr>
              <w:spacing w:before="60" w:after="60" w:line="240" w:lineRule="auto"/>
              <w:rPr>
                <w:rFonts w:ascii="Arial" w:hAnsi="Arial"/>
                <w:sz w:val="18"/>
                <w:szCs w:val="18"/>
                <w:lang w:eastAsia="en-GB"/>
              </w:rPr>
            </w:pPr>
            <w:r w:rsidRPr="00640EB8">
              <w:rPr>
                <w:rFonts w:ascii="Arial" w:hAnsi="Arial"/>
                <w:sz w:val="18"/>
                <w:szCs w:val="18"/>
                <w:lang w:eastAsia="en-GB"/>
              </w:rPr>
              <w:t>15 minutes</w:t>
            </w:r>
          </w:p>
        </w:tc>
        <w:tc>
          <w:tcPr>
            <w:tcW w:w="1043" w:type="pct"/>
          </w:tcPr>
          <w:p w14:paraId="5DCBA332" w14:textId="77777777" w:rsidR="003E59D3" w:rsidRPr="00640EB8" w:rsidRDefault="003E59D3" w:rsidP="00A85C15">
            <w:pPr>
              <w:spacing w:before="60" w:after="60" w:line="240" w:lineRule="auto"/>
              <w:rPr>
                <w:rFonts w:ascii="Arial" w:hAnsi="Arial" w:cs="Arial"/>
                <w:sz w:val="18"/>
                <w:szCs w:val="18"/>
                <w:lang w:eastAsia="en-GB"/>
              </w:rPr>
            </w:pPr>
            <w:r w:rsidRPr="00640EB8">
              <w:rPr>
                <w:rFonts w:ascii="Arial" w:hAnsi="Arial" w:cs="Arial"/>
                <w:sz w:val="18"/>
                <w:szCs w:val="18"/>
                <w:lang w:eastAsia="en-GB"/>
              </w:rPr>
              <w:t>N/A</w:t>
            </w:r>
          </w:p>
        </w:tc>
      </w:tr>
      <w:tr w:rsidR="003E59D3" w:rsidRPr="00EC41A4" w14:paraId="1DEF77E9" w14:textId="77777777" w:rsidTr="00640EB8">
        <w:trPr>
          <w:cantSplit/>
        </w:trPr>
        <w:tc>
          <w:tcPr>
            <w:tcW w:w="711" w:type="pct"/>
            <w:vMerge/>
          </w:tcPr>
          <w:p w14:paraId="67B8B82D" w14:textId="77777777" w:rsidR="003E59D3" w:rsidRPr="00EC41A4" w:rsidRDefault="003E59D3" w:rsidP="00EC41A4">
            <w:pPr>
              <w:spacing w:before="60" w:after="60" w:line="240" w:lineRule="auto"/>
              <w:rPr>
                <w:rFonts w:ascii="Arial" w:hAnsi="Arial"/>
                <w:color w:val="0000FF"/>
                <w:sz w:val="18"/>
                <w:szCs w:val="18"/>
                <w:lang w:eastAsia="en-GB"/>
              </w:rPr>
            </w:pPr>
          </w:p>
        </w:tc>
        <w:tc>
          <w:tcPr>
            <w:tcW w:w="841" w:type="pct"/>
          </w:tcPr>
          <w:p w14:paraId="347E79C7" w14:textId="77777777" w:rsidR="003E59D3" w:rsidRPr="0062330E" w:rsidRDefault="003E59D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312A28E" w14:textId="77777777" w:rsidR="003E59D3" w:rsidRPr="0062330E" w:rsidRDefault="003E59D3"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CF30491" w14:textId="77777777" w:rsidR="003E59D3" w:rsidRPr="0062330E" w:rsidRDefault="003E59D3"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02030692" w14:textId="77777777" w:rsidR="003E59D3" w:rsidRPr="0062330E" w:rsidRDefault="003E59D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91FC4FD"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2D4EF5C" w14:textId="77777777" w:rsidR="003E59D3" w:rsidRPr="0062330E" w:rsidRDefault="003E59D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3E59D3" w:rsidRPr="00EC41A4" w14:paraId="1FB36C1E" w14:textId="77777777" w:rsidTr="00640EB8">
        <w:trPr>
          <w:cantSplit/>
        </w:trPr>
        <w:tc>
          <w:tcPr>
            <w:tcW w:w="711" w:type="pct"/>
            <w:vMerge/>
          </w:tcPr>
          <w:p w14:paraId="06D7F72C" w14:textId="77777777" w:rsidR="003E59D3" w:rsidRPr="00EC41A4" w:rsidRDefault="003E59D3" w:rsidP="00EC41A4">
            <w:pPr>
              <w:spacing w:before="60" w:after="60" w:line="240" w:lineRule="auto"/>
              <w:rPr>
                <w:rFonts w:ascii="Arial" w:hAnsi="Arial"/>
                <w:color w:val="0000FF"/>
                <w:sz w:val="18"/>
                <w:szCs w:val="18"/>
                <w:lang w:eastAsia="en-GB"/>
              </w:rPr>
            </w:pPr>
          </w:p>
        </w:tc>
        <w:tc>
          <w:tcPr>
            <w:tcW w:w="841" w:type="pct"/>
          </w:tcPr>
          <w:p w14:paraId="2631F813" w14:textId="77777777" w:rsidR="003E59D3" w:rsidRPr="0062330E" w:rsidRDefault="003E59D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6606C75E" w14:textId="77777777" w:rsidR="003E59D3" w:rsidRPr="0062330E" w:rsidRDefault="003E59D3"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D1B5284" w14:textId="77777777" w:rsidR="003E59D3" w:rsidRPr="0062330E" w:rsidRDefault="003E59D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0C3964FA" w14:textId="77777777" w:rsidR="003E59D3" w:rsidRPr="0062330E" w:rsidRDefault="003E59D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10E38831" w14:textId="77777777" w:rsidR="003E59D3" w:rsidRPr="0062330E" w:rsidRDefault="003E59D3"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03EC6A37" w14:textId="77777777" w:rsidR="003E59D3" w:rsidRPr="0062330E" w:rsidRDefault="003E59D3"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41476DDA" w14:textId="77777777" w:rsidR="003E59D3" w:rsidRPr="004921D8" w:rsidRDefault="003E59D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E59D3" w:rsidRPr="004921D8" w14:paraId="091A310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4E0B73" w14:textId="77777777" w:rsidR="003E59D3" w:rsidRPr="004921D8" w:rsidRDefault="003E59D3" w:rsidP="00926B5E">
            <w:pPr>
              <w:pStyle w:val="TableText"/>
              <w:rPr>
                <w:sz w:val="18"/>
                <w:szCs w:val="18"/>
              </w:rPr>
            </w:pPr>
            <w:r w:rsidRPr="004921D8">
              <w:rPr>
                <w:sz w:val="18"/>
                <w:szCs w:val="18"/>
              </w:rPr>
              <w:t>Table S3.2 Discharge points</w:t>
            </w:r>
          </w:p>
        </w:tc>
      </w:tr>
      <w:tr w:rsidR="003E59D3" w:rsidRPr="004921D8" w14:paraId="4FB2AF6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CD73235" w14:textId="77777777" w:rsidR="003E59D3" w:rsidRPr="004921D8" w:rsidRDefault="003E59D3" w:rsidP="00926B5E">
            <w:pPr>
              <w:pStyle w:val="TableText"/>
              <w:rPr>
                <w:sz w:val="18"/>
                <w:szCs w:val="18"/>
              </w:rPr>
            </w:pPr>
            <w:r w:rsidRPr="004921D8">
              <w:rPr>
                <w:sz w:val="18"/>
                <w:szCs w:val="18"/>
              </w:rPr>
              <w:t>Effluent Name</w:t>
            </w:r>
          </w:p>
        </w:tc>
        <w:tc>
          <w:tcPr>
            <w:tcW w:w="1323" w:type="pct"/>
          </w:tcPr>
          <w:p w14:paraId="76ADE73A" w14:textId="77777777" w:rsidR="003E59D3" w:rsidRPr="004921D8" w:rsidRDefault="003E59D3" w:rsidP="00926B5E">
            <w:pPr>
              <w:pStyle w:val="TableText"/>
              <w:rPr>
                <w:sz w:val="18"/>
                <w:szCs w:val="18"/>
              </w:rPr>
            </w:pPr>
            <w:r w:rsidRPr="004921D8">
              <w:rPr>
                <w:sz w:val="18"/>
                <w:szCs w:val="18"/>
              </w:rPr>
              <w:t>Discharge Point</w:t>
            </w:r>
          </w:p>
        </w:tc>
        <w:tc>
          <w:tcPr>
            <w:tcW w:w="1323" w:type="pct"/>
          </w:tcPr>
          <w:p w14:paraId="088CA352" w14:textId="77777777" w:rsidR="003E59D3" w:rsidRPr="004921D8" w:rsidRDefault="003E59D3" w:rsidP="00926B5E">
            <w:pPr>
              <w:pStyle w:val="TableText"/>
              <w:rPr>
                <w:sz w:val="18"/>
                <w:szCs w:val="18"/>
              </w:rPr>
            </w:pPr>
            <w:r w:rsidRPr="004921D8">
              <w:rPr>
                <w:sz w:val="18"/>
                <w:szCs w:val="18"/>
              </w:rPr>
              <w:t>Discharge point NGR</w:t>
            </w:r>
          </w:p>
        </w:tc>
        <w:tc>
          <w:tcPr>
            <w:tcW w:w="1327" w:type="pct"/>
          </w:tcPr>
          <w:p w14:paraId="16622F06" w14:textId="77777777" w:rsidR="003E59D3" w:rsidRPr="004921D8" w:rsidRDefault="003E59D3" w:rsidP="00926B5E">
            <w:pPr>
              <w:pStyle w:val="TableText"/>
              <w:rPr>
                <w:sz w:val="18"/>
                <w:szCs w:val="18"/>
              </w:rPr>
            </w:pPr>
            <w:r w:rsidRPr="004921D8">
              <w:rPr>
                <w:sz w:val="18"/>
                <w:szCs w:val="18"/>
              </w:rPr>
              <w:t>Receiving water/Environment</w:t>
            </w:r>
          </w:p>
        </w:tc>
      </w:tr>
      <w:tr w:rsidR="003E59D3" w:rsidRPr="004921D8" w14:paraId="5588D813" w14:textId="77777777" w:rsidTr="00177D84">
        <w:trPr>
          <w:cantSplit/>
        </w:trPr>
        <w:tc>
          <w:tcPr>
            <w:tcW w:w="1027" w:type="pct"/>
          </w:tcPr>
          <w:p w14:paraId="1500D5EC" w14:textId="77777777" w:rsidR="003E59D3" w:rsidRPr="00950A72" w:rsidRDefault="003E59D3" w:rsidP="000A07C9">
            <w:pPr>
              <w:pStyle w:val="TableText"/>
              <w:rPr>
                <w:rStyle w:val="Blue"/>
                <w:color w:val="auto"/>
                <w:sz w:val="18"/>
                <w:szCs w:val="18"/>
              </w:rPr>
            </w:pPr>
            <w:r w:rsidRPr="00950A72">
              <w:rPr>
                <w:rStyle w:val="Blue"/>
                <w:color w:val="auto"/>
                <w:sz w:val="18"/>
                <w:szCs w:val="18"/>
              </w:rPr>
              <w:t>Storm sewage</w:t>
            </w:r>
          </w:p>
        </w:tc>
        <w:tc>
          <w:tcPr>
            <w:tcW w:w="1323" w:type="pct"/>
          </w:tcPr>
          <w:p w14:paraId="5C1B72BC" w14:textId="77777777" w:rsidR="003E59D3" w:rsidRPr="00950A72" w:rsidRDefault="003E59D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40D7263" w14:textId="77777777" w:rsidR="003E59D3" w:rsidRPr="00640EB8" w:rsidRDefault="003E59D3" w:rsidP="000A07C9">
            <w:pPr>
              <w:pStyle w:val="TableText"/>
              <w:rPr>
                <w:rStyle w:val="Blue"/>
                <w:color w:val="auto"/>
                <w:sz w:val="18"/>
                <w:szCs w:val="18"/>
              </w:rPr>
            </w:pPr>
            <w:r w:rsidRPr="00640EB8">
              <w:rPr>
                <w:noProof/>
                <w:sz w:val="18"/>
                <w:szCs w:val="18"/>
              </w:rPr>
              <w:t>SS 63379 92363</w:t>
            </w:r>
          </w:p>
        </w:tc>
        <w:tc>
          <w:tcPr>
            <w:tcW w:w="1327" w:type="pct"/>
          </w:tcPr>
          <w:p w14:paraId="32E9FC82" w14:textId="77777777" w:rsidR="003E59D3" w:rsidRPr="00640EB8" w:rsidRDefault="003E59D3" w:rsidP="000A07C9">
            <w:pPr>
              <w:pStyle w:val="TableText"/>
              <w:rPr>
                <w:rStyle w:val="Blue"/>
                <w:color w:val="auto"/>
                <w:sz w:val="18"/>
                <w:szCs w:val="18"/>
              </w:rPr>
            </w:pPr>
            <w:r w:rsidRPr="00640EB8">
              <w:rPr>
                <w:noProof/>
                <w:sz w:val="18"/>
                <w:szCs w:val="18"/>
              </w:rPr>
              <w:t>Brynmill Stream</w:t>
            </w:r>
          </w:p>
        </w:tc>
      </w:tr>
    </w:tbl>
    <w:p w14:paraId="7DD62A5D" w14:textId="77777777" w:rsidR="003E59D3" w:rsidRPr="004921D8" w:rsidRDefault="003E59D3"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3E59D3" w:rsidRPr="004921D8" w14:paraId="32EC50A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C242D58" w14:textId="77777777" w:rsidR="003E59D3" w:rsidRPr="004921D8" w:rsidRDefault="003E59D3" w:rsidP="000A07C9">
            <w:pPr>
              <w:pStyle w:val="TableText"/>
              <w:rPr>
                <w:sz w:val="18"/>
                <w:szCs w:val="18"/>
              </w:rPr>
            </w:pPr>
            <w:r w:rsidRPr="004921D8">
              <w:rPr>
                <w:sz w:val="18"/>
                <w:szCs w:val="18"/>
              </w:rPr>
              <w:t>Table S3.3 Storm sewage discharge settings</w:t>
            </w:r>
          </w:p>
        </w:tc>
      </w:tr>
      <w:tr w:rsidR="003E59D3" w:rsidRPr="004921D8" w14:paraId="251E3915"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2EDFD02B" w14:textId="77777777" w:rsidR="003E59D3" w:rsidRPr="004921D8" w:rsidRDefault="003E59D3"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5B41DADC" w14:textId="77777777" w:rsidR="003E59D3" w:rsidRPr="004921D8" w:rsidRDefault="003E59D3" w:rsidP="000A07C9">
            <w:pPr>
              <w:pStyle w:val="TableText"/>
              <w:rPr>
                <w:sz w:val="18"/>
                <w:szCs w:val="18"/>
              </w:rPr>
            </w:pPr>
            <w:r w:rsidRPr="004921D8">
              <w:rPr>
                <w:sz w:val="18"/>
                <w:szCs w:val="18"/>
              </w:rPr>
              <w:t>Description of discharge</w:t>
            </w:r>
          </w:p>
        </w:tc>
        <w:tc>
          <w:tcPr>
            <w:tcW w:w="1752" w:type="dxa"/>
          </w:tcPr>
          <w:p w14:paraId="08761094" w14:textId="77777777" w:rsidR="003E59D3" w:rsidRPr="004921D8" w:rsidRDefault="003E59D3" w:rsidP="000A07C9">
            <w:pPr>
              <w:pStyle w:val="TableText"/>
              <w:rPr>
                <w:sz w:val="18"/>
                <w:szCs w:val="18"/>
              </w:rPr>
            </w:pPr>
            <w:r w:rsidRPr="004921D8">
              <w:rPr>
                <w:sz w:val="18"/>
                <w:szCs w:val="18"/>
              </w:rPr>
              <w:t>Overflow setting l/s</w:t>
            </w:r>
          </w:p>
        </w:tc>
        <w:tc>
          <w:tcPr>
            <w:tcW w:w="1752" w:type="dxa"/>
          </w:tcPr>
          <w:p w14:paraId="3466AB66" w14:textId="77777777" w:rsidR="003E59D3" w:rsidRPr="00950A72" w:rsidRDefault="003E59D3"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1CA3348" w14:textId="77777777" w:rsidR="003E59D3" w:rsidRPr="004921D8" w:rsidRDefault="003E59D3"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E59D3" w:rsidRPr="004921D8" w14:paraId="4C5909A2" w14:textId="77777777" w:rsidTr="00BA50E2">
        <w:tc>
          <w:tcPr>
            <w:tcW w:w="1752" w:type="dxa"/>
          </w:tcPr>
          <w:p w14:paraId="1380B200" w14:textId="77777777" w:rsidR="003E59D3" w:rsidRPr="00950A72" w:rsidRDefault="003E59D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4B395588" w14:textId="77777777" w:rsidR="003E59D3" w:rsidRPr="00950A72" w:rsidRDefault="003E59D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19330B3" w14:textId="77777777" w:rsidR="003E59D3" w:rsidRPr="00640EB8" w:rsidRDefault="003E59D3" w:rsidP="00D46ED1">
            <w:pPr>
              <w:pStyle w:val="TableText"/>
              <w:rPr>
                <w:rFonts w:cstheme="minorHAnsi"/>
              </w:rPr>
            </w:pPr>
            <w:r w:rsidRPr="00640EB8">
              <w:rPr>
                <w:rFonts w:cstheme="minorHAnsi"/>
                <w:noProof/>
                <w:sz w:val="18"/>
                <w:szCs w:val="18"/>
              </w:rPr>
              <w:t>87</w:t>
            </w:r>
          </w:p>
          <w:p w14:paraId="36C02B41" w14:textId="77777777" w:rsidR="003E59D3" w:rsidRPr="00640EB8" w:rsidRDefault="003E59D3" w:rsidP="004912F8">
            <w:pPr>
              <w:pStyle w:val="NormalWeb"/>
              <w:rPr>
                <w:rStyle w:val="Blue"/>
                <w:rFonts w:asciiTheme="minorHAnsi" w:hAnsiTheme="minorHAnsi" w:cstheme="minorHAnsi"/>
                <w:color w:val="auto"/>
              </w:rPr>
            </w:pPr>
            <w:r w:rsidRPr="00640EB8">
              <w:rPr>
                <w:rFonts w:asciiTheme="minorHAnsi" w:hAnsiTheme="minorHAnsi" w:cstheme="minorHAnsi"/>
              </w:rPr>
              <w:t xml:space="preserve"> </w:t>
            </w:r>
          </w:p>
        </w:tc>
        <w:tc>
          <w:tcPr>
            <w:tcW w:w="1752" w:type="dxa"/>
          </w:tcPr>
          <w:p w14:paraId="72A0BBEE" w14:textId="75A45881" w:rsidR="003E59D3" w:rsidRPr="00640EB8" w:rsidRDefault="003E59D3" w:rsidP="00640EB8">
            <w:pPr>
              <w:pStyle w:val="TableText"/>
              <w:rPr>
                <w:rStyle w:val="Pink"/>
                <w:rFonts w:cstheme="minorHAnsi"/>
                <w:color w:val="auto"/>
                <w:sz w:val="18"/>
                <w:szCs w:val="18"/>
              </w:rPr>
            </w:pPr>
            <w:r w:rsidRPr="00640EB8">
              <w:rPr>
                <w:rStyle w:val="Blue"/>
                <w:rFonts w:cstheme="minorHAnsi"/>
                <w:color w:val="auto"/>
                <w:sz w:val="18"/>
                <w:szCs w:val="18"/>
              </w:rPr>
              <w:t>No greater than 6 mm in more than 1 dimension</w:t>
            </w:r>
          </w:p>
        </w:tc>
        <w:tc>
          <w:tcPr>
            <w:tcW w:w="1753" w:type="dxa"/>
          </w:tcPr>
          <w:p w14:paraId="5F6B8BE8" w14:textId="6F625312" w:rsidR="00640EB8" w:rsidRPr="00640EB8" w:rsidRDefault="003E59D3" w:rsidP="00640EB8">
            <w:pPr>
              <w:pStyle w:val="TableText"/>
              <w:rPr>
                <w:rStyle w:val="Blue"/>
                <w:rFonts w:cstheme="minorHAnsi"/>
                <w:color w:val="auto"/>
                <w:sz w:val="18"/>
                <w:szCs w:val="18"/>
              </w:rPr>
            </w:pPr>
            <w:r w:rsidRPr="00640EB8">
              <w:rPr>
                <w:rStyle w:val="Blue"/>
                <w:rFonts w:cstheme="minorHAnsi"/>
                <w:color w:val="auto"/>
                <w:sz w:val="18"/>
                <w:szCs w:val="18"/>
              </w:rPr>
              <w:t>6 mm x 6 mm</w:t>
            </w:r>
          </w:p>
          <w:p w14:paraId="16F1911F" w14:textId="73AF1F25" w:rsidR="003E59D3" w:rsidRPr="00640EB8" w:rsidRDefault="003E59D3" w:rsidP="00D46ED1">
            <w:pPr>
              <w:pStyle w:val="TableText"/>
              <w:rPr>
                <w:rStyle w:val="Blue"/>
                <w:rFonts w:cstheme="minorHAnsi"/>
                <w:color w:val="auto"/>
                <w:sz w:val="18"/>
                <w:szCs w:val="18"/>
              </w:rPr>
            </w:pPr>
          </w:p>
        </w:tc>
      </w:tr>
    </w:tbl>
    <w:p w14:paraId="0ED36E9C" w14:textId="77777777" w:rsidR="003E59D3" w:rsidRPr="00C943FD" w:rsidRDefault="003E59D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E59D3" w:rsidRPr="004921D8" w14:paraId="22AD4A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471995" w14:textId="77777777" w:rsidR="003E59D3" w:rsidRPr="004921D8" w:rsidRDefault="003E59D3" w:rsidP="00D944CB">
            <w:pPr>
              <w:pStyle w:val="TableText"/>
              <w:rPr>
                <w:sz w:val="18"/>
                <w:szCs w:val="18"/>
              </w:rPr>
            </w:pPr>
            <w:r w:rsidRPr="004921D8">
              <w:rPr>
                <w:sz w:val="18"/>
                <w:szCs w:val="18"/>
              </w:rPr>
              <w:t>Table S3.4 Monitoring points</w:t>
            </w:r>
          </w:p>
        </w:tc>
      </w:tr>
      <w:tr w:rsidR="003E59D3" w:rsidRPr="004921D8" w14:paraId="3FFF598E"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D1CC82F" w14:textId="77777777" w:rsidR="003E59D3" w:rsidRPr="004921D8" w:rsidRDefault="003E59D3" w:rsidP="00926B5E">
            <w:pPr>
              <w:pStyle w:val="TableText"/>
              <w:rPr>
                <w:sz w:val="18"/>
                <w:szCs w:val="18"/>
              </w:rPr>
            </w:pPr>
            <w:r>
              <w:rPr>
                <w:sz w:val="18"/>
                <w:szCs w:val="18"/>
              </w:rPr>
              <w:t>Effluent and discharge point</w:t>
            </w:r>
          </w:p>
        </w:tc>
        <w:tc>
          <w:tcPr>
            <w:tcW w:w="1350" w:type="pct"/>
          </w:tcPr>
          <w:p w14:paraId="0438A81E" w14:textId="77777777" w:rsidR="003E59D3" w:rsidRPr="004921D8" w:rsidRDefault="003E59D3" w:rsidP="00926B5E">
            <w:pPr>
              <w:pStyle w:val="TableText"/>
              <w:rPr>
                <w:sz w:val="18"/>
                <w:szCs w:val="18"/>
              </w:rPr>
            </w:pPr>
            <w:r w:rsidRPr="004921D8">
              <w:rPr>
                <w:sz w:val="18"/>
                <w:szCs w:val="18"/>
              </w:rPr>
              <w:t>Monitoring type</w:t>
            </w:r>
          </w:p>
        </w:tc>
        <w:tc>
          <w:tcPr>
            <w:tcW w:w="1495" w:type="pct"/>
          </w:tcPr>
          <w:p w14:paraId="0C962FE3" w14:textId="77777777" w:rsidR="003E59D3" w:rsidRPr="004921D8" w:rsidRDefault="003E59D3" w:rsidP="00926B5E">
            <w:pPr>
              <w:pStyle w:val="TableText"/>
              <w:rPr>
                <w:sz w:val="18"/>
                <w:szCs w:val="18"/>
              </w:rPr>
            </w:pPr>
            <w:r w:rsidRPr="004921D8">
              <w:rPr>
                <w:sz w:val="18"/>
                <w:szCs w:val="18"/>
              </w:rPr>
              <w:t>Monitoring point NGR</w:t>
            </w:r>
          </w:p>
        </w:tc>
        <w:tc>
          <w:tcPr>
            <w:tcW w:w="1268" w:type="pct"/>
          </w:tcPr>
          <w:p w14:paraId="78B7D8A6" w14:textId="77777777" w:rsidR="003E59D3" w:rsidRPr="004921D8" w:rsidRDefault="003E59D3" w:rsidP="00926B5E">
            <w:pPr>
              <w:pStyle w:val="TableText"/>
              <w:rPr>
                <w:sz w:val="18"/>
                <w:szCs w:val="18"/>
              </w:rPr>
            </w:pPr>
            <w:r w:rsidRPr="004921D8">
              <w:rPr>
                <w:sz w:val="18"/>
                <w:szCs w:val="18"/>
              </w:rPr>
              <w:t>Monitoring point reference</w:t>
            </w:r>
          </w:p>
        </w:tc>
      </w:tr>
      <w:tr w:rsidR="003E59D3" w:rsidRPr="004921D8" w14:paraId="4854DD6A" w14:textId="77777777" w:rsidTr="00842C96">
        <w:trPr>
          <w:cantSplit/>
        </w:trPr>
        <w:tc>
          <w:tcPr>
            <w:tcW w:w="886" w:type="pct"/>
            <w:vMerge w:val="restart"/>
          </w:tcPr>
          <w:p w14:paraId="421B832A" w14:textId="77777777" w:rsidR="003E59D3" w:rsidRPr="00950A72" w:rsidRDefault="003E59D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483AF49" w14:textId="77777777" w:rsidR="003E59D3" w:rsidRPr="00950A72" w:rsidRDefault="003E59D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AE852DF" w14:textId="45025426" w:rsidR="003E59D3" w:rsidRPr="00640EB8" w:rsidRDefault="00640EB8" w:rsidP="000A07C9">
            <w:pPr>
              <w:pStyle w:val="TableText"/>
              <w:rPr>
                <w:rStyle w:val="Blue"/>
                <w:color w:val="auto"/>
                <w:sz w:val="18"/>
                <w:szCs w:val="18"/>
              </w:rPr>
            </w:pPr>
            <w:r w:rsidRPr="00640EB8">
              <w:rPr>
                <w:noProof/>
                <w:sz w:val="18"/>
                <w:szCs w:val="18"/>
              </w:rPr>
              <w:t>SS 63586 92625</w:t>
            </w:r>
          </w:p>
        </w:tc>
        <w:tc>
          <w:tcPr>
            <w:tcW w:w="1268" w:type="pct"/>
            <w:vMerge w:val="restart"/>
          </w:tcPr>
          <w:p w14:paraId="7DBFF632" w14:textId="77777777" w:rsidR="003E59D3" w:rsidRPr="004921D8" w:rsidRDefault="003E59D3" w:rsidP="0045495C">
            <w:pPr>
              <w:pStyle w:val="TableText"/>
              <w:rPr>
                <w:rStyle w:val="Blue"/>
                <w:sz w:val="18"/>
                <w:szCs w:val="18"/>
              </w:rPr>
            </w:pPr>
            <w:r w:rsidRPr="00950A72">
              <w:rPr>
                <w:rStyle w:val="Blue"/>
                <w:color w:val="auto"/>
                <w:sz w:val="18"/>
                <w:szCs w:val="18"/>
              </w:rPr>
              <w:t>POINT OF OVERFLOW</w:t>
            </w:r>
          </w:p>
        </w:tc>
      </w:tr>
      <w:tr w:rsidR="003E59D3" w:rsidRPr="004921D8" w14:paraId="47DD8016" w14:textId="77777777" w:rsidTr="00842C96">
        <w:trPr>
          <w:cantSplit/>
        </w:trPr>
        <w:tc>
          <w:tcPr>
            <w:tcW w:w="886" w:type="pct"/>
            <w:vMerge/>
          </w:tcPr>
          <w:p w14:paraId="7ABF1215" w14:textId="77777777" w:rsidR="003E59D3" w:rsidRPr="00950A72" w:rsidRDefault="003E59D3" w:rsidP="00C30128">
            <w:pPr>
              <w:pStyle w:val="TableText"/>
              <w:rPr>
                <w:rStyle w:val="Blue"/>
                <w:rFonts w:ascii="Arial" w:hAnsi="Arial"/>
                <w:color w:val="auto"/>
                <w:sz w:val="18"/>
                <w:szCs w:val="18"/>
              </w:rPr>
            </w:pPr>
          </w:p>
        </w:tc>
        <w:tc>
          <w:tcPr>
            <w:tcW w:w="1350" w:type="pct"/>
          </w:tcPr>
          <w:p w14:paraId="0F25A306" w14:textId="77777777" w:rsidR="003E59D3" w:rsidRPr="00950A72" w:rsidRDefault="003E59D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1EBC62B" w14:textId="4DC3C05D" w:rsidR="003E59D3" w:rsidRPr="00640EB8" w:rsidRDefault="00640EB8" w:rsidP="000A07C9">
            <w:pPr>
              <w:pStyle w:val="TableText"/>
              <w:rPr>
                <w:rStyle w:val="Blue"/>
                <w:color w:val="auto"/>
                <w:sz w:val="18"/>
                <w:szCs w:val="18"/>
              </w:rPr>
            </w:pPr>
            <w:r w:rsidRPr="00640EB8">
              <w:rPr>
                <w:noProof/>
                <w:sz w:val="18"/>
                <w:szCs w:val="18"/>
              </w:rPr>
              <w:t>SS 63586 92625</w:t>
            </w:r>
          </w:p>
        </w:tc>
        <w:tc>
          <w:tcPr>
            <w:tcW w:w="1268" w:type="pct"/>
            <w:vMerge/>
          </w:tcPr>
          <w:p w14:paraId="3D1E20CF" w14:textId="77777777" w:rsidR="003E59D3" w:rsidRPr="004921D8" w:rsidRDefault="003E59D3" w:rsidP="00164190">
            <w:pPr>
              <w:pStyle w:val="TableText"/>
              <w:rPr>
                <w:rStyle w:val="Blue"/>
                <w:rFonts w:ascii="Arial" w:hAnsi="Arial"/>
                <w:color w:val="0000FF"/>
                <w:sz w:val="18"/>
                <w:szCs w:val="18"/>
              </w:rPr>
            </w:pPr>
          </w:p>
        </w:tc>
      </w:tr>
    </w:tbl>
    <w:p w14:paraId="1787B27F" w14:textId="77777777" w:rsidR="003E59D3" w:rsidRPr="000A07C9" w:rsidRDefault="003E59D3" w:rsidP="00E46E9B">
      <w:pPr>
        <w:ind w:left="567"/>
      </w:pPr>
    </w:p>
    <w:p w14:paraId="4BD77832" w14:textId="77777777" w:rsidR="003E59D3" w:rsidRDefault="003E59D3">
      <w:pPr>
        <w:spacing w:before="0" w:after="0" w:line="240" w:lineRule="auto"/>
        <w:rPr>
          <w:rFonts w:asciiTheme="majorHAnsi" w:eastAsiaTheme="majorEastAsia" w:hAnsiTheme="majorHAnsi" w:cstheme="majorBidi"/>
          <w:b/>
          <w:bCs/>
          <w:sz w:val="36"/>
          <w:szCs w:val="28"/>
        </w:rPr>
      </w:pPr>
      <w:r>
        <w:br w:type="page"/>
      </w:r>
    </w:p>
    <w:p w14:paraId="242AE9A3" w14:textId="77777777" w:rsidR="003E59D3" w:rsidRDefault="003E59D3" w:rsidP="00A9057C">
      <w:pPr>
        <w:pStyle w:val="Heading1"/>
        <w:ind w:left="567"/>
      </w:pPr>
      <w:r>
        <w:lastRenderedPageBreak/>
        <w:t xml:space="preserve">Schedule 4 </w:t>
      </w:r>
      <w:r w:rsidRPr="00926B5E">
        <w:t>–</w:t>
      </w:r>
      <w:r>
        <w:t xml:space="preserve"> Reporting</w:t>
      </w:r>
    </w:p>
    <w:p w14:paraId="1D51D308" w14:textId="77777777" w:rsidR="003E59D3" w:rsidRPr="00C00112" w:rsidRDefault="003E59D3"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2"/>
        <w:gridCol w:w="1560"/>
        <w:gridCol w:w="2920"/>
        <w:gridCol w:w="1769"/>
      </w:tblGrid>
      <w:tr w:rsidR="000E0D6F" w:rsidRPr="00C00112" w14:paraId="666EE740" w14:textId="77777777" w:rsidTr="0056027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7EB3C24" w14:textId="77777777" w:rsidR="000E0D6F" w:rsidRPr="00C00112" w:rsidRDefault="000E0D6F" w:rsidP="00560279">
            <w:pPr>
              <w:spacing w:before="60" w:after="60"/>
              <w:rPr>
                <w:rFonts w:ascii="Arial" w:hAnsi="Arial"/>
                <w:sz w:val="18"/>
                <w:szCs w:val="18"/>
              </w:rPr>
            </w:pPr>
            <w:r w:rsidRPr="00C00112">
              <w:rPr>
                <w:rFonts w:ascii="Arial" w:hAnsi="Arial"/>
                <w:sz w:val="18"/>
                <w:szCs w:val="18"/>
              </w:rPr>
              <w:t>Table S4.1 Reporting of monitoring data</w:t>
            </w:r>
          </w:p>
        </w:tc>
      </w:tr>
      <w:tr w:rsidR="000E0D6F" w:rsidRPr="00C00112" w14:paraId="36C33D2C" w14:textId="77777777" w:rsidTr="00560279">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47AA689A" w14:textId="77777777" w:rsidR="000E0D6F" w:rsidRPr="00C00112" w:rsidRDefault="000E0D6F" w:rsidP="00560279">
            <w:pPr>
              <w:spacing w:before="60" w:after="60"/>
              <w:rPr>
                <w:rFonts w:ascii="Arial" w:hAnsi="Arial"/>
                <w:sz w:val="18"/>
                <w:szCs w:val="18"/>
              </w:rPr>
            </w:pPr>
            <w:r w:rsidRPr="00C00112">
              <w:rPr>
                <w:rFonts w:ascii="Arial" w:hAnsi="Arial"/>
                <w:sz w:val="18"/>
                <w:szCs w:val="18"/>
              </w:rPr>
              <w:t>Parameter</w:t>
            </w:r>
          </w:p>
        </w:tc>
        <w:tc>
          <w:tcPr>
            <w:tcW w:w="886" w:type="pct"/>
          </w:tcPr>
          <w:p w14:paraId="6F7BBA6D" w14:textId="77777777" w:rsidR="000E0D6F" w:rsidRPr="00C00112" w:rsidRDefault="000E0D6F" w:rsidP="00560279">
            <w:pPr>
              <w:spacing w:before="60" w:after="60"/>
              <w:rPr>
                <w:rFonts w:ascii="Arial" w:hAnsi="Arial"/>
                <w:sz w:val="18"/>
                <w:szCs w:val="18"/>
              </w:rPr>
            </w:pPr>
            <w:r w:rsidRPr="00C00112">
              <w:rPr>
                <w:rFonts w:ascii="Arial" w:hAnsi="Arial"/>
                <w:sz w:val="18"/>
                <w:szCs w:val="18"/>
              </w:rPr>
              <w:t>Monitoring point reference</w:t>
            </w:r>
          </w:p>
        </w:tc>
        <w:tc>
          <w:tcPr>
            <w:tcW w:w="1659" w:type="pct"/>
          </w:tcPr>
          <w:p w14:paraId="78ABE9AC" w14:textId="77777777" w:rsidR="000E0D6F" w:rsidRPr="00C00112" w:rsidRDefault="000E0D6F" w:rsidP="00560279">
            <w:pPr>
              <w:spacing w:before="60" w:after="60"/>
              <w:rPr>
                <w:rFonts w:ascii="Arial" w:hAnsi="Arial"/>
                <w:sz w:val="18"/>
                <w:szCs w:val="18"/>
              </w:rPr>
            </w:pPr>
            <w:r w:rsidRPr="00C00112">
              <w:rPr>
                <w:rFonts w:ascii="Arial" w:hAnsi="Arial"/>
                <w:sz w:val="18"/>
                <w:szCs w:val="18"/>
              </w:rPr>
              <w:t>Reporting period</w:t>
            </w:r>
          </w:p>
        </w:tc>
        <w:tc>
          <w:tcPr>
            <w:tcW w:w="1005" w:type="pct"/>
          </w:tcPr>
          <w:p w14:paraId="763051E9" w14:textId="77777777" w:rsidR="000E0D6F" w:rsidRPr="00C00112" w:rsidRDefault="000E0D6F" w:rsidP="00560279">
            <w:pPr>
              <w:spacing w:before="60" w:after="60"/>
              <w:rPr>
                <w:rFonts w:ascii="Arial" w:hAnsi="Arial"/>
                <w:sz w:val="18"/>
                <w:szCs w:val="18"/>
              </w:rPr>
            </w:pPr>
            <w:r w:rsidRPr="00C00112">
              <w:rPr>
                <w:rFonts w:ascii="Arial" w:hAnsi="Arial"/>
                <w:sz w:val="18"/>
                <w:szCs w:val="18"/>
              </w:rPr>
              <w:t>Period begins</w:t>
            </w:r>
          </w:p>
        </w:tc>
      </w:tr>
      <w:tr w:rsidR="00E03B4E" w:rsidRPr="00C00112" w14:paraId="6070E299" w14:textId="77777777" w:rsidTr="00560279">
        <w:trPr>
          <w:cantSplit/>
          <w:trHeight w:val="1061"/>
        </w:trPr>
        <w:tc>
          <w:tcPr>
            <w:tcW w:w="1450" w:type="pct"/>
          </w:tcPr>
          <w:p w14:paraId="7B0E9F9E"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886" w:type="pct"/>
            <w:vMerge w:val="restart"/>
          </w:tcPr>
          <w:p w14:paraId="7B0E5A0B"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659" w:type="pct"/>
          </w:tcPr>
          <w:p w14:paraId="70A15CB1"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96DE683"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831254E"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E03B4E" w:rsidRPr="00C00112" w14:paraId="40221C52" w14:textId="77777777" w:rsidTr="00560279">
        <w:trPr>
          <w:cantSplit/>
        </w:trPr>
        <w:tc>
          <w:tcPr>
            <w:tcW w:w="1450" w:type="pct"/>
          </w:tcPr>
          <w:p w14:paraId="65B1E970"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75555011" w14:textId="77777777" w:rsidR="00E03B4E" w:rsidRPr="00D544EF" w:rsidRDefault="00E03B4E" w:rsidP="00560279">
            <w:pPr>
              <w:spacing w:before="60" w:after="60"/>
              <w:rPr>
                <w:rFonts w:ascii="Arial" w:hAnsi="Arial" w:cs="Arial"/>
                <w:b/>
                <w:bCs/>
                <w:color w:val="000000" w:themeColor="text1"/>
                <w:sz w:val="18"/>
                <w:szCs w:val="18"/>
              </w:rPr>
            </w:pPr>
          </w:p>
        </w:tc>
        <w:tc>
          <w:tcPr>
            <w:tcW w:w="886" w:type="pct"/>
            <w:vMerge/>
          </w:tcPr>
          <w:p w14:paraId="64ED88F8"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07AC8869"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Pr>
                <w:rFonts w:ascii="Arial" w:hAnsi="Arial" w:cs="Arial"/>
                <w:color w:val="000000" w:themeColor="text1"/>
                <w:sz w:val="18"/>
                <w:szCs w:val="18"/>
                <w:vertAlign w:val="superscript"/>
              </w:rPr>
              <w:t xml:space="preserve">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0F9D05B"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ABAECFB"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E03B4E" w:rsidRPr="00C00112" w14:paraId="4A559319" w14:textId="77777777" w:rsidTr="00560279">
        <w:trPr>
          <w:cantSplit/>
        </w:trPr>
        <w:tc>
          <w:tcPr>
            <w:tcW w:w="1450" w:type="pct"/>
          </w:tcPr>
          <w:p w14:paraId="77A55189"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1C35F1E7" w14:textId="77777777" w:rsidR="00E03B4E" w:rsidRPr="00D544EF" w:rsidRDefault="00E03B4E" w:rsidP="00560279">
            <w:pPr>
              <w:spacing w:before="60" w:after="60"/>
              <w:rPr>
                <w:rFonts w:ascii="Arial" w:hAnsi="Arial" w:cs="Arial"/>
                <w:color w:val="000000" w:themeColor="text1"/>
                <w:sz w:val="18"/>
                <w:szCs w:val="18"/>
              </w:rPr>
            </w:pPr>
          </w:p>
        </w:tc>
        <w:tc>
          <w:tcPr>
            <w:tcW w:w="886" w:type="pct"/>
            <w:vMerge/>
          </w:tcPr>
          <w:p w14:paraId="5C8DEB94"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4B93839A"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52C87EE"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8679F42"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E03B4E" w:rsidRPr="00C00112" w14:paraId="2F329258" w14:textId="77777777" w:rsidTr="00560279">
        <w:trPr>
          <w:cantSplit/>
        </w:trPr>
        <w:tc>
          <w:tcPr>
            <w:tcW w:w="1450" w:type="pct"/>
          </w:tcPr>
          <w:p w14:paraId="4FF9040B"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886" w:type="pct"/>
            <w:vMerge/>
          </w:tcPr>
          <w:p w14:paraId="1F1CEB4C"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337B7929"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2E3D65D"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9A377AB"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E03B4E" w:rsidRPr="00C00112" w14:paraId="6729CCE8" w14:textId="77777777" w:rsidTr="00560279">
        <w:trPr>
          <w:cantSplit/>
        </w:trPr>
        <w:tc>
          <w:tcPr>
            <w:tcW w:w="1450" w:type="pct"/>
          </w:tcPr>
          <w:p w14:paraId="42250ECA" w14:textId="77777777" w:rsidR="00E03B4E" w:rsidRPr="0054680E" w:rsidRDefault="00E03B4E" w:rsidP="00560279">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886" w:type="pct"/>
            <w:vMerge/>
          </w:tcPr>
          <w:p w14:paraId="22B5268A"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1A9436BB"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304590F"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8D965F9"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E03B4E" w:rsidRPr="00C00112" w14:paraId="70031502" w14:textId="77777777" w:rsidTr="00560279">
        <w:trPr>
          <w:cantSplit/>
        </w:trPr>
        <w:tc>
          <w:tcPr>
            <w:tcW w:w="1450" w:type="pct"/>
          </w:tcPr>
          <w:p w14:paraId="49A6DD1D" w14:textId="77777777" w:rsidR="00E03B4E" w:rsidRPr="00D544EF" w:rsidRDefault="00E03B4E" w:rsidP="00560279">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886" w:type="pct"/>
            <w:vMerge/>
          </w:tcPr>
          <w:p w14:paraId="217D6C8A"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63B9BD27"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79A64E5"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91D9C54"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DA468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E03B4E" w:rsidRPr="00C00112" w14:paraId="02C46C6C" w14:textId="77777777" w:rsidTr="00560279">
        <w:trPr>
          <w:cantSplit/>
        </w:trPr>
        <w:tc>
          <w:tcPr>
            <w:tcW w:w="1450" w:type="pct"/>
          </w:tcPr>
          <w:p w14:paraId="4149ED68"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886" w:type="pct"/>
            <w:vMerge/>
          </w:tcPr>
          <w:p w14:paraId="4C25760A"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542E2D81"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A949FD5"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E03B4E" w:rsidRPr="00C00112" w14:paraId="1A3B8AAA" w14:textId="77777777" w:rsidTr="00560279">
        <w:trPr>
          <w:cantSplit/>
        </w:trPr>
        <w:tc>
          <w:tcPr>
            <w:tcW w:w="1450" w:type="pct"/>
          </w:tcPr>
          <w:p w14:paraId="44802DFF" w14:textId="77777777" w:rsidR="00E03B4E" w:rsidRPr="00DA468E"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886" w:type="pct"/>
            <w:vMerge/>
          </w:tcPr>
          <w:p w14:paraId="0471636A"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0CFF8079" w14:textId="77777777" w:rsidR="00E03B4E" w:rsidRPr="00DA468E" w:rsidRDefault="00E03B4E" w:rsidP="00560279">
            <w:pPr>
              <w:spacing w:before="60" w:after="60"/>
              <w:rPr>
                <w:rFonts w:ascii="Arial" w:hAnsi="Arial" w:cs="Arial"/>
                <w:sz w:val="18"/>
                <w:szCs w:val="18"/>
              </w:rPr>
            </w:pPr>
            <w:r w:rsidRPr="00DA468E">
              <w:rPr>
                <w:rFonts w:ascii="Arial" w:hAnsi="Arial" w:cs="Arial"/>
                <w:sz w:val="18"/>
                <w:szCs w:val="18"/>
              </w:rPr>
              <w:t>Bathing Water season 15</w:t>
            </w:r>
            <w:r w:rsidRPr="00DA468E">
              <w:rPr>
                <w:rFonts w:ascii="Arial" w:hAnsi="Arial" w:cs="Arial"/>
                <w:sz w:val="18"/>
                <w:szCs w:val="18"/>
                <w:vertAlign w:val="superscript"/>
              </w:rPr>
              <w:t>th</w:t>
            </w:r>
            <w:r w:rsidRPr="00DA468E">
              <w:rPr>
                <w:rFonts w:ascii="Arial" w:hAnsi="Arial" w:cs="Arial"/>
                <w:sz w:val="18"/>
                <w:szCs w:val="18"/>
              </w:rPr>
              <w:t xml:space="preserve"> May – 30</w:t>
            </w:r>
            <w:r w:rsidRPr="00FF41A9">
              <w:rPr>
                <w:rFonts w:ascii="Arial" w:hAnsi="Arial" w:cs="Arial"/>
                <w:sz w:val="18"/>
                <w:szCs w:val="18"/>
                <w:vertAlign w:val="superscript"/>
              </w:rPr>
              <w:t>th</w:t>
            </w:r>
            <w:r>
              <w:rPr>
                <w:rFonts w:ascii="Arial" w:hAnsi="Arial" w:cs="Arial"/>
                <w:sz w:val="18"/>
                <w:szCs w:val="18"/>
              </w:rPr>
              <w:t xml:space="preserve"> </w:t>
            </w:r>
            <w:r w:rsidRPr="00DA468E">
              <w:rPr>
                <w:rFonts w:ascii="Arial" w:hAnsi="Arial" w:cs="Arial"/>
                <w:sz w:val="18"/>
                <w:szCs w:val="18"/>
              </w:rPr>
              <w:t>September</w:t>
            </w:r>
          </w:p>
          <w:p w14:paraId="40F066D1" w14:textId="77777777" w:rsidR="00E03B4E" w:rsidRPr="00DA468E" w:rsidRDefault="00E03B4E" w:rsidP="00560279">
            <w:pPr>
              <w:spacing w:before="60" w:after="60"/>
              <w:rPr>
                <w:rFonts w:ascii="Arial" w:hAnsi="Arial" w:cs="Arial"/>
                <w:sz w:val="18"/>
                <w:szCs w:val="18"/>
              </w:rPr>
            </w:pPr>
            <w:r w:rsidRPr="00DA468E">
              <w:rPr>
                <w:rFonts w:ascii="Arial" w:hAnsi="Arial" w:cs="Arial"/>
                <w:sz w:val="18"/>
                <w:szCs w:val="18"/>
              </w:rPr>
              <w:t>Report to be submitted within 3 months of the date of a trigger exceedance</w:t>
            </w:r>
          </w:p>
        </w:tc>
        <w:tc>
          <w:tcPr>
            <w:tcW w:w="1005" w:type="pct"/>
          </w:tcPr>
          <w:p w14:paraId="61A536FE" w14:textId="77777777" w:rsidR="00E03B4E" w:rsidRPr="00DA468E" w:rsidRDefault="00E03B4E" w:rsidP="00560279">
            <w:pPr>
              <w:spacing w:before="60" w:after="60"/>
              <w:rPr>
                <w:rFonts w:ascii="Arial" w:hAnsi="Arial" w:cs="Arial"/>
                <w:sz w:val="18"/>
                <w:szCs w:val="18"/>
              </w:rPr>
            </w:pPr>
            <w:r w:rsidRPr="00DA468E">
              <w:rPr>
                <w:rFonts w:ascii="Arial" w:hAnsi="Arial" w:cs="Arial"/>
                <w:sz w:val="18"/>
                <w:szCs w:val="18"/>
              </w:rPr>
              <w:t>15</w:t>
            </w:r>
            <w:r w:rsidRPr="00DA468E">
              <w:rPr>
                <w:rFonts w:ascii="Arial" w:hAnsi="Arial" w:cs="Arial"/>
                <w:sz w:val="18"/>
                <w:szCs w:val="18"/>
                <w:vertAlign w:val="superscript"/>
              </w:rPr>
              <w:t>th</w:t>
            </w:r>
            <w:r w:rsidRPr="00DA468E">
              <w:rPr>
                <w:rFonts w:ascii="Arial" w:hAnsi="Arial" w:cs="Arial"/>
                <w:sz w:val="18"/>
                <w:szCs w:val="18"/>
              </w:rPr>
              <w:t xml:space="preserve"> May</w:t>
            </w:r>
          </w:p>
        </w:tc>
      </w:tr>
      <w:tr w:rsidR="00E03B4E" w:rsidRPr="00C00112" w14:paraId="1209198B" w14:textId="77777777" w:rsidTr="00560279">
        <w:trPr>
          <w:cantSplit/>
        </w:trPr>
        <w:tc>
          <w:tcPr>
            <w:tcW w:w="1450" w:type="pct"/>
          </w:tcPr>
          <w:p w14:paraId="79434DCF" w14:textId="77777777" w:rsidR="00E03B4E"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260CE4EE" w14:textId="77777777" w:rsidR="00E03B4E" w:rsidRPr="00D544EF" w:rsidRDefault="00E03B4E" w:rsidP="00560279">
            <w:pPr>
              <w:spacing w:before="60" w:after="60"/>
              <w:rPr>
                <w:rFonts w:ascii="Arial" w:hAnsi="Arial" w:cs="Arial"/>
                <w:color w:val="000000" w:themeColor="text1"/>
                <w:sz w:val="18"/>
                <w:szCs w:val="18"/>
              </w:rPr>
            </w:pPr>
          </w:p>
        </w:tc>
        <w:tc>
          <w:tcPr>
            <w:tcW w:w="886" w:type="pct"/>
            <w:vMerge/>
          </w:tcPr>
          <w:p w14:paraId="57B73322" w14:textId="77777777" w:rsidR="00E03B4E" w:rsidRPr="00D544EF" w:rsidRDefault="00E03B4E" w:rsidP="00560279">
            <w:pPr>
              <w:spacing w:before="60" w:after="60"/>
              <w:rPr>
                <w:rFonts w:ascii="Arial" w:hAnsi="Arial" w:cs="Arial"/>
                <w:color w:val="000000" w:themeColor="text1"/>
                <w:sz w:val="18"/>
                <w:szCs w:val="18"/>
              </w:rPr>
            </w:pPr>
          </w:p>
        </w:tc>
        <w:tc>
          <w:tcPr>
            <w:tcW w:w="1659" w:type="pct"/>
          </w:tcPr>
          <w:p w14:paraId="2A3193CB"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7576A">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FF41A9">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4AFF9090" w14:textId="77777777" w:rsidR="00E03B4E" w:rsidRPr="00D544EF" w:rsidRDefault="00E03B4E" w:rsidP="0056027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959B888" w14:textId="77777777" w:rsidR="00E03B4E" w:rsidRPr="0037576A" w:rsidRDefault="00E03B4E" w:rsidP="00560279">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 </w:t>
            </w:r>
          </w:p>
        </w:tc>
      </w:tr>
      <w:tr w:rsidR="00E03B4E" w:rsidRPr="00C00112" w14:paraId="12BA56A4" w14:textId="77777777" w:rsidTr="00560279">
        <w:trPr>
          <w:cantSplit/>
        </w:trPr>
        <w:tc>
          <w:tcPr>
            <w:tcW w:w="1450" w:type="pct"/>
          </w:tcPr>
          <w:p w14:paraId="02259EB3" w14:textId="77777777" w:rsidR="00E03B4E" w:rsidRPr="0062330E" w:rsidRDefault="00E03B4E" w:rsidP="00560279">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886" w:type="pct"/>
            <w:vMerge/>
          </w:tcPr>
          <w:p w14:paraId="7845EB27" w14:textId="77777777" w:rsidR="00E03B4E" w:rsidRPr="00C00112" w:rsidRDefault="00E03B4E" w:rsidP="00560279">
            <w:pPr>
              <w:spacing w:before="60" w:after="60"/>
              <w:rPr>
                <w:rFonts w:ascii="Arial" w:hAnsi="Arial" w:cs="Arial"/>
                <w:color w:val="0000FF"/>
                <w:sz w:val="18"/>
                <w:szCs w:val="18"/>
              </w:rPr>
            </w:pPr>
          </w:p>
        </w:tc>
        <w:tc>
          <w:tcPr>
            <w:tcW w:w="1659" w:type="pct"/>
          </w:tcPr>
          <w:p w14:paraId="2D5B24DE" w14:textId="77777777" w:rsidR="00E03B4E" w:rsidRPr="00B4085B" w:rsidRDefault="00E03B4E" w:rsidP="00560279">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CA22035" w14:textId="77777777" w:rsidR="00E03B4E" w:rsidRPr="0037576A" w:rsidRDefault="00E03B4E" w:rsidP="00560279">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r w:rsidR="00E03B4E" w:rsidRPr="00C00112" w14:paraId="67A87D50" w14:textId="77777777" w:rsidTr="00560279">
        <w:trPr>
          <w:cantSplit/>
        </w:trPr>
        <w:tc>
          <w:tcPr>
            <w:tcW w:w="1450" w:type="pct"/>
          </w:tcPr>
          <w:p w14:paraId="119A8CB3" w14:textId="77777777" w:rsidR="00E03B4E" w:rsidRDefault="00E03B4E" w:rsidP="00560279">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71146E90" w14:textId="77777777" w:rsidR="00E03B4E" w:rsidRPr="0062330E" w:rsidRDefault="00E03B4E" w:rsidP="00560279">
            <w:pPr>
              <w:spacing w:before="60" w:after="60"/>
              <w:rPr>
                <w:rFonts w:ascii="Arial" w:hAnsi="Arial" w:cs="Arial"/>
                <w:sz w:val="18"/>
                <w:szCs w:val="18"/>
              </w:rPr>
            </w:pPr>
          </w:p>
        </w:tc>
        <w:tc>
          <w:tcPr>
            <w:tcW w:w="886" w:type="pct"/>
            <w:vMerge/>
          </w:tcPr>
          <w:p w14:paraId="37E28BB7" w14:textId="77777777" w:rsidR="00E03B4E" w:rsidRPr="00C00112" w:rsidRDefault="00E03B4E" w:rsidP="00560279">
            <w:pPr>
              <w:spacing w:before="60" w:after="60"/>
              <w:rPr>
                <w:rFonts w:ascii="Arial" w:hAnsi="Arial" w:cs="Arial"/>
                <w:color w:val="0000FF"/>
                <w:sz w:val="18"/>
                <w:szCs w:val="18"/>
              </w:rPr>
            </w:pPr>
          </w:p>
        </w:tc>
        <w:tc>
          <w:tcPr>
            <w:tcW w:w="1659" w:type="pct"/>
          </w:tcPr>
          <w:p w14:paraId="0916B9A2" w14:textId="77777777" w:rsidR="00E03B4E" w:rsidRPr="00B4085B" w:rsidRDefault="00E03B4E" w:rsidP="00560279">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7DC40A3" w14:textId="77777777" w:rsidR="00E03B4E" w:rsidRPr="0037576A" w:rsidRDefault="00E03B4E" w:rsidP="00560279">
            <w:pPr>
              <w:spacing w:before="60" w:after="60"/>
              <w:rPr>
                <w:rFonts w:ascii="Arial" w:hAnsi="Arial" w:cs="Arial"/>
                <w:sz w:val="18"/>
                <w:szCs w:val="18"/>
              </w:rPr>
            </w:pPr>
            <w:r w:rsidRPr="0037576A">
              <w:rPr>
                <w:rFonts w:ascii="Arial" w:hAnsi="Arial" w:cs="Arial"/>
                <w:sz w:val="18"/>
                <w:szCs w:val="18"/>
              </w:rPr>
              <w:t>15</w:t>
            </w:r>
            <w:r w:rsidRPr="0037576A">
              <w:rPr>
                <w:rFonts w:ascii="Arial" w:hAnsi="Arial" w:cs="Arial"/>
                <w:sz w:val="18"/>
                <w:szCs w:val="18"/>
                <w:vertAlign w:val="superscript"/>
              </w:rPr>
              <w:t>th</w:t>
            </w:r>
            <w:r w:rsidRPr="0037576A">
              <w:rPr>
                <w:rFonts w:ascii="Arial" w:hAnsi="Arial" w:cs="Arial"/>
                <w:sz w:val="18"/>
                <w:szCs w:val="18"/>
              </w:rPr>
              <w:t xml:space="preserve"> May</w:t>
            </w:r>
          </w:p>
        </w:tc>
      </w:tr>
    </w:tbl>
    <w:tbl>
      <w:tblPr>
        <w:tblStyle w:val="TableGrid"/>
        <w:tblpPr w:leftFromText="180" w:rightFromText="180" w:vertAnchor="text" w:horzAnchor="margin" w:tblpXSpec="right" w:tblpY="47"/>
        <w:tblW w:w="4720" w:type="pct"/>
        <w:tblLook w:val="0020" w:firstRow="1" w:lastRow="0" w:firstColumn="0" w:lastColumn="0" w:noHBand="0" w:noVBand="0"/>
      </w:tblPr>
      <w:tblGrid>
        <w:gridCol w:w="3304"/>
        <w:gridCol w:w="5497"/>
      </w:tblGrid>
      <w:tr w:rsidR="00B369D6" w:rsidRPr="00C25946" w14:paraId="742E5D6F" w14:textId="77777777" w:rsidTr="00B369D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BB07FD" w14:textId="77777777" w:rsidR="00B369D6" w:rsidRPr="004921D8" w:rsidRDefault="00B369D6" w:rsidP="00B369D6">
            <w:pPr>
              <w:pStyle w:val="TableText"/>
              <w:rPr>
                <w:sz w:val="18"/>
                <w:szCs w:val="18"/>
              </w:rPr>
            </w:pPr>
            <w:r w:rsidRPr="004921D8">
              <w:rPr>
                <w:sz w:val="18"/>
                <w:szCs w:val="18"/>
              </w:rPr>
              <w:lastRenderedPageBreak/>
              <w:t>Table S4.2 Reporting forms</w:t>
            </w:r>
          </w:p>
        </w:tc>
      </w:tr>
      <w:tr w:rsidR="00B369D6" w:rsidRPr="00C25946" w14:paraId="259176DB" w14:textId="77777777" w:rsidTr="00B369D6">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C35426" w14:textId="77777777" w:rsidR="00B369D6" w:rsidRPr="004921D8" w:rsidRDefault="00B369D6" w:rsidP="00B369D6">
            <w:pPr>
              <w:pStyle w:val="TableText"/>
              <w:rPr>
                <w:sz w:val="18"/>
                <w:szCs w:val="18"/>
              </w:rPr>
            </w:pPr>
            <w:r w:rsidRPr="004921D8">
              <w:rPr>
                <w:sz w:val="18"/>
                <w:szCs w:val="18"/>
              </w:rPr>
              <w:t>Parameter</w:t>
            </w:r>
          </w:p>
        </w:tc>
        <w:tc>
          <w:tcPr>
            <w:tcW w:w="3123" w:type="pct"/>
          </w:tcPr>
          <w:p w14:paraId="2D801424" w14:textId="77777777" w:rsidR="00B369D6" w:rsidRPr="004921D8" w:rsidRDefault="00B369D6" w:rsidP="00B369D6">
            <w:pPr>
              <w:pStyle w:val="TableText"/>
              <w:rPr>
                <w:sz w:val="18"/>
                <w:szCs w:val="18"/>
              </w:rPr>
            </w:pPr>
            <w:r w:rsidRPr="004921D8">
              <w:rPr>
                <w:sz w:val="18"/>
                <w:szCs w:val="18"/>
              </w:rPr>
              <w:t>Reporting format</w:t>
            </w:r>
          </w:p>
        </w:tc>
      </w:tr>
      <w:tr w:rsidR="00B369D6" w:rsidRPr="00C25946" w14:paraId="18FEF18C" w14:textId="77777777" w:rsidTr="00B369D6">
        <w:trPr>
          <w:cantSplit/>
        </w:trPr>
        <w:tc>
          <w:tcPr>
            <w:tcW w:w="1877" w:type="pct"/>
          </w:tcPr>
          <w:p w14:paraId="588977DD" w14:textId="77777777" w:rsidR="00B369D6" w:rsidRPr="00950A72" w:rsidRDefault="00B369D6" w:rsidP="00B369D6">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CC83DFE" w14:textId="6C26C3B2" w:rsidR="00B369D6" w:rsidRPr="00950A72" w:rsidRDefault="00B369D6" w:rsidP="00B369D6">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B369D6" w:rsidRPr="00C25946" w14:paraId="39EAAF10" w14:textId="77777777" w:rsidTr="00B369D6">
        <w:trPr>
          <w:cantSplit/>
        </w:trPr>
        <w:tc>
          <w:tcPr>
            <w:tcW w:w="1877" w:type="pct"/>
          </w:tcPr>
          <w:p w14:paraId="1FA0A8A1" w14:textId="39794509" w:rsidR="00B369D6" w:rsidRPr="00950A72" w:rsidRDefault="00B369D6" w:rsidP="00F318FE">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171E853" w14:textId="43E33630" w:rsidR="00B369D6" w:rsidRPr="00950A72" w:rsidRDefault="00B369D6" w:rsidP="00B369D6">
            <w:pPr>
              <w:pStyle w:val="TableText"/>
              <w:rPr>
                <w:rStyle w:val="Pink"/>
                <w:color w:val="auto"/>
                <w:sz w:val="18"/>
                <w:szCs w:val="18"/>
              </w:rPr>
            </w:pPr>
            <w:r w:rsidRPr="0054680E">
              <w:rPr>
                <w:rStyle w:val="Pink"/>
                <w:color w:val="000000" w:themeColor="text1"/>
                <w:sz w:val="18"/>
                <w:szCs w:val="18"/>
              </w:rPr>
              <w:t>Annua</w:t>
            </w:r>
            <w:r w:rsidRPr="00F318FE">
              <w:rPr>
                <w:rStyle w:val="Pink"/>
                <w:color w:val="auto"/>
                <w:sz w:val="18"/>
                <w:szCs w:val="18"/>
              </w:rPr>
              <w:t>l and bathing water summary report or</w:t>
            </w:r>
            <w:r w:rsidRPr="0054680E">
              <w:rPr>
                <w:rStyle w:val="Pink"/>
                <w:color w:val="auto"/>
                <w:sz w:val="18"/>
                <w:szCs w:val="18"/>
              </w:rPr>
              <w:t xml:space="preserve"> other form as agreed in writing by Natural Resources Wales</w:t>
            </w:r>
            <w:r w:rsidRPr="00950A72">
              <w:rPr>
                <w:rStyle w:val="Pink"/>
                <w:color w:val="auto"/>
                <w:sz w:val="18"/>
                <w:szCs w:val="18"/>
              </w:rPr>
              <w:t xml:space="preserve"> </w:t>
            </w:r>
          </w:p>
        </w:tc>
      </w:tr>
      <w:tr w:rsidR="00B369D6" w:rsidRPr="00C25946" w14:paraId="641A7E46" w14:textId="77777777" w:rsidTr="00B369D6">
        <w:trPr>
          <w:cantSplit/>
        </w:trPr>
        <w:tc>
          <w:tcPr>
            <w:tcW w:w="1877" w:type="pct"/>
          </w:tcPr>
          <w:p w14:paraId="7B4ADCD7" w14:textId="77777777" w:rsidR="00B369D6" w:rsidRPr="00950A72" w:rsidRDefault="00B369D6" w:rsidP="00B369D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20710C1" w14:textId="77777777" w:rsidR="00B369D6" w:rsidRPr="00950A72" w:rsidRDefault="00B369D6" w:rsidP="00B369D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369D6" w:rsidRPr="00C25946" w14:paraId="06398FB7" w14:textId="77777777" w:rsidTr="00B369D6">
        <w:trPr>
          <w:cantSplit/>
        </w:trPr>
        <w:tc>
          <w:tcPr>
            <w:tcW w:w="1877" w:type="pct"/>
          </w:tcPr>
          <w:p w14:paraId="676B2C2E" w14:textId="77777777" w:rsidR="00B369D6" w:rsidRPr="00950A72" w:rsidRDefault="00B369D6" w:rsidP="00B369D6">
            <w:pPr>
              <w:pStyle w:val="TableText"/>
              <w:rPr>
                <w:rStyle w:val="Blue"/>
                <w:color w:val="auto"/>
                <w:sz w:val="18"/>
                <w:szCs w:val="18"/>
              </w:rPr>
            </w:pPr>
            <w:r w:rsidRPr="00950A72">
              <w:rPr>
                <w:rStyle w:val="Blue"/>
                <w:color w:val="auto"/>
                <w:sz w:val="18"/>
                <w:szCs w:val="18"/>
              </w:rPr>
              <w:t>Event recorder status</w:t>
            </w:r>
          </w:p>
          <w:p w14:paraId="158ACF02" w14:textId="77777777" w:rsidR="00B369D6" w:rsidRPr="00950A72" w:rsidRDefault="00B369D6" w:rsidP="00B369D6">
            <w:pPr>
              <w:pStyle w:val="TableText"/>
              <w:rPr>
                <w:rStyle w:val="Blue"/>
                <w:color w:val="auto"/>
                <w:sz w:val="18"/>
                <w:szCs w:val="18"/>
              </w:rPr>
            </w:pPr>
          </w:p>
        </w:tc>
        <w:tc>
          <w:tcPr>
            <w:tcW w:w="3123" w:type="pct"/>
          </w:tcPr>
          <w:p w14:paraId="09344198" w14:textId="24BB76BF" w:rsidR="00B369D6" w:rsidRPr="00950A72" w:rsidRDefault="00B369D6" w:rsidP="00B369D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34C50ABC" w14:textId="77777777" w:rsidR="00B369D6" w:rsidRPr="00950A72" w:rsidRDefault="00B369D6" w:rsidP="00B369D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369D6" w:rsidRPr="00C25946" w14:paraId="0653BA30" w14:textId="77777777" w:rsidTr="00B369D6">
        <w:trPr>
          <w:cantSplit/>
        </w:trPr>
        <w:tc>
          <w:tcPr>
            <w:tcW w:w="1877" w:type="pct"/>
          </w:tcPr>
          <w:p w14:paraId="694B028B" w14:textId="77777777" w:rsidR="00B369D6" w:rsidRPr="0054680E" w:rsidRDefault="00B369D6" w:rsidP="00B369D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7DAD8EFF" w14:textId="77777777" w:rsidR="00B369D6" w:rsidRPr="0054680E" w:rsidRDefault="00B369D6" w:rsidP="00B369D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B369D6" w:rsidRPr="00C25946" w14:paraId="7E600517" w14:textId="77777777" w:rsidTr="00B369D6">
        <w:trPr>
          <w:cantSplit/>
        </w:trPr>
        <w:tc>
          <w:tcPr>
            <w:tcW w:w="1877" w:type="pct"/>
          </w:tcPr>
          <w:p w14:paraId="551A6621" w14:textId="77777777" w:rsidR="00B369D6" w:rsidRPr="0054680E" w:rsidRDefault="00B369D6" w:rsidP="00B369D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0CCDDA5" w14:textId="77777777" w:rsidR="00B369D6" w:rsidRPr="0054680E" w:rsidRDefault="00B369D6" w:rsidP="00B369D6">
            <w:pPr>
              <w:pStyle w:val="TableText"/>
              <w:rPr>
                <w:rStyle w:val="Blue"/>
                <w:color w:val="auto"/>
                <w:sz w:val="18"/>
                <w:szCs w:val="18"/>
              </w:rPr>
            </w:pPr>
            <w:r w:rsidRPr="0054680E">
              <w:rPr>
                <w:sz w:val="18"/>
                <w:szCs w:val="18"/>
              </w:rPr>
              <w:t>Electronic format as agreed in writing by Natural Resources Wales.</w:t>
            </w:r>
          </w:p>
        </w:tc>
      </w:tr>
      <w:tr w:rsidR="00B369D6" w:rsidRPr="00C25946" w14:paraId="680AA25B" w14:textId="77777777" w:rsidTr="00B369D6">
        <w:trPr>
          <w:cantSplit/>
        </w:trPr>
        <w:tc>
          <w:tcPr>
            <w:tcW w:w="1877" w:type="pct"/>
          </w:tcPr>
          <w:p w14:paraId="44B030D3" w14:textId="77777777" w:rsidR="00B369D6" w:rsidRPr="0054680E" w:rsidRDefault="00B369D6" w:rsidP="00B369D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364DF707" w14:textId="77777777" w:rsidR="00B369D6" w:rsidRPr="0054680E" w:rsidRDefault="00B369D6" w:rsidP="00B369D6">
            <w:pPr>
              <w:pStyle w:val="TableText"/>
              <w:rPr>
                <w:rStyle w:val="Blue"/>
                <w:color w:val="auto"/>
                <w:sz w:val="18"/>
                <w:szCs w:val="18"/>
              </w:rPr>
            </w:pPr>
            <w:r w:rsidRPr="0054680E">
              <w:rPr>
                <w:sz w:val="18"/>
                <w:szCs w:val="18"/>
              </w:rPr>
              <w:t>Electronic format as agreed in writing by Natural Resources Wales.</w:t>
            </w:r>
          </w:p>
        </w:tc>
      </w:tr>
      <w:tr w:rsidR="00B369D6" w:rsidRPr="00C25946" w14:paraId="731D054C" w14:textId="77777777" w:rsidTr="00B369D6">
        <w:trPr>
          <w:cantSplit/>
        </w:trPr>
        <w:tc>
          <w:tcPr>
            <w:tcW w:w="1877" w:type="pct"/>
          </w:tcPr>
          <w:p w14:paraId="7B035C97" w14:textId="77777777" w:rsidR="00B369D6" w:rsidRPr="0054680E" w:rsidRDefault="00B369D6" w:rsidP="00B369D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B03FD66" w14:textId="77777777" w:rsidR="00B369D6" w:rsidRPr="0054680E" w:rsidRDefault="00B369D6" w:rsidP="00B369D6">
            <w:pPr>
              <w:pStyle w:val="TableText"/>
              <w:rPr>
                <w:rStyle w:val="Blue"/>
                <w:color w:val="auto"/>
                <w:sz w:val="18"/>
                <w:szCs w:val="18"/>
              </w:rPr>
            </w:pPr>
            <w:r w:rsidRPr="0054680E">
              <w:rPr>
                <w:sz w:val="18"/>
                <w:szCs w:val="18"/>
              </w:rPr>
              <w:t>Electronic format as agreed in writing by Natural Resources Wales.</w:t>
            </w:r>
          </w:p>
        </w:tc>
      </w:tr>
      <w:tr w:rsidR="00B369D6" w:rsidRPr="00C25946" w14:paraId="2E928CF9" w14:textId="77777777" w:rsidTr="00B369D6">
        <w:trPr>
          <w:cantSplit/>
        </w:trPr>
        <w:tc>
          <w:tcPr>
            <w:tcW w:w="1877" w:type="pct"/>
          </w:tcPr>
          <w:p w14:paraId="3B612D3F" w14:textId="77777777" w:rsidR="00B369D6" w:rsidRPr="0054680E" w:rsidRDefault="00B369D6" w:rsidP="00B369D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A118E73" w14:textId="77777777" w:rsidR="00B369D6" w:rsidRPr="0054680E" w:rsidRDefault="00B369D6" w:rsidP="00B369D6">
            <w:pPr>
              <w:pStyle w:val="TableText"/>
              <w:rPr>
                <w:rStyle w:val="Blue"/>
                <w:color w:val="auto"/>
                <w:sz w:val="18"/>
                <w:szCs w:val="18"/>
              </w:rPr>
            </w:pPr>
            <w:r w:rsidRPr="0054680E">
              <w:rPr>
                <w:sz w:val="18"/>
                <w:szCs w:val="18"/>
              </w:rPr>
              <w:t>Electronic format as agreed in writing by Natural Resources Wales.</w:t>
            </w:r>
          </w:p>
        </w:tc>
      </w:tr>
    </w:tbl>
    <w:p w14:paraId="5EA9BD3B" w14:textId="77777777" w:rsidR="00640EB8" w:rsidRDefault="00640EB8" w:rsidP="0090110E">
      <w:pPr>
        <w:ind w:firstLine="720"/>
        <w:rPr>
          <w:rStyle w:val="Pink"/>
          <w:sz w:val="18"/>
          <w:szCs w:val="18"/>
        </w:rPr>
      </w:pPr>
    </w:p>
    <w:p w14:paraId="454D269D" w14:textId="77777777" w:rsidR="003E59D3" w:rsidRDefault="003E59D3">
      <w:pPr>
        <w:spacing w:before="0" w:after="0" w:line="240" w:lineRule="auto"/>
        <w:rPr>
          <w:rFonts w:asciiTheme="majorHAnsi" w:eastAsiaTheme="majorEastAsia" w:hAnsiTheme="majorHAnsi" w:cstheme="majorBidi"/>
          <w:b/>
          <w:bCs/>
          <w:sz w:val="36"/>
          <w:szCs w:val="28"/>
        </w:rPr>
      </w:pPr>
      <w:r>
        <w:br w:type="page"/>
      </w:r>
    </w:p>
    <w:p w14:paraId="3BCF2EF3" w14:textId="77777777" w:rsidR="003E59D3" w:rsidRDefault="003E59D3" w:rsidP="00A9057C">
      <w:pPr>
        <w:pStyle w:val="Heading1"/>
        <w:ind w:left="567"/>
      </w:pPr>
      <w:r>
        <w:lastRenderedPageBreak/>
        <w:t xml:space="preserve">Schedule 5 </w:t>
      </w:r>
      <w:r w:rsidRPr="00926B5E">
        <w:t>–</w:t>
      </w:r>
      <w:r>
        <w:t xml:space="preserve"> Notification </w:t>
      </w:r>
    </w:p>
    <w:p w14:paraId="1648F8EC" w14:textId="77777777" w:rsidR="003E59D3" w:rsidRPr="004921D8" w:rsidRDefault="003E59D3" w:rsidP="00A9057C">
      <w:pPr>
        <w:ind w:left="567"/>
        <w:rPr>
          <w:sz w:val="18"/>
          <w:szCs w:val="18"/>
        </w:rPr>
      </w:pPr>
      <w:r w:rsidRPr="004921D8">
        <w:rPr>
          <w:sz w:val="18"/>
          <w:szCs w:val="18"/>
        </w:rPr>
        <w:t xml:space="preserve">These pages outline the information that the operator must provide. </w:t>
      </w:r>
    </w:p>
    <w:p w14:paraId="088224A5" w14:textId="77777777" w:rsidR="003E59D3" w:rsidRPr="004921D8" w:rsidRDefault="003E59D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C4762F" w14:textId="77777777" w:rsidR="003E59D3" w:rsidRPr="004921D8" w:rsidRDefault="003E59D3"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22F68AF2" w14:textId="77777777" w:rsidR="003E59D3" w:rsidRPr="00C15459" w:rsidRDefault="003E59D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E59D3" w:rsidRPr="00834B3A" w14:paraId="4C75D2B4" w14:textId="77777777" w:rsidTr="00A9057C">
        <w:trPr>
          <w:cantSplit/>
        </w:trPr>
        <w:tc>
          <w:tcPr>
            <w:tcW w:w="1484" w:type="pct"/>
          </w:tcPr>
          <w:p w14:paraId="673D1D49" w14:textId="77777777" w:rsidR="003E59D3" w:rsidRPr="004921D8" w:rsidRDefault="003E59D3" w:rsidP="00926B5E">
            <w:pPr>
              <w:pStyle w:val="TableText"/>
              <w:rPr>
                <w:sz w:val="18"/>
                <w:szCs w:val="18"/>
              </w:rPr>
            </w:pPr>
            <w:r w:rsidRPr="004921D8">
              <w:rPr>
                <w:sz w:val="18"/>
                <w:szCs w:val="18"/>
              </w:rPr>
              <w:t>Permit Number</w:t>
            </w:r>
          </w:p>
        </w:tc>
        <w:tc>
          <w:tcPr>
            <w:tcW w:w="3516" w:type="pct"/>
          </w:tcPr>
          <w:p w14:paraId="2E995C47" w14:textId="77777777" w:rsidR="003E59D3" w:rsidRPr="00F318FE" w:rsidRDefault="003E59D3" w:rsidP="00926B5E">
            <w:pPr>
              <w:pStyle w:val="TableText"/>
            </w:pPr>
            <w:r w:rsidRPr="00F318FE">
              <w:rPr>
                <w:noProof/>
              </w:rPr>
              <w:t>EPR/TB3593HM</w:t>
            </w:r>
          </w:p>
        </w:tc>
      </w:tr>
      <w:tr w:rsidR="003E59D3" w:rsidRPr="00834B3A" w14:paraId="2A4F7DB8" w14:textId="77777777" w:rsidTr="00A9057C">
        <w:trPr>
          <w:cantSplit/>
        </w:trPr>
        <w:tc>
          <w:tcPr>
            <w:tcW w:w="1484" w:type="pct"/>
          </w:tcPr>
          <w:p w14:paraId="5F212518" w14:textId="77777777" w:rsidR="003E59D3" w:rsidRPr="004921D8" w:rsidRDefault="003E59D3" w:rsidP="00926B5E">
            <w:pPr>
              <w:pStyle w:val="TableText"/>
              <w:rPr>
                <w:sz w:val="18"/>
                <w:szCs w:val="18"/>
              </w:rPr>
            </w:pPr>
            <w:r w:rsidRPr="004921D8">
              <w:rPr>
                <w:sz w:val="18"/>
                <w:szCs w:val="18"/>
              </w:rPr>
              <w:t>Name of operator</w:t>
            </w:r>
          </w:p>
        </w:tc>
        <w:tc>
          <w:tcPr>
            <w:tcW w:w="3516" w:type="pct"/>
          </w:tcPr>
          <w:p w14:paraId="15990487" w14:textId="77777777" w:rsidR="003E59D3" w:rsidRPr="00F318FE" w:rsidRDefault="003E59D3" w:rsidP="00926B5E">
            <w:pPr>
              <w:pStyle w:val="TableText"/>
            </w:pPr>
            <w:r w:rsidRPr="00F318FE">
              <w:t>D</w:t>
            </w:r>
            <w:r w:rsidRPr="00F318FE">
              <w:rPr>
                <w:rFonts w:cstheme="minorHAnsi"/>
              </w:rPr>
              <w:t>ŵ</w:t>
            </w:r>
            <w:r w:rsidRPr="00F318FE">
              <w:t>r Cymru Cyfyngedig</w:t>
            </w:r>
          </w:p>
        </w:tc>
      </w:tr>
      <w:tr w:rsidR="003E59D3" w:rsidRPr="00834B3A" w14:paraId="4B86C9CD" w14:textId="77777777" w:rsidTr="00A9057C">
        <w:trPr>
          <w:cantSplit/>
        </w:trPr>
        <w:tc>
          <w:tcPr>
            <w:tcW w:w="1484" w:type="pct"/>
          </w:tcPr>
          <w:p w14:paraId="4696CB0B" w14:textId="77777777" w:rsidR="003E59D3" w:rsidRPr="004921D8" w:rsidRDefault="003E59D3" w:rsidP="00926B5E">
            <w:pPr>
              <w:pStyle w:val="TableText"/>
              <w:rPr>
                <w:sz w:val="18"/>
                <w:szCs w:val="18"/>
              </w:rPr>
            </w:pPr>
            <w:r w:rsidRPr="004921D8">
              <w:rPr>
                <w:sz w:val="18"/>
                <w:szCs w:val="18"/>
              </w:rPr>
              <w:t>Location of Facility</w:t>
            </w:r>
          </w:p>
        </w:tc>
        <w:tc>
          <w:tcPr>
            <w:tcW w:w="3516" w:type="pct"/>
          </w:tcPr>
          <w:p w14:paraId="21F83E9D" w14:textId="2198FF5D" w:rsidR="003E59D3" w:rsidRPr="00F318FE" w:rsidRDefault="003E59D3" w:rsidP="00926B5E">
            <w:pPr>
              <w:pStyle w:val="TableText"/>
            </w:pPr>
            <w:r w:rsidRPr="00F318FE">
              <w:rPr>
                <w:noProof/>
              </w:rPr>
              <w:t>Glanbrydan Avenue CSO</w:t>
            </w:r>
            <w:r w:rsidRPr="00F318FE">
              <w:t>,</w:t>
            </w:r>
            <w:r w:rsidR="00640EB8" w:rsidRPr="00F318FE">
              <w:t xml:space="preserve"> </w:t>
            </w:r>
            <w:proofErr w:type="spellStart"/>
            <w:r w:rsidR="00640EB8" w:rsidRPr="00F318FE">
              <w:t>Brynmill</w:t>
            </w:r>
            <w:proofErr w:type="spellEnd"/>
            <w:r w:rsidR="00640EB8" w:rsidRPr="00F318FE">
              <w:t xml:space="preserve"> Park,</w:t>
            </w:r>
            <w:r w:rsidR="00A57718" w:rsidRPr="00F318FE">
              <w:t xml:space="preserve"> Near junction of Oakwood Road and </w:t>
            </w:r>
            <w:r w:rsidRPr="00F318FE">
              <w:rPr>
                <w:noProof/>
              </w:rPr>
              <w:t>Glanbrydan Avenue</w:t>
            </w:r>
            <w:r w:rsidRPr="00F318FE">
              <w:t xml:space="preserve">, </w:t>
            </w:r>
            <w:r w:rsidR="00640EB8" w:rsidRPr="00F318FE">
              <w:rPr>
                <w:noProof/>
              </w:rPr>
              <w:t>Brynmill</w:t>
            </w:r>
            <w:r w:rsidRPr="00F318FE">
              <w:t xml:space="preserve">, </w:t>
            </w:r>
            <w:r w:rsidRPr="00F318FE">
              <w:rPr>
                <w:noProof/>
              </w:rPr>
              <w:t>Swansea</w:t>
            </w:r>
            <w:r w:rsidRPr="00F318FE">
              <w:t xml:space="preserve">, </w:t>
            </w:r>
            <w:r w:rsidR="00640EB8" w:rsidRPr="00F318FE">
              <w:rPr>
                <w:noProof/>
              </w:rPr>
              <w:t>SA2 0DP</w:t>
            </w:r>
          </w:p>
        </w:tc>
      </w:tr>
      <w:tr w:rsidR="003E59D3" w:rsidRPr="00834B3A" w14:paraId="7F252F4C" w14:textId="77777777" w:rsidTr="00A9057C">
        <w:trPr>
          <w:cantSplit/>
        </w:trPr>
        <w:tc>
          <w:tcPr>
            <w:tcW w:w="1484" w:type="pct"/>
          </w:tcPr>
          <w:p w14:paraId="0CF8A33B" w14:textId="77777777" w:rsidR="003E59D3" w:rsidRPr="004921D8" w:rsidRDefault="003E59D3" w:rsidP="00926B5E">
            <w:pPr>
              <w:pStyle w:val="TableText"/>
              <w:rPr>
                <w:sz w:val="18"/>
                <w:szCs w:val="18"/>
              </w:rPr>
            </w:pPr>
            <w:r w:rsidRPr="004921D8">
              <w:rPr>
                <w:sz w:val="18"/>
                <w:szCs w:val="18"/>
              </w:rPr>
              <w:t xml:space="preserve">Time and date of the detection </w:t>
            </w:r>
          </w:p>
        </w:tc>
        <w:tc>
          <w:tcPr>
            <w:tcW w:w="3516" w:type="pct"/>
          </w:tcPr>
          <w:p w14:paraId="399AB52C" w14:textId="77777777" w:rsidR="003E59D3" w:rsidRPr="00926B5E" w:rsidRDefault="003E59D3" w:rsidP="00926B5E">
            <w:pPr>
              <w:pStyle w:val="TableText"/>
            </w:pPr>
          </w:p>
        </w:tc>
      </w:tr>
    </w:tbl>
    <w:p w14:paraId="50948067" w14:textId="77777777" w:rsidR="003E59D3" w:rsidRDefault="003E59D3" w:rsidP="00926B5E"/>
    <w:tbl>
      <w:tblPr>
        <w:tblStyle w:val="TableGrid"/>
        <w:tblW w:w="4720" w:type="pct"/>
        <w:tblInd w:w="562" w:type="dxa"/>
        <w:tblLook w:val="0020" w:firstRow="1" w:lastRow="0" w:firstColumn="0" w:lastColumn="0" w:noHBand="0" w:noVBand="0"/>
      </w:tblPr>
      <w:tblGrid>
        <w:gridCol w:w="2612"/>
        <w:gridCol w:w="6189"/>
      </w:tblGrid>
      <w:tr w:rsidR="003E59D3" w:rsidRPr="00C15459" w14:paraId="0E8538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0ECAC1" w14:textId="77777777" w:rsidR="003E59D3" w:rsidRPr="004921D8" w:rsidRDefault="003E59D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E59D3" w:rsidRPr="00C15459" w14:paraId="3B14BDB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C491A9" w14:textId="77777777" w:rsidR="003E59D3" w:rsidRPr="0062330E" w:rsidRDefault="003E59D3"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3E59D3" w:rsidRPr="00C15459" w14:paraId="0EF50185" w14:textId="77777777" w:rsidTr="00A9057C">
        <w:trPr>
          <w:cantSplit/>
        </w:trPr>
        <w:tc>
          <w:tcPr>
            <w:tcW w:w="1484" w:type="pct"/>
          </w:tcPr>
          <w:p w14:paraId="25BDD2BE" w14:textId="77777777" w:rsidR="003E59D3" w:rsidRPr="004921D8" w:rsidRDefault="003E59D3" w:rsidP="00926B5E">
            <w:pPr>
              <w:pStyle w:val="TableText"/>
              <w:rPr>
                <w:sz w:val="18"/>
                <w:szCs w:val="18"/>
              </w:rPr>
            </w:pPr>
            <w:r w:rsidRPr="004921D8">
              <w:rPr>
                <w:sz w:val="18"/>
                <w:szCs w:val="18"/>
              </w:rPr>
              <w:t>Date and time of the event</w:t>
            </w:r>
          </w:p>
        </w:tc>
        <w:tc>
          <w:tcPr>
            <w:tcW w:w="3516" w:type="pct"/>
          </w:tcPr>
          <w:p w14:paraId="7E4A99A3" w14:textId="77777777" w:rsidR="003E59D3" w:rsidRPr="004921D8" w:rsidRDefault="003E59D3" w:rsidP="00926B5E">
            <w:pPr>
              <w:pStyle w:val="TableText"/>
              <w:rPr>
                <w:sz w:val="18"/>
                <w:szCs w:val="18"/>
              </w:rPr>
            </w:pPr>
          </w:p>
        </w:tc>
      </w:tr>
      <w:tr w:rsidR="003E59D3" w:rsidRPr="00C15459" w14:paraId="53BD8726" w14:textId="77777777" w:rsidTr="00A9057C">
        <w:trPr>
          <w:cantSplit/>
        </w:trPr>
        <w:tc>
          <w:tcPr>
            <w:tcW w:w="1484" w:type="pct"/>
          </w:tcPr>
          <w:p w14:paraId="6848162B" w14:textId="77777777" w:rsidR="003E59D3" w:rsidRPr="004921D8" w:rsidRDefault="003E59D3" w:rsidP="00926B5E">
            <w:pPr>
              <w:pStyle w:val="TableText"/>
              <w:rPr>
                <w:sz w:val="18"/>
                <w:szCs w:val="18"/>
              </w:rPr>
            </w:pPr>
            <w:r w:rsidRPr="004921D8">
              <w:rPr>
                <w:sz w:val="18"/>
                <w:szCs w:val="18"/>
              </w:rPr>
              <w:t xml:space="preserve">Reference or description of the location of the event </w:t>
            </w:r>
          </w:p>
        </w:tc>
        <w:tc>
          <w:tcPr>
            <w:tcW w:w="3516" w:type="pct"/>
          </w:tcPr>
          <w:p w14:paraId="30875B12" w14:textId="77777777" w:rsidR="003E59D3" w:rsidRPr="004921D8" w:rsidRDefault="003E59D3" w:rsidP="00926B5E">
            <w:pPr>
              <w:pStyle w:val="TableText"/>
              <w:rPr>
                <w:sz w:val="18"/>
                <w:szCs w:val="18"/>
              </w:rPr>
            </w:pPr>
          </w:p>
        </w:tc>
      </w:tr>
      <w:tr w:rsidR="003E59D3" w:rsidRPr="00C15459" w14:paraId="3CBB75C0" w14:textId="77777777" w:rsidTr="00A9057C">
        <w:trPr>
          <w:cantSplit/>
        </w:trPr>
        <w:tc>
          <w:tcPr>
            <w:tcW w:w="1484" w:type="pct"/>
          </w:tcPr>
          <w:p w14:paraId="28F68CD4" w14:textId="77777777" w:rsidR="003E59D3" w:rsidRPr="004921D8" w:rsidRDefault="003E59D3" w:rsidP="00926B5E">
            <w:pPr>
              <w:pStyle w:val="TableText"/>
              <w:rPr>
                <w:sz w:val="18"/>
                <w:szCs w:val="18"/>
              </w:rPr>
            </w:pPr>
            <w:r w:rsidRPr="004921D8">
              <w:rPr>
                <w:sz w:val="18"/>
                <w:szCs w:val="18"/>
              </w:rPr>
              <w:t>Description of where any release into the environment took place</w:t>
            </w:r>
          </w:p>
        </w:tc>
        <w:tc>
          <w:tcPr>
            <w:tcW w:w="3516" w:type="pct"/>
          </w:tcPr>
          <w:p w14:paraId="15857A8F" w14:textId="77777777" w:rsidR="003E59D3" w:rsidRPr="004921D8" w:rsidRDefault="003E59D3" w:rsidP="00926B5E">
            <w:pPr>
              <w:pStyle w:val="TableText"/>
              <w:rPr>
                <w:sz w:val="18"/>
                <w:szCs w:val="18"/>
              </w:rPr>
            </w:pPr>
          </w:p>
        </w:tc>
      </w:tr>
      <w:tr w:rsidR="003E59D3" w:rsidRPr="00C15459" w14:paraId="1D185B04" w14:textId="77777777" w:rsidTr="00A9057C">
        <w:trPr>
          <w:cantSplit/>
        </w:trPr>
        <w:tc>
          <w:tcPr>
            <w:tcW w:w="1484" w:type="pct"/>
          </w:tcPr>
          <w:p w14:paraId="7EA10A42" w14:textId="77777777" w:rsidR="003E59D3" w:rsidRPr="004921D8" w:rsidRDefault="003E59D3" w:rsidP="00926B5E">
            <w:pPr>
              <w:pStyle w:val="TableText"/>
              <w:rPr>
                <w:sz w:val="18"/>
                <w:szCs w:val="18"/>
              </w:rPr>
            </w:pPr>
            <w:r w:rsidRPr="004921D8">
              <w:rPr>
                <w:sz w:val="18"/>
                <w:szCs w:val="18"/>
              </w:rPr>
              <w:t>Substances(s) potentially released/type or nature of sewage released</w:t>
            </w:r>
          </w:p>
        </w:tc>
        <w:tc>
          <w:tcPr>
            <w:tcW w:w="3516" w:type="pct"/>
          </w:tcPr>
          <w:p w14:paraId="03137912" w14:textId="77777777" w:rsidR="003E59D3" w:rsidRPr="004921D8" w:rsidRDefault="003E59D3" w:rsidP="00926B5E">
            <w:pPr>
              <w:pStyle w:val="TableText"/>
              <w:rPr>
                <w:sz w:val="18"/>
                <w:szCs w:val="18"/>
              </w:rPr>
            </w:pPr>
          </w:p>
        </w:tc>
      </w:tr>
      <w:tr w:rsidR="003E59D3" w:rsidRPr="00C15459" w14:paraId="26809AFA" w14:textId="77777777" w:rsidTr="00A9057C">
        <w:trPr>
          <w:cantSplit/>
        </w:trPr>
        <w:tc>
          <w:tcPr>
            <w:tcW w:w="1484" w:type="pct"/>
          </w:tcPr>
          <w:p w14:paraId="4A687A21" w14:textId="77777777" w:rsidR="003E59D3" w:rsidRPr="004921D8" w:rsidRDefault="003E59D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5220E05" w14:textId="77777777" w:rsidR="003E59D3" w:rsidRPr="004921D8" w:rsidRDefault="003E59D3" w:rsidP="00926B5E">
            <w:pPr>
              <w:pStyle w:val="TableText"/>
              <w:rPr>
                <w:sz w:val="18"/>
                <w:szCs w:val="18"/>
              </w:rPr>
            </w:pPr>
          </w:p>
        </w:tc>
      </w:tr>
      <w:tr w:rsidR="003E59D3" w:rsidRPr="00C15459" w14:paraId="391D71EB" w14:textId="77777777" w:rsidTr="00A9057C">
        <w:trPr>
          <w:cantSplit/>
        </w:trPr>
        <w:tc>
          <w:tcPr>
            <w:tcW w:w="1484" w:type="pct"/>
          </w:tcPr>
          <w:p w14:paraId="2EC63566" w14:textId="77777777" w:rsidR="003E59D3" w:rsidRPr="004921D8" w:rsidRDefault="003E59D3" w:rsidP="00926B5E">
            <w:pPr>
              <w:pStyle w:val="TableText"/>
              <w:rPr>
                <w:sz w:val="18"/>
                <w:szCs w:val="18"/>
              </w:rPr>
            </w:pPr>
            <w:r w:rsidRPr="004921D8">
              <w:rPr>
                <w:sz w:val="18"/>
                <w:szCs w:val="18"/>
              </w:rPr>
              <w:t>Best estimate of the environmental impact of the discharge</w:t>
            </w:r>
          </w:p>
        </w:tc>
        <w:tc>
          <w:tcPr>
            <w:tcW w:w="3516" w:type="pct"/>
          </w:tcPr>
          <w:p w14:paraId="04FB55F6" w14:textId="77777777" w:rsidR="003E59D3" w:rsidRPr="004921D8" w:rsidRDefault="003E59D3" w:rsidP="00926B5E">
            <w:pPr>
              <w:pStyle w:val="TableText"/>
              <w:rPr>
                <w:sz w:val="18"/>
                <w:szCs w:val="18"/>
              </w:rPr>
            </w:pPr>
          </w:p>
        </w:tc>
      </w:tr>
      <w:tr w:rsidR="003E59D3" w:rsidRPr="00C15459" w14:paraId="6D058505" w14:textId="77777777" w:rsidTr="00A9057C">
        <w:trPr>
          <w:cantSplit/>
        </w:trPr>
        <w:tc>
          <w:tcPr>
            <w:tcW w:w="1484" w:type="pct"/>
          </w:tcPr>
          <w:p w14:paraId="39A81D03" w14:textId="77777777" w:rsidR="003E59D3" w:rsidRPr="004921D8" w:rsidRDefault="003E59D3" w:rsidP="00926B5E">
            <w:pPr>
              <w:pStyle w:val="TableText"/>
              <w:rPr>
                <w:sz w:val="18"/>
                <w:szCs w:val="18"/>
              </w:rPr>
            </w:pPr>
            <w:r w:rsidRPr="004921D8">
              <w:rPr>
                <w:sz w:val="18"/>
                <w:szCs w:val="18"/>
              </w:rPr>
              <w:t>Measures taken, or intended to be taken, to stop any emission</w:t>
            </w:r>
          </w:p>
        </w:tc>
        <w:tc>
          <w:tcPr>
            <w:tcW w:w="3516" w:type="pct"/>
          </w:tcPr>
          <w:p w14:paraId="016DD15D" w14:textId="77777777" w:rsidR="003E59D3" w:rsidRPr="004921D8" w:rsidRDefault="003E59D3" w:rsidP="00926B5E">
            <w:pPr>
              <w:pStyle w:val="TableText"/>
              <w:rPr>
                <w:sz w:val="18"/>
                <w:szCs w:val="18"/>
              </w:rPr>
            </w:pPr>
          </w:p>
        </w:tc>
      </w:tr>
      <w:tr w:rsidR="003E59D3" w:rsidRPr="00C15459" w14:paraId="6E3A1293" w14:textId="77777777" w:rsidTr="00A9057C">
        <w:trPr>
          <w:cantSplit/>
        </w:trPr>
        <w:tc>
          <w:tcPr>
            <w:tcW w:w="1484" w:type="pct"/>
          </w:tcPr>
          <w:p w14:paraId="07CCFF6A" w14:textId="77777777" w:rsidR="003E59D3" w:rsidRPr="004921D8" w:rsidRDefault="003E59D3" w:rsidP="00926B5E">
            <w:pPr>
              <w:pStyle w:val="TableText"/>
              <w:rPr>
                <w:sz w:val="18"/>
                <w:szCs w:val="18"/>
              </w:rPr>
            </w:pPr>
            <w:r w:rsidRPr="004921D8">
              <w:rPr>
                <w:sz w:val="18"/>
                <w:szCs w:val="18"/>
              </w:rPr>
              <w:t>Description of the failure or accident.</w:t>
            </w:r>
          </w:p>
        </w:tc>
        <w:tc>
          <w:tcPr>
            <w:tcW w:w="3516" w:type="pct"/>
          </w:tcPr>
          <w:p w14:paraId="5E6F486B" w14:textId="77777777" w:rsidR="003E59D3" w:rsidRPr="004921D8" w:rsidRDefault="003E59D3" w:rsidP="00926B5E">
            <w:pPr>
              <w:pStyle w:val="TableText"/>
              <w:rPr>
                <w:sz w:val="18"/>
                <w:szCs w:val="18"/>
              </w:rPr>
            </w:pPr>
          </w:p>
        </w:tc>
      </w:tr>
    </w:tbl>
    <w:p w14:paraId="44E78C36" w14:textId="77777777" w:rsidR="003E59D3" w:rsidRDefault="003E59D3" w:rsidP="00926B5E"/>
    <w:p w14:paraId="01FAC25F" w14:textId="77777777" w:rsidR="003E59D3" w:rsidRDefault="003E59D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E59D3" w:rsidRPr="00C15459" w14:paraId="3BE75FDF" w14:textId="77777777" w:rsidTr="00A9057C">
        <w:trPr>
          <w:cantSplit/>
        </w:trPr>
        <w:tc>
          <w:tcPr>
            <w:tcW w:w="2305" w:type="pct"/>
          </w:tcPr>
          <w:p w14:paraId="0BFF6652" w14:textId="77777777" w:rsidR="003E59D3" w:rsidRPr="004921D8" w:rsidRDefault="003E59D3" w:rsidP="00926B5E">
            <w:pPr>
              <w:pStyle w:val="TableText"/>
              <w:rPr>
                <w:sz w:val="18"/>
                <w:szCs w:val="18"/>
              </w:rPr>
            </w:pPr>
            <w:r w:rsidRPr="004921D8">
              <w:rPr>
                <w:sz w:val="18"/>
                <w:szCs w:val="18"/>
              </w:rPr>
              <w:t>Any more accurate information on the matters for notification under Part A.</w:t>
            </w:r>
          </w:p>
        </w:tc>
        <w:tc>
          <w:tcPr>
            <w:tcW w:w="2695" w:type="pct"/>
          </w:tcPr>
          <w:p w14:paraId="600506EB" w14:textId="77777777" w:rsidR="003E59D3" w:rsidRPr="00C15459" w:rsidRDefault="003E59D3" w:rsidP="00926B5E">
            <w:pPr>
              <w:pStyle w:val="TableText"/>
            </w:pPr>
          </w:p>
        </w:tc>
      </w:tr>
      <w:tr w:rsidR="003E59D3" w:rsidRPr="00C15459" w14:paraId="70CA4E53" w14:textId="77777777" w:rsidTr="00A9057C">
        <w:trPr>
          <w:cantSplit/>
        </w:trPr>
        <w:tc>
          <w:tcPr>
            <w:tcW w:w="2305" w:type="pct"/>
          </w:tcPr>
          <w:p w14:paraId="3655B7E4" w14:textId="77777777" w:rsidR="003E59D3" w:rsidRPr="004921D8" w:rsidRDefault="003E59D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17C836B" w14:textId="77777777" w:rsidR="003E59D3" w:rsidRPr="00C15459" w:rsidRDefault="003E59D3" w:rsidP="00926B5E">
            <w:pPr>
              <w:pStyle w:val="TableText"/>
            </w:pPr>
          </w:p>
        </w:tc>
      </w:tr>
      <w:tr w:rsidR="003E59D3" w:rsidRPr="00C15459" w14:paraId="1CA346A0" w14:textId="77777777" w:rsidTr="00A9057C">
        <w:trPr>
          <w:cantSplit/>
        </w:trPr>
        <w:tc>
          <w:tcPr>
            <w:tcW w:w="2305" w:type="pct"/>
          </w:tcPr>
          <w:p w14:paraId="1C2BB7AC" w14:textId="77777777" w:rsidR="003E59D3" w:rsidRPr="004921D8" w:rsidRDefault="003E59D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31FC27" w14:textId="77777777" w:rsidR="003E59D3" w:rsidRPr="00C15459" w:rsidRDefault="003E59D3" w:rsidP="00926B5E">
            <w:pPr>
              <w:pStyle w:val="TableText"/>
            </w:pPr>
          </w:p>
        </w:tc>
      </w:tr>
    </w:tbl>
    <w:p w14:paraId="3ED93587" w14:textId="77777777" w:rsidR="003E59D3" w:rsidRDefault="003E59D3" w:rsidP="00926B5E"/>
    <w:tbl>
      <w:tblPr>
        <w:tblStyle w:val="TableGrid"/>
        <w:tblW w:w="4720" w:type="pct"/>
        <w:tblInd w:w="562" w:type="dxa"/>
        <w:tblLook w:val="0000" w:firstRow="0" w:lastRow="0" w:firstColumn="0" w:lastColumn="0" w:noHBand="0" w:noVBand="0"/>
      </w:tblPr>
      <w:tblGrid>
        <w:gridCol w:w="4057"/>
        <w:gridCol w:w="4744"/>
      </w:tblGrid>
      <w:tr w:rsidR="003E59D3" w:rsidRPr="004921D8" w14:paraId="1B0D7BC5" w14:textId="77777777" w:rsidTr="00A9057C">
        <w:trPr>
          <w:cantSplit/>
        </w:trPr>
        <w:tc>
          <w:tcPr>
            <w:tcW w:w="2305" w:type="pct"/>
          </w:tcPr>
          <w:p w14:paraId="2DE747DF" w14:textId="77777777" w:rsidR="003E59D3" w:rsidRPr="004921D8" w:rsidRDefault="003E59D3" w:rsidP="00926B5E">
            <w:pPr>
              <w:pStyle w:val="TableText"/>
              <w:rPr>
                <w:rStyle w:val="Bold"/>
                <w:sz w:val="18"/>
                <w:szCs w:val="18"/>
              </w:rPr>
            </w:pPr>
            <w:r w:rsidRPr="004921D8">
              <w:rPr>
                <w:rStyle w:val="Bold"/>
                <w:sz w:val="18"/>
                <w:szCs w:val="18"/>
              </w:rPr>
              <w:t>Name*</w:t>
            </w:r>
          </w:p>
        </w:tc>
        <w:tc>
          <w:tcPr>
            <w:tcW w:w="2695" w:type="pct"/>
          </w:tcPr>
          <w:p w14:paraId="1CBD08F6" w14:textId="77777777" w:rsidR="003E59D3" w:rsidRPr="004921D8" w:rsidRDefault="003E59D3" w:rsidP="00926B5E">
            <w:pPr>
              <w:pStyle w:val="TableText"/>
              <w:rPr>
                <w:sz w:val="18"/>
                <w:szCs w:val="18"/>
              </w:rPr>
            </w:pPr>
          </w:p>
        </w:tc>
      </w:tr>
      <w:tr w:rsidR="003E59D3" w:rsidRPr="004921D8" w14:paraId="1E818FBB" w14:textId="77777777" w:rsidTr="00A9057C">
        <w:trPr>
          <w:cantSplit/>
        </w:trPr>
        <w:tc>
          <w:tcPr>
            <w:tcW w:w="2305" w:type="pct"/>
          </w:tcPr>
          <w:p w14:paraId="6F51E318" w14:textId="77777777" w:rsidR="003E59D3" w:rsidRPr="004921D8" w:rsidRDefault="003E59D3" w:rsidP="00926B5E">
            <w:pPr>
              <w:pStyle w:val="TableText"/>
              <w:rPr>
                <w:rStyle w:val="Bold"/>
                <w:sz w:val="18"/>
                <w:szCs w:val="18"/>
              </w:rPr>
            </w:pPr>
            <w:r w:rsidRPr="004921D8">
              <w:rPr>
                <w:rStyle w:val="Bold"/>
                <w:sz w:val="18"/>
                <w:szCs w:val="18"/>
              </w:rPr>
              <w:t>Post</w:t>
            </w:r>
          </w:p>
        </w:tc>
        <w:tc>
          <w:tcPr>
            <w:tcW w:w="2695" w:type="pct"/>
          </w:tcPr>
          <w:p w14:paraId="33820834" w14:textId="77777777" w:rsidR="003E59D3" w:rsidRPr="004921D8" w:rsidRDefault="003E59D3" w:rsidP="00926B5E">
            <w:pPr>
              <w:pStyle w:val="TableText"/>
              <w:rPr>
                <w:sz w:val="18"/>
                <w:szCs w:val="18"/>
              </w:rPr>
            </w:pPr>
          </w:p>
        </w:tc>
      </w:tr>
      <w:tr w:rsidR="003E59D3" w:rsidRPr="004921D8" w14:paraId="6AB49B70" w14:textId="77777777" w:rsidTr="00A9057C">
        <w:trPr>
          <w:cantSplit/>
        </w:trPr>
        <w:tc>
          <w:tcPr>
            <w:tcW w:w="2305" w:type="pct"/>
          </w:tcPr>
          <w:p w14:paraId="6B73AE6E" w14:textId="77777777" w:rsidR="003E59D3" w:rsidRPr="004921D8" w:rsidRDefault="003E59D3" w:rsidP="00926B5E">
            <w:pPr>
              <w:pStyle w:val="TableText"/>
              <w:rPr>
                <w:rStyle w:val="Bold"/>
                <w:sz w:val="18"/>
                <w:szCs w:val="18"/>
              </w:rPr>
            </w:pPr>
            <w:r w:rsidRPr="004921D8">
              <w:rPr>
                <w:rStyle w:val="Bold"/>
                <w:sz w:val="18"/>
                <w:szCs w:val="18"/>
              </w:rPr>
              <w:t>Signature</w:t>
            </w:r>
          </w:p>
        </w:tc>
        <w:tc>
          <w:tcPr>
            <w:tcW w:w="2695" w:type="pct"/>
          </w:tcPr>
          <w:p w14:paraId="4FF7A653" w14:textId="77777777" w:rsidR="003E59D3" w:rsidRPr="004921D8" w:rsidRDefault="003E59D3" w:rsidP="00926B5E">
            <w:pPr>
              <w:pStyle w:val="TableText"/>
              <w:rPr>
                <w:sz w:val="18"/>
                <w:szCs w:val="18"/>
              </w:rPr>
            </w:pPr>
          </w:p>
        </w:tc>
      </w:tr>
      <w:tr w:rsidR="003E59D3" w:rsidRPr="004921D8" w14:paraId="48830CE3" w14:textId="77777777" w:rsidTr="00A9057C">
        <w:trPr>
          <w:cantSplit/>
        </w:trPr>
        <w:tc>
          <w:tcPr>
            <w:tcW w:w="2305" w:type="pct"/>
          </w:tcPr>
          <w:p w14:paraId="2DBBF6FF" w14:textId="77777777" w:rsidR="003E59D3" w:rsidRPr="004921D8" w:rsidRDefault="003E59D3" w:rsidP="00926B5E">
            <w:pPr>
              <w:pStyle w:val="TableText"/>
              <w:rPr>
                <w:rStyle w:val="Bold"/>
                <w:sz w:val="18"/>
                <w:szCs w:val="18"/>
              </w:rPr>
            </w:pPr>
            <w:r w:rsidRPr="004921D8">
              <w:rPr>
                <w:rStyle w:val="Bold"/>
                <w:sz w:val="18"/>
                <w:szCs w:val="18"/>
              </w:rPr>
              <w:t>Date</w:t>
            </w:r>
          </w:p>
        </w:tc>
        <w:tc>
          <w:tcPr>
            <w:tcW w:w="2695" w:type="pct"/>
          </w:tcPr>
          <w:p w14:paraId="1EFF7047" w14:textId="77777777" w:rsidR="003E59D3" w:rsidRPr="004921D8" w:rsidRDefault="003E59D3" w:rsidP="00926B5E">
            <w:pPr>
              <w:pStyle w:val="TableText"/>
              <w:rPr>
                <w:sz w:val="18"/>
                <w:szCs w:val="18"/>
              </w:rPr>
            </w:pPr>
          </w:p>
        </w:tc>
      </w:tr>
    </w:tbl>
    <w:p w14:paraId="66924A09" w14:textId="77777777" w:rsidR="003E59D3" w:rsidRPr="004921D8" w:rsidRDefault="003E59D3"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152F38DA" w14:textId="77777777" w:rsidR="003E59D3" w:rsidRPr="000A07C9" w:rsidRDefault="003E59D3" w:rsidP="000A07C9">
      <w:pPr>
        <w:rPr>
          <w:rFonts w:eastAsiaTheme="majorEastAsia"/>
        </w:rPr>
      </w:pPr>
      <w:r>
        <w:br w:type="page"/>
      </w:r>
    </w:p>
    <w:p w14:paraId="4FA4C728" w14:textId="77777777" w:rsidR="003E59D3" w:rsidRPr="00950A72" w:rsidRDefault="003E59D3" w:rsidP="00416CB2">
      <w:pPr>
        <w:pStyle w:val="Heading1"/>
        <w:ind w:left="567"/>
      </w:pPr>
      <w:r w:rsidRPr="00950A72">
        <w:lastRenderedPageBreak/>
        <w:t xml:space="preserve">Schedule 6 – Interpretation </w:t>
      </w:r>
    </w:p>
    <w:p w14:paraId="7F7919B3" w14:textId="77777777" w:rsidR="003E59D3" w:rsidRPr="00950A72" w:rsidRDefault="003E59D3" w:rsidP="00A9057C">
      <w:pPr>
        <w:ind w:left="567"/>
        <w:rPr>
          <w:sz w:val="18"/>
          <w:szCs w:val="18"/>
        </w:rPr>
      </w:pPr>
      <w:r w:rsidRPr="00950A72">
        <w:rPr>
          <w:sz w:val="18"/>
          <w:szCs w:val="18"/>
        </w:rPr>
        <w:t>“accident” means an accident that may result in pollution.</w:t>
      </w:r>
    </w:p>
    <w:p w14:paraId="63DBF5DD" w14:textId="77777777" w:rsidR="003E59D3" w:rsidRPr="00950A72" w:rsidRDefault="003E59D3" w:rsidP="00A9057C">
      <w:pPr>
        <w:ind w:left="567"/>
        <w:rPr>
          <w:sz w:val="18"/>
          <w:szCs w:val="18"/>
        </w:rPr>
      </w:pPr>
      <w:r>
        <w:rPr>
          <w:sz w:val="18"/>
          <w:szCs w:val="18"/>
        </w:rPr>
        <w:t>“annually”</w:t>
      </w:r>
      <w:r w:rsidRPr="00950A72">
        <w:rPr>
          <w:sz w:val="18"/>
          <w:szCs w:val="18"/>
        </w:rPr>
        <w:t xml:space="preserve"> means once every year.</w:t>
      </w:r>
    </w:p>
    <w:p w14:paraId="087419A6" w14:textId="77777777" w:rsidR="003E59D3" w:rsidRPr="00950A72" w:rsidRDefault="003E59D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9089A2B" w14:textId="77777777" w:rsidR="003E59D3" w:rsidRPr="00950A72" w:rsidRDefault="003E59D3"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A0F4B8D" w14:textId="77777777" w:rsidR="003E59D3" w:rsidRPr="00950A72" w:rsidRDefault="003E59D3"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7D2113B" w14:textId="77777777" w:rsidR="003E59D3" w:rsidRPr="00950A72" w:rsidRDefault="003E59D3"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20EBAFF8" w14:textId="77777777" w:rsidR="003E59D3" w:rsidRPr="00950A72" w:rsidRDefault="003E59D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CCA8507" w14:textId="77777777" w:rsidR="003E59D3" w:rsidRPr="00950A72" w:rsidRDefault="003E59D3"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05E1F67" w14:textId="77777777" w:rsidR="003E59D3" w:rsidRPr="00950A72" w:rsidRDefault="003E59D3"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45E7A5A8" w14:textId="77777777" w:rsidR="003E59D3" w:rsidRPr="00950A72" w:rsidRDefault="003E59D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CB05CE" w14:textId="77777777" w:rsidR="003E59D3" w:rsidRPr="00950A72" w:rsidRDefault="003E59D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1AA9FA2" w14:textId="77777777" w:rsidR="003E59D3" w:rsidRPr="00950A72" w:rsidRDefault="003E59D3" w:rsidP="00661970">
      <w:pPr>
        <w:pStyle w:val="Default"/>
        <w:ind w:left="567"/>
        <w:rPr>
          <w:color w:val="auto"/>
          <w:sz w:val="18"/>
          <w:szCs w:val="18"/>
        </w:rPr>
      </w:pPr>
    </w:p>
    <w:p w14:paraId="29BABDA1" w14:textId="77777777" w:rsidR="003E59D3" w:rsidRPr="00950A72" w:rsidRDefault="003E59D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7C0990AB" w14:textId="77777777" w:rsidR="003E59D3" w:rsidRPr="00950A72" w:rsidRDefault="003E59D3"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15FFDF64" w14:textId="77777777" w:rsidR="003E59D3" w:rsidRPr="00950A72" w:rsidRDefault="003E59D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w:t>
      </w:r>
      <w:proofErr w:type="gramStart"/>
      <w:r w:rsidRPr="00950A72">
        <w:rPr>
          <w:sz w:val="18"/>
          <w:szCs w:val="18"/>
        </w:rPr>
        <w:t>July</w:t>
      </w:r>
      <w:proofErr w:type="gramEnd"/>
      <w:r w:rsidRPr="00950A72">
        <w:rPr>
          <w:sz w:val="18"/>
          <w:szCs w:val="18"/>
        </w:rPr>
        <w:t xml:space="preserve"> or 1 October.</w:t>
      </w:r>
    </w:p>
    <w:p w14:paraId="1429CF21" w14:textId="77777777" w:rsidR="003E59D3" w:rsidRPr="00950A72" w:rsidRDefault="003E59D3"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22FBE9A0" w14:textId="77777777" w:rsidR="003E59D3" w:rsidRPr="00950A72" w:rsidRDefault="003E59D3"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53E614A" w14:textId="77777777" w:rsidR="003E59D3" w:rsidRPr="00950A72" w:rsidRDefault="003E59D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5271645" w14:textId="77777777" w:rsidR="003E59D3" w:rsidRPr="00950A72" w:rsidRDefault="003E59D3" w:rsidP="00A9057C">
      <w:pPr>
        <w:ind w:left="567"/>
        <w:rPr>
          <w:sz w:val="18"/>
          <w:szCs w:val="18"/>
        </w:rPr>
      </w:pPr>
      <w:r w:rsidRPr="00950A72">
        <w:rPr>
          <w:sz w:val="18"/>
          <w:szCs w:val="18"/>
        </w:rPr>
        <w:t>“year” means calendar year ending 31 December.</w:t>
      </w:r>
    </w:p>
    <w:p w14:paraId="378E2C5C" w14:textId="77777777" w:rsidR="003E59D3" w:rsidRPr="00950A72" w:rsidRDefault="003E59D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4489059" w14:textId="77777777" w:rsidR="003E59D3" w:rsidRDefault="003E59D3">
      <w:pPr>
        <w:spacing w:before="0" w:after="0" w:line="240" w:lineRule="auto"/>
        <w:rPr>
          <w:sz w:val="18"/>
          <w:szCs w:val="18"/>
        </w:rPr>
      </w:pPr>
      <w:r>
        <w:rPr>
          <w:sz w:val="18"/>
          <w:szCs w:val="18"/>
        </w:rPr>
        <w:br w:type="page"/>
      </w:r>
    </w:p>
    <w:p w14:paraId="4ED698BF" w14:textId="77777777" w:rsidR="003E59D3" w:rsidRDefault="003E59D3" w:rsidP="00A9057C">
      <w:pPr>
        <w:pStyle w:val="Heading1"/>
        <w:ind w:left="567"/>
      </w:pPr>
      <w:r>
        <w:lastRenderedPageBreak/>
        <w:t xml:space="preserve">Schedule 7 </w:t>
      </w:r>
      <w:r w:rsidRPr="00926B5E">
        <w:t>–</w:t>
      </w:r>
      <w:r>
        <w:t xml:space="preserve"> Site plan</w:t>
      </w:r>
    </w:p>
    <w:p w14:paraId="19AEBF3D" w14:textId="503F40D0" w:rsidR="003E59D3" w:rsidRPr="00A60B94" w:rsidRDefault="00105B97" w:rsidP="00105B97">
      <w:pPr>
        <w:pStyle w:val="Heading1"/>
        <w:rPr>
          <w:b w:val="0"/>
          <w:sz w:val="28"/>
        </w:rPr>
      </w:pPr>
      <w:r>
        <w:rPr>
          <w:noProof/>
        </w:rPr>
        <w:drawing>
          <wp:inline distT="0" distB="0" distL="0" distR="0" wp14:anchorId="25A659C9" wp14:editId="79CF2EE9">
            <wp:extent cx="5620534" cy="7293992"/>
            <wp:effectExtent l="0" t="0" r="0" b="2540"/>
            <wp:docPr id="3" name="Picture 2">
              <a:extLst xmlns:a="http://schemas.openxmlformats.org/drawingml/2006/main">
                <a:ext uri="{FF2B5EF4-FFF2-40B4-BE49-F238E27FC236}">
                  <a16:creationId xmlns:a16="http://schemas.microsoft.com/office/drawing/2014/main" id="{6131A751-9B1B-48AE-BF09-3A94CA4776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131A751-9B1B-48AE-BF09-3A94CA477671}"/>
                        </a:ext>
                      </a:extLst>
                    </pic:cNvPr>
                    <pic:cNvPicPr>
                      <a:picLocks noChangeAspect="1"/>
                    </pic:cNvPicPr>
                  </pic:nvPicPr>
                  <pic:blipFill>
                    <a:blip r:embed="rId16"/>
                    <a:stretch>
                      <a:fillRect/>
                    </a:stretch>
                  </pic:blipFill>
                  <pic:spPr>
                    <a:xfrm>
                      <a:off x="0" y="0"/>
                      <a:ext cx="5620534" cy="7293992"/>
                    </a:xfrm>
                    <a:prstGeom prst="rect">
                      <a:avLst/>
                    </a:prstGeom>
                  </pic:spPr>
                </pic:pic>
              </a:graphicData>
            </a:graphic>
          </wp:inline>
        </w:drawing>
      </w:r>
    </w:p>
    <w:p w14:paraId="5FEB578E" w14:textId="77777777" w:rsidR="003E59D3" w:rsidRPr="00950A72" w:rsidRDefault="003E59D3"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628ADEF7" w14:textId="77777777" w:rsidR="003E59D3" w:rsidRDefault="003E59D3" w:rsidP="00A9057C">
      <w:pPr>
        <w:ind w:left="567"/>
      </w:pPr>
    </w:p>
    <w:p w14:paraId="005B7F35" w14:textId="65449E8B" w:rsidR="003E59D3" w:rsidRDefault="003E59D3" w:rsidP="00105B97">
      <w:pPr>
        <w:ind w:left="567"/>
      </w:pPr>
      <w:r>
        <w:t>END OF PERMIT</w:t>
      </w:r>
    </w:p>
    <w:sectPr w:rsidR="003E59D3" w:rsidSect="003E59D3">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81D3C" w14:textId="77777777" w:rsidR="006046CD" w:rsidRDefault="006046CD" w:rsidP="00FF16FF">
      <w:pPr>
        <w:spacing w:before="0" w:after="0" w:line="240" w:lineRule="auto"/>
      </w:pPr>
      <w:r>
        <w:separator/>
      </w:r>
    </w:p>
  </w:endnote>
  <w:endnote w:type="continuationSeparator" w:id="0">
    <w:p w14:paraId="58438BA2" w14:textId="77777777" w:rsidR="006046CD" w:rsidRDefault="006046CD" w:rsidP="00FF16FF">
      <w:pPr>
        <w:spacing w:before="0" w:after="0" w:line="240" w:lineRule="auto"/>
      </w:pPr>
      <w:r>
        <w:continuationSeparator/>
      </w:r>
    </w:p>
  </w:endnote>
  <w:endnote w:type="continuationNotice" w:id="1">
    <w:p w14:paraId="5AF110A0" w14:textId="77777777" w:rsidR="006046CD" w:rsidRDefault="006046C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C913C" w14:textId="77777777" w:rsidR="003E59D3" w:rsidRPr="0037099C" w:rsidRDefault="003E59D3" w:rsidP="0037099C">
    <w:pPr>
      <w:spacing w:before="0" w:after="0" w:line="240" w:lineRule="auto"/>
      <w:rPr>
        <w:rFonts w:ascii="Arial" w:hAnsi="Arial"/>
        <w:sz w:val="16"/>
      </w:rPr>
    </w:pPr>
    <w:r w:rsidRPr="0037099C">
      <w:rPr>
        <w:rFonts w:ascii="Arial" w:hAnsi="Arial"/>
        <w:sz w:val="16"/>
      </w:rPr>
      <w:t>Variation Application:</w:t>
    </w:r>
  </w:p>
  <w:p w14:paraId="2AFC926D" w14:textId="2A3A8658" w:rsidR="003E59D3" w:rsidRPr="0037099C" w:rsidRDefault="00640EB8" w:rsidP="0037099C">
    <w:pPr>
      <w:spacing w:before="0" w:after="0" w:line="240" w:lineRule="auto"/>
      <w:rPr>
        <w:rFonts w:ascii="Arial" w:hAnsi="Arial"/>
        <w:sz w:val="16"/>
      </w:rPr>
    </w:pPr>
    <w:r w:rsidRPr="00640EB8">
      <w:rPr>
        <w:rFonts w:ascii="Arial" w:hAnsi="Arial"/>
        <w:sz w:val="16"/>
      </w:rPr>
      <w:t>PAN-006881</w:t>
    </w:r>
    <w:r w:rsidR="003E59D3" w:rsidRPr="0037099C">
      <w:rPr>
        <w:rFonts w:ascii="Arial" w:hAnsi="Arial"/>
        <w:sz w:val="16"/>
      </w:rPr>
      <w:ptab w:relativeTo="margin" w:alignment="center" w:leader="none"/>
    </w:r>
    <w:r w:rsidR="003E59D3" w:rsidRPr="0037099C">
      <w:rPr>
        <w:rFonts w:ascii="Arial" w:hAnsi="Arial"/>
        <w:sz w:val="16"/>
      </w:rPr>
      <w:t xml:space="preserve">Page </w:t>
    </w:r>
    <w:r w:rsidR="003E59D3" w:rsidRPr="0037099C">
      <w:rPr>
        <w:rFonts w:ascii="Arial" w:hAnsi="Arial"/>
        <w:sz w:val="16"/>
      </w:rPr>
      <w:fldChar w:fldCharType="begin"/>
    </w:r>
    <w:r w:rsidR="003E59D3" w:rsidRPr="0037099C">
      <w:rPr>
        <w:rFonts w:ascii="Arial" w:hAnsi="Arial"/>
        <w:sz w:val="16"/>
      </w:rPr>
      <w:instrText xml:space="preserve"> PAGE  \* roman  \* MERGEFORMAT </w:instrText>
    </w:r>
    <w:r w:rsidR="003E59D3" w:rsidRPr="0037099C">
      <w:rPr>
        <w:rFonts w:ascii="Arial" w:hAnsi="Arial"/>
        <w:sz w:val="16"/>
      </w:rPr>
      <w:fldChar w:fldCharType="separate"/>
    </w:r>
    <w:r w:rsidR="003E59D3" w:rsidRPr="0037099C">
      <w:rPr>
        <w:rFonts w:ascii="Arial" w:hAnsi="Arial"/>
        <w:sz w:val="16"/>
      </w:rPr>
      <w:t>i</w:t>
    </w:r>
    <w:proofErr w:type="spellStart"/>
    <w:r w:rsidR="003E59D3" w:rsidRPr="0037099C">
      <w:rPr>
        <w:rFonts w:ascii="Arial" w:hAnsi="Arial"/>
        <w:sz w:val="16"/>
      </w:rPr>
      <w:t>i</w:t>
    </w:r>
    <w:proofErr w:type="spellEnd"/>
    <w:r w:rsidR="003E59D3"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48AB2"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4DD98895" w14:textId="20F63FD6" w:rsidR="0037099C" w:rsidRPr="0037099C" w:rsidRDefault="00640EB8" w:rsidP="0037099C">
    <w:pPr>
      <w:spacing w:before="0" w:after="0" w:line="240" w:lineRule="auto"/>
      <w:rPr>
        <w:rFonts w:ascii="Arial" w:hAnsi="Arial"/>
        <w:sz w:val="16"/>
      </w:rPr>
    </w:pPr>
    <w:r w:rsidRPr="00640EB8">
      <w:rPr>
        <w:rFonts w:ascii="Arial" w:hAnsi="Arial"/>
        <w:sz w:val="16"/>
      </w:rPr>
      <w:t xml:space="preserve">EPR/TB3593HM </w:t>
    </w:r>
    <w:r w:rsidR="0037099C" w:rsidRPr="0037099C">
      <w:rPr>
        <w:rFonts w:ascii="Arial" w:hAnsi="Arial"/>
        <w:sz w:val="16"/>
      </w:rPr>
      <w:ptab w:relativeTo="margin" w:alignment="center" w:leader="none"/>
    </w:r>
    <w:r w:rsidR="0037099C" w:rsidRPr="0037099C">
      <w:rPr>
        <w:rFonts w:ascii="Arial" w:hAnsi="Arial"/>
        <w:sz w:val="16"/>
      </w:rPr>
      <w:t xml:space="preserve">Page </w:t>
    </w:r>
    <w:r w:rsidR="0037099C" w:rsidRPr="0037099C">
      <w:rPr>
        <w:rFonts w:ascii="Arial" w:hAnsi="Arial"/>
        <w:sz w:val="16"/>
      </w:rPr>
      <w:fldChar w:fldCharType="begin"/>
    </w:r>
    <w:r w:rsidR="0037099C" w:rsidRPr="0037099C">
      <w:rPr>
        <w:rFonts w:ascii="Arial" w:hAnsi="Arial"/>
        <w:sz w:val="16"/>
      </w:rPr>
      <w:instrText xml:space="preserve"> PAGE  \* Arabic  \* MERGEFORMAT </w:instrText>
    </w:r>
    <w:r w:rsidR="0037099C" w:rsidRPr="0037099C">
      <w:rPr>
        <w:rFonts w:ascii="Arial" w:hAnsi="Arial"/>
        <w:sz w:val="16"/>
      </w:rPr>
      <w:fldChar w:fldCharType="separate"/>
    </w:r>
    <w:r w:rsidR="0037099C" w:rsidRPr="0037099C">
      <w:rPr>
        <w:rFonts w:ascii="Arial" w:hAnsi="Arial"/>
        <w:sz w:val="16"/>
      </w:rPr>
      <w:t>1</w:t>
    </w:r>
    <w:r w:rsidR="0037099C" w:rsidRPr="0037099C">
      <w:rPr>
        <w:rFonts w:ascii="Arial" w:hAnsi="Arial"/>
        <w:sz w:val="16"/>
      </w:rPr>
      <w:fldChar w:fldCharType="end"/>
    </w:r>
    <w:r w:rsidR="0037099C" w:rsidRPr="0037099C">
      <w:rPr>
        <w:rFonts w:ascii="Arial" w:hAnsi="Arial"/>
        <w:sz w:val="16"/>
      </w:rPr>
      <w:t xml:space="preserve"> of </w:t>
    </w:r>
    <w:r w:rsidR="0037099C" w:rsidRPr="0037099C">
      <w:rPr>
        <w:rFonts w:ascii="Arial" w:hAnsi="Arial"/>
        <w:sz w:val="16"/>
      </w:rPr>
      <w:fldChar w:fldCharType="begin"/>
    </w:r>
    <w:r w:rsidR="0037099C" w:rsidRPr="0037099C">
      <w:rPr>
        <w:rFonts w:ascii="Arial" w:hAnsi="Arial"/>
        <w:sz w:val="16"/>
      </w:rPr>
      <w:instrText xml:space="preserve"> SECTIONPAGES  \* Arabic  \* MERGEFORMAT </w:instrText>
    </w:r>
    <w:r w:rsidR="0037099C" w:rsidRPr="0037099C">
      <w:rPr>
        <w:rFonts w:ascii="Arial" w:hAnsi="Arial"/>
        <w:sz w:val="16"/>
      </w:rPr>
      <w:fldChar w:fldCharType="separate"/>
    </w:r>
    <w:r w:rsidR="008F2CA0">
      <w:rPr>
        <w:rFonts w:ascii="Arial" w:hAnsi="Arial"/>
        <w:noProof/>
        <w:sz w:val="16"/>
      </w:rPr>
      <w:t>13</w:t>
    </w:r>
    <w:r w:rsidR="0037099C"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EA9C6" w14:textId="77777777" w:rsidR="006046CD" w:rsidRDefault="006046CD" w:rsidP="00FF16FF">
      <w:pPr>
        <w:spacing w:before="0" w:after="0" w:line="240" w:lineRule="auto"/>
      </w:pPr>
      <w:r>
        <w:separator/>
      </w:r>
    </w:p>
  </w:footnote>
  <w:footnote w:type="continuationSeparator" w:id="0">
    <w:p w14:paraId="49ED5631" w14:textId="77777777" w:rsidR="006046CD" w:rsidRDefault="006046CD" w:rsidP="00FF16FF">
      <w:pPr>
        <w:spacing w:before="0" w:after="0" w:line="240" w:lineRule="auto"/>
      </w:pPr>
      <w:r>
        <w:continuationSeparator/>
      </w:r>
    </w:p>
  </w:footnote>
  <w:footnote w:type="continuationNotice" w:id="1">
    <w:p w14:paraId="5DE58044" w14:textId="77777777" w:rsidR="006046CD" w:rsidRDefault="006046C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163B8" w14:textId="77777777" w:rsidR="003E59D3" w:rsidRDefault="003E59D3">
    <w:pPr>
      <w:pStyle w:val="Header"/>
    </w:pPr>
  </w:p>
  <w:p w14:paraId="493B330E" w14:textId="77777777" w:rsidR="003E59D3" w:rsidRDefault="003E59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E88251B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77165DB5"/>
    <w:multiLevelType w:val="hybridMultilevel"/>
    <w:tmpl w:val="ED242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B602CF"/>
    <w:multiLevelType w:val="hybridMultilevel"/>
    <w:tmpl w:val="DB7E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5"/>
  </w:num>
  <w:num w:numId="20">
    <w:abstractNumId w:val="11"/>
  </w:num>
  <w:num w:numId="21">
    <w:abstractNumId w:val="14"/>
  </w:num>
  <w:num w:numId="2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0D6F"/>
    <w:rsid w:val="000E4AB2"/>
    <w:rsid w:val="000E7E30"/>
    <w:rsid w:val="000F09DA"/>
    <w:rsid w:val="000F2263"/>
    <w:rsid w:val="000F3832"/>
    <w:rsid w:val="000F489D"/>
    <w:rsid w:val="000F4D84"/>
    <w:rsid w:val="000F4E63"/>
    <w:rsid w:val="000F7B49"/>
    <w:rsid w:val="001043E4"/>
    <w:rsid w:val="00105B97"/>
    <w:rsid w:val="00106A66"/>
    <w:rsid w:val="0010777A"/>
    <w:rsid w:val="001104E9"/>
    <w:rsid w:val="0011174E"/>
    <w:rsid w:val="001121FC"/>
    <w:rsid w:val="00112C36"/>
    <w:rsid w:val="00112DC2"/>
    <w:rsid w:val="0011703A"/>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1C2E"/>
    <w:rsid w:val="001B44D0"/>
    <w:rsid w:val="001B4AFB"/>
    <w:rsid w:val="001B4DCF"/>
    <w:rsid w:val="001B756F"/>
    <w:rsid w:val="001C33ED"/>
    <w:rsid w:val="001C4F1D"/>
    <w:rsid w:val="001C6A0B"/>
    <w:rsid w:val="001D324A"/>
    <w:rsid w:val="001D423B"/>
    <w:rsid w:val="001E0A97"/>
    <w:rsid w:val="001F2280"/>
    <w:rsid w:val="001F4785"/>
    <w:rsid w:val="001F4B89"/>
    <w:rsid w:val="0020172C"/>
    <w:rsid w:val="00202ED2"/>
    <w:rsid w:val="00204661"/>
    <w:rsid w:val="00207BD6"/>
    <w:rsid w:val="00215022"/>
    <w:rsid w:val="00222977"/>
    <w:rsid w:val="002256D6"/>
    <w:rsid w:val="00225886"/>
    <w:rsid w:val="00230911"/>
    <w:rsid w:val="002419F8"/>
    <w:rsid w:val="00241DA4"/>
    <w:rsid w:val="00243129"/>
    <w:rsid w:val="00247885"/>
    <w:rsid w:val="002505C1"/>
    <w:rsid w:val="00251BDE"/>
    <w:rsid w:val="00255059"/>
    <w:rsid w:val="002554E8"/>
    <w:rsid w:val="00260A6C"/>
    <w:rsid w:val="00261EE0"/>
    <w:rsid w:val="00270028"/>
    <w:rsid w:val="0027197B"/>
    <w:rsid w:val="002809B4"/>
    <w:rsid w:val="00284C34"/>
    <w:rsid w:val="00292253"/>
    <w:rsid w:val="00293756"/>
    <w:rsid w:val="00293F73"/>
    <w:rsid w:val="00297198"/>
    <w:rsid w:val="002A1427"/>
    <w:rsid w:val="002A4E46"/>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58E4"/>
    <w:rsid w:val="00396601"/>
    <w:rsid w:val="003B136C"/>
    <w:rsid w:val="003B2F1B"/>
    <w:rsid w:val="003C0DEB"/>
    <w:rsid w:val="003D3347"/>
    <w:rsid w:val="003D66A0"/>
    <w:rsid w:val="003E0C20"/>
    <w:rsid w:val="003E57B8"/>
    <w:rsid w:val="003E59D3"/>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CB2"/>
    <w:rsid w:val="00420467"/>
    <w:rsid w:val="00420F76"/>
    <w:rsid w:val="0042228E"/>
    <w:rsid w:val="00422E76"/>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0171"/>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06D2"/>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046CD"/>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0EB8"/>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554C4"/>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3095"/>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4E23"/>
    <w:rsid w:val="008C6A03"/>
    <w:rsid w:val="008C7B64"/>
    <w:rsid w:val="008D2F86"/>
    <w:rsid w:val="008D3183"/>
    <w:rsid w:val="008D380C"/>
    <w:rsid w:val="008D4215"/>
    <w:rsid w:val="008D509A"/>
    <w:rsid w:val="008E122C"/>
    <w:rsid w:val="008E559E"/>
    <w:rsid w:val="008F2CA0"/>
    <w:rsid w:val="008F3DE9"/>
    <w:rsid w:val="008F5D8C"/>
    <w:rsid w:val="008F5FDC"/>
    <w:rsid w:val="00900466"/>
    <w:rsid w:val="00900A78"/>
    <w:rsid w:val="00900ED2"/>
    <w:rsid w:val="0090110E"/>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0E17"/>
    <w:rsid w:val="00953D7B"/>
    <w:rsid w:val="00957ADD"/>
    <w:rsid w:val="00957EB0"/>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31A2"/>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57718"/>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69D6"/>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0A64"/>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35E6"/>
    <w:rsid w:val="00CC6976"/>
    <w:rsid w:val="00CC7980"/>
    <w:rsid w:val="00CD22C6"/>
    <w:rsid w:val="00CE1735"/>
    <w:rsid w:val="00CE2714"/>
    <w:rsid w:val="00CE2C01"/>
    <w:rsid w:val="00CE4286"/>
    <w:rsid w:val="00CE468E"/>
    <w:rsid w:val="00CE5C70"/>
    <w:rsid w:val="00CE6EF6"/>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2AB"/>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03B4E"/>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1DFE"/>
    <w:rsid w:val="00E831A6"/>
    <w:rsid w:val="00E83C68"/>
    <w:rsid w:val="00E92942"/>
    <w:rsid w:val="00E92A46"/>
    <w:rsid w:val="00EA01BD"/>
    <w:rsid w:val="00EA4D26"/>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18FE"/>
    <w:rsid w:val="00F34250"/>
    <w:rsid w:val="00F34626"/>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CC63D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4519">
      <w:bodyDiv w:val="1"/>
      <w:marLeft w:val="0"/>
      <w:marRight w:val="0"/>
      <w:marTop w:val="0"/>
      <w:marBottom w:val="0"/>
      <w:divBdr>
        <w:top w:val="none" w:sz="0" w:space="0" w:color="auto"/>
        <w:left w:val="none" w:sz="0" w:space="0" w:color="auto"/>
        <w:bottom w:val="none" w:sz="0" w:space="0" w:color="auto"/>
        <w:right w:val="none" w:sz="0" w:space="0" w:color="auto"/>
      </w:divBdr>
    </w:div>
    <w:div w:id="170923774">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83413013">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64424568">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01922983">
      <w:bodyDiv w:val="1"/>
      <w:marLeft w:val="0"/>
      <w:marRight w:val="0"/>
      <w:marTop w:val="0"/>
      <w:marBottom w:val="0"/>
      <w:divBdr>
        <w:top w:val="none" w:sz="0" w:space="0" w:color="auto"/>
        <w:left w:val="none" w:sz="0" w:space="0" w:color="auto"/>
        <w:bottom w:val="none" w:sz="0" w:space="0" w:color="auto"/>
        <w:right w:val="none" w:sz="0" w:space="0" w:color="auto"/>
      </w:divBdr>
    </w:div>
    <w:div w:id="84745033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03177666">
      <w:bodyDiv w:val="1"/>
      <w:marLeft w:val="0"/>
      <w:marRight w:val="0"/>
      <w:marTop w:val="0"/>
      <w:marBottom w:val="0"/>
      <w:divBdr>
        <w:top w:val="none" w:sz="0" w:space="0" w:color="auto"/>
        <w:left w:val="none" w:sz="0" w:space="0" w:color="auto"/>
        <w:bottom w:val="none" w:sz="0" w:space="0" w:color="auto"/>
        <w:right w:val="none" w:sz="0" w:space="0" w:color="auto"/>
      </w:divBdr>
    </w:div>
    <w:div w:id="193096445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291c13faa619fbcd631904f09f6ce6d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f87dbc92d9f262651454100cb3c8693"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REGU-193-13528969</_dlc_DocId>
    <_dlc_DocIdUrl xmlns="9be56660-2c31-41ef-bc00-23e72f632f2a">
      <Url>https://cyfoethnaturiolcymru.sharepoint.com/teams/Regulatory/Permitting/_layouts/15/DocIdRedir.aspx?ID=REGU-193-13528969</Url>
      <Description>REGU-193-13528969</Description>
    </_dlc_DocIdUrl>
    <License_x002f_Activity_x0020_Type xmlns="859f7ad6-93f6-4205-b62b-a17f28acbbac">4. EPR Water Discharge</License_x002f_Activity_x0020_Type>
    <IconOverlay xmlns="http://schemas.microsoft.com/sharepoint/v4" xsi:nil="true"/>
    <Site_x0020_Name xmlns="859f7ad6-93f6-4205-b62b-a17f28acbbac">Glanbryndan Avenue CSO</Site_x0020_Name>
    <Internal_x002f_External xmlns="859f7ad6-93f6-4205-b62b-a17f28acbbac">Outgoing document</Internal_x002f_External>
    <Post_x0020_code xmlns="859f7ad6-93f6-4205-b62b-a17f28acbbac">SA2 0HY</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2022-08-08T23:00:00+00:00</Document_x0020_Date>
    <Facility_x0020_Address xmlns="859f7ad6-93f6-4205-b62b-a17f28acbbac">Glanbryndan Avenue CSO, Swansea</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4ED30E34-59EB-4896-8BF5-56B9288CC432}"/>
</file>

<file path=customXml/itemProps2.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F2A471D2-14BC-4209-82F0-323E0E9BA92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1271</TotalTime>
  <Pages>17</Pages>
  <Words>3267</Words>
  <Characters>18623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25</cp:revision>
  <dcterms:created xsi:type="dcterms:W3CDTF">2022-05-18T12:24:00Z</dcterms:created>
  <dcterms:modified xsi:type="dcterms:W3CDTF">2022-08-09T15:58:00Z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3c4de37b-1973-4c23-bb2e-10d503b9b209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