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731499D3" w:rsidR="00003E0F" w:rsidRDefault="0059619C">
            <w:pPr>
              <w:pStyle w:val="BodyText"/>
            </w:pPr>
            <w:r>
              <w:t>Pan-015827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4D61F72D" w:rsidR="00003E0F" w:rsidRDefault="0059619C">
            <w:pPr>
              <w:pStyle w:val="BodyText"/>
            </w:pPr>
            <w:r>
              <w:t>Rob Piggot 0197866186</w:t>
            </w:r>
          </w:p>
        </w:tc>
      </w:tr>
      <w:tr w:rsidR="0059619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59619C" w:rsidRPr="00003E0F" w:rsidRDefault="0059619C" w:rsidP="0059619C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59619C" w:rsidRDefault="0059619C" w:rsidP="0059619C">
            <w:pPr>
              <w:pStyle w:val="BodyText"/>
            </w:pPr>
            <w:r>
              <w:t>Full address (including full postal code and 12 figure grid reference of the main address of the land to be treated)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596A2395" w:rsidR="0059619C" w:rsidRDefault="0059619C" w:rsidP="0059619C">
            <w:pPr>
              <w:pStyle w:val="BodyText"/>
            </w:pPr>
            <w:r>
              <w:t xml:space="preserve">Hanmer, Whitchurch, SY13 3EG </w:t>
            </w:r>
            <w:r w:rsidRPr="009004CC">
              <w:rPr>
                <w:rFonts w:ascii="Calibri" w:hAnsi="Calibri" w:cs="Calibri"/>
                <w:lang w:eastAsia="en-GB"/>
              </w:rPr>
              <w:t>SJ 46122 39207</w:t>
            </w:r>
          </w:p>
        </w:tc>
      </w:tr>
      <w:tr w:rsidR="0059619C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59619C" w:rsidRDefault="0059619C" w:rsidP="0059619C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59619C" w:rsidRDefault="0059619C" w:rsidP="0059619C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57E3EA10" w:rsidR="0059619C" w:rsidRDefault="0059619C" w:rsidP="0059619C">
            <w:pPr>
              <w:pStyle w:val="BodyText"/>
            </w:pPr>
            <w:r>
              <w:t>n/a</w:t>
            </w:r>
          </w:p>
        </w:tc>
      </w:tr>
      <w:tr w:rsidR="0059619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59619C" w:rsidRPr="00003E0F" w:rsidRDefault="0059619C" w:rsidP="0059619C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59619C" w:rsidRDefault="0059619C" w:rsidP="0059619C">
            <w:pPr>
              <w:pStyle w:val="BodyText"/>
            </w:pPr>
            <w:r>
              <w:t>(dd/mm/yy)</w:t>
            </w:r>
          </w:p>
          <w:p w14:paraId="79431FE3" w14:textId="5E7997EC" w:rsidR="0059619C" w:rsidRDefault="0059619C" w:rsidP="0059619C">
            <w:pPr>
              <w:pStyle w:val="BodyText"/>
            </w:pPr>
            <w:r>
              <w:t>This MUST be at least two working days after notification.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19C0745E" w:rsidR="0059619C" w:rsidRDefault="00D539EA" w:rsidP="0059619C">
            <w:pPr>
              <w:pStyle w:val="BodyText"/>
            </w:pPr>
            <w:r>
              <w:t>17</w:t>
            </w:r>
            <w:r w:rsidR="0059619C">
              <w:t>/8/22</w:t>
            </w:r>
          </w:p>
        </w:tc>
      </w:tr>
      <w:tr w:rsidR="0059619C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59619C" w:rsidRPr="00003E0F" w:rsidRDefault="0059619C" w:rsidP="0059619C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59619C" w:rsidRDefault="0059619C" w:rsidP="0059619C">
            <w:pPr>
              <w:pStyle w:val="BodyText"/>
            </w:pPr>
            <w:r>
              <w:t>(dd/mm/yy)</w:t>
            </w:r>
          </w:p>
          <w:p w14:paraId="356DD035" w14:textId="22634FB6" w:rsidR="0059619C" w:rsidRDefault="0059619C" w:rsidP="0059619C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59619C" w:rsidRDefault="0059619C" w:rsidP="0059619C">
            <w:pPr>
              <w:pStyle w:val="BodyText"/>
            </w:pPr>
          </w:p>
          <w:p w14:paraId="55D449C3" w14:textId="1567FA04" w:rsidR="0059619C" w:rsidRDefault="0059619C" w:rsidP="0059619C">
            <w:pPr>
              <w:pStyle w:val="BodyText"/>
            </w:pPr>
            <w:r w:rsidRPr="00131FA0">
              <w:t>It is envisaged that this date will be no longer than 10 working days from the expected start date; and will be in line with the spreading times in your 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4AD4DB68" w:rsidR="0059619C" w:rsidRDefault="00D539EA" w:rsidP="0059619C">
            <w:r>
              <w:t>31</w:t>
            </w:r>
            <w:r w:rsidR="0059619C">
              <w:t>/8/22</w:t>
            </w:r>
          </w:p>
        </w:tc>
      </w:tr>
      <w:tr w:rsidR="0059619C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59619C" w:rsidRDefault="0059619C" w:rsidP="0059619C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59619C" w:rsidRDefault="0059619C" w:rsidP="0059619C">
            <w:pPr>
              <w:pStyle w:val="BodyText"/>
            </w:pPr>
          </w:p>
        </w:tc>
      </w:tr>
      <w:tr w:rsidR="0059619C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59619C" w:rsidRPr="00003E0F" w:rsidRDefault="0059619C" w:rsidP="0059619C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512FC23B" w:rsidR="0059619C" w:rsidRDefault="0059619C" w:rsidP="0059619C">
            <w:pPr>
              <w:pStyle w:val="BodyText"/>
            </w:pPr>
            <w:r>
              <w:t>Ryan Griffiths-Patel</w:t>
            </w:r>
          </w:p>
        </w:tc>
      </w:tr>
      <w:tr w:rsidR="0059619C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59619C" w:rsidRPr="00003E0F" w:rsidRDefault="0059619C" w:rsidP="0059619C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>
              <w:rPr>
                <w:b/>
              </w:rPr>
              <w:t>of Notification</w:t>
            </w:r>
          </w:p>
          <w:p w14:paraId="31C29391" w14:textId="458A91AE" w:rsidR="0059619C" w:rsidRDefault="0059619C" w:rsidP="0059619C">
            <w:pPr>
              <w:pStyle w:val="BodyText"/>
            </w:pPr>
            <w:r>
              <w:t xml:space="preserve">(dd/mm/yy)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5F94C934" w:rsidR="0059619C" w:rsidRDefault="00D539EA" w:rsidP="0059619C">
            <w:pPr>
              <w:pStyle w:val="BodyText"/>
            </w:pPr>
            <w:r>
              <w:t>12</w:t>
            </w:r>
            <w:r w:rsidR="0059619C">
              <w:t>/7/22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7A475" w14:textId="77777777" w:rsidR="009F6001" w:rsidRDefault="009F6001">
      <w:r>
        <w:separator/>
      </w:r>
    </w:p>
  </w:endnote>
  <w:endnote w:type="continuationSeparator" w:id="0">
    <w:p w14:paraId="63F9ECA1" w14:textId="77777777" w:rsidR="009F6001" w:rsidRDefault="009F6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25D81230" w:rsidR="00571009" w:rsidRDefault="00000000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D539EA">
                            <w:rPr>
                              <w:noProof/>
                            </w:rPr>
                            <w:t>12/08/2022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25D81230" w:rsidR="00571009" w:rsidRDefault="00000000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D539EA">
                      <w:rPr>
                        <w:noProof/>
                      </w:rPr>
                      <w:t>12/08/2022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00000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6F6BE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3F2C7" w14:textId="77777777" w:rsidR="009F6001" w:rsidRDefault="009F6001">
      <w:r>
        <w:separator/>
      </w:r>
    </w:p>
  </w:footnote>
  <w:footnote w:type="continuationSeparator" w:id="0">
    <w:p w14:paraId="590662E8" w14:textId="77777777" w:rsidR="009F6001" w:rsidRDefault="009F6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000000">
    <w:pPr>
      <w:pStyle w:val="Header"/>
    </w:pPr>
  </w:p>
  <w:p w14:paraId="7F456F88" w14:textId="77777777" w:rsidR="00571009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000000">
    <w:pPr>
      <w:pStyle w:val="Header"/>
    </w:pPr>
  </w:p>
  <w:p w14:paraId="257D1731" w14:textId="77777777" w:rsidR="00571009" w:rsidRDefault="00000000">
    <w:pPr>
      <w:pStyle w:val="Header"/>
    </w:pPr>
  </w:p>
  <w:p w14:paraId="4AEF7A82" w14:textId="77777777" w:rsidR="00571009" w:rsidRDefault="00000000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1180048689">
    <w:abstractNumId w:val="1"/>
  </w:num>
  <w:num w:numId="2" w16cid:durableId="267854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1B3AAC"/>
    <w:rsid w:val="0021797D"/>
    <w:rsid w:val="00283BB3"/>
    <w:rsid w:val="002E7BE9"/>
    <w:rsid w:val="003D75E9"/>
    <w:rsid w:val="00440DF4"/>
    <w:rsid w:val="004F0F0B"/>
    <w:rsid w:val="00514508"/>
    <w:rsid w:val="0059619C"/>
    <w:rsid w:val="00615FC4"/>
    <w:rsid w:val="006A1C0E"/>
    <w:rsid w:val="006F6BE1"/>
    <w:rsid w:val="006F7776"/>
    <w:rsid w:val="007E0074"/>
    <w:rsid w:val="0081469E"/>
    <w:rsid w:val="00856B73"/>
    <w:rsid w:val="00864293"/>
    <w:rsid w:val="009A3638"/>
    <w:rsid w:val="009F6001"/>
    <w:rsid w:val="00A000D0"/>
    <w:rsid w:val="00A63C73"/>
    <w:rsid w:val="00A87579"/>
    <w:rsid w:val="00B132D1"/>
    <w:rsid w:val="00B5375B"/>
    <w:rsid w:val="00BD2E7F"/>
    <w:rsid w:val="00D2519E"/>
    <w:rsid w:val="00D539EA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REGU-204-2745633</_dlc_DocId>
    <_dlc_DocIdUrl xmlns="9be56660-2c31-41ef-bc00-23e72f632f2a">
      <Url>https://cyfoethnaturiolcymru.sharepoint.com/teams/Regulatory/Permitting/_layouts/15/DocIdRedir.aspx?ID=REGU-204-2745633</Url>
      <Description>REGU-204-2745633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2022-08-11T23:00:00+00:00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4c27f55524b3c5c0722cbbfb94752385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bad6a81dbb98611d4b668910b913cd74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661F8AA4-D953-442F-8F32-1FEB886AC519}"/>
</file>

<file path=customXml/itemProps3.xml><?xml version="1.0" encoding="utf-8"?>
<ds:datastoreItem xmlns:ds="http://schemas.openxmlformats.org/officeDocument/2006/customXml" ds:itemID="{CEB10F64-CDCB-4D12-9A0D-AC0ABCA80ED5}"/>
</file>

<file path=customXml/itemProps4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lastModifiedBy>Ryan Griffiths-Patel</cp:lastModifiedBy>
  <cp:revision>17</cp:revision>
  <cp:lastPrinted>2013-10-01T08:30:00Z</cp:lastPrinted>
  <dcterms:created xsi:type="dcterms:W3CDTF">2020-03-20T14:11:00Z</dcterms:created>
  <dcterms:modified xsi:type="dcterms:W3CDTF">2022-08-12T10:44:00Z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af1e63dd-ade5-4f0c-b28e-1db7550e7e24</vt:lpwstr>
  </property>
</Properties>
</file>