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7E6A07" w14:textId="77777777" w:rsidR="00C86BEE" w:rsidRPr="00102C70" w:rsidRDefault="00C86BEE" w:rsidP="00F96C7A">
      <w:pPr>
        <w:pStyle w:val="StyleHeading5BlockLabelArial"/>
        <w:spacing w:before="60" w:after="60" w:line="270" w:lineRule="exact"/>
      </w:pPr>
      <w:r w:rsidRPr="00102C70">
        <w:t>Duly Made che</w:t>
      </w:r>
      <w:r w:rsidR="00CA2420" w:rsidRPr="00102C70">
        <w:t>cklist – waste permit transfers</w:t>
      </w:r>
    </w:p>
    <w:p w14:paraId="45DA3EBD" w14:textId="77777777" w:rsidR="0075198D" w:rsidRPr="00102C70" w:rsidRDefault="0075198D" w:rsidP="00F96C7A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FF66FF"/>
          <w:lang w:val="en-US" w:eastAsia="en-US"/>
        </w:rPr>
      </w:pPr>
    </w:p>
    <w:p w14:paraId="60A5BC63" w14:textId="77777777" w:rsidR="001D7C9E" w:rsidRPr="00102C70" w:rsidRDefault="001D7C9E" w:rsidP="00F96C7A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102C70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5"/>
        <w:gridCol w:w="6690"/>
      </w:tblGrid>
      <w:tr w:rsidR="001D7C9E" w:rsidRPr="00102C70" w14:paraId="7FB712DD" w14:textId="77777777" w:rsidTr="00485980">
        <w:trPr>
          <w:trHeight w:val="227"/>
        </w:trPr>
        <w:tc>
          <w:tcPr>
            <w:tcW w:w="4077" w:type="dxa"/>
          </w:tcPr>
          <w:p w14:paraId="5139191A" w14:textId="77777777" w:rsidR="001D7C9E" w:rsidRPr="006C24EA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C24EA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1684CCF2" w14:textId="4B7F166C" w:rsidR="001D7C9E" w:rsidRPr="006C24EA" w:rsidRDefault="00EF113D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0" w:name="_Hlk113266189"/>
            <w:r w:rsidRPr="006C24EA">
              <w:rPr>
                <w:rFonts w:ascii="Arial" w:hAnsi="Arial" w:cs="Arial"/>
                <w:lang w:eastAsia="en-US"/>
              </w:rPr>
              <w:t>PAN-018440</w:t>
            </w:r>
            <w:bookmarkEnd w:id="0"/>
          </w:p>
        </w:tc>
      </w:tr>
      <w:tr w:rsidR="001D7C9E" w:rsidRPr="00102C70" w14:paraId="703F6B01" w14:textId="77777777" w:rsidTr="00485980">
        <w:trPr>
          <w:trHeight w:val="227"/>
        </w:trPr>
        <w:tc>
          <w:tcPr>
            <w:tcW w:w="4077" w:type="dxa"/>
          </w:tcPr>
          <w:p w14:paraId="2D5B95E8" w14:textId="77777777" w:rsidR="001D7C9E" w:rsidRPr="006C24EA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C24EA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2D92B53B" w14:textId="777FEC6F" w:rsidR="001D7C9E" w:rsidRPr="006C24EA" w:rsidRDefault="00EF113D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1" w:name="_Hlk113266199"/>
            <w:r w:rsidRPr="006C24EA">
              <w:rPr>
                <w:rFonts w:ascii="Arial" w:hAnsi="Arial" w:cs="Arial"/>
                <w:lang w:eastAsia="en-US"/>
              </w:rPr>
              <w:t>EPR-AB3690CP</w:t>
            </w:r>
            <w:bookmarkEnd w:id="1"/>
          </w:p>
        </w:tc>
      </w:tr>
      <w:tr w:rsidR="001D7C9E" w:rsidRPr="00102C70" w14:paraId="507BA32B" w14:textId="77777777" w:rsidTr="00485980">
        <w:trPr>
          <w:trHeight w:val="227"/>
        </w:trPr>
        <w:tc>
          <w:tcPr>
            <w:tcW w:w="4077" w:type="dxa"/>
          </w:tcPr>
          <w:p w14:paraId="4BF8E5A5" w14:textId="77777777" w:rsidR="001D7C9E" w:rsidRPr="006C24EA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C24EA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268ED484" w14:textId="23452730" w:rsidR="001D7C9E" w:rsidRPr="006C24EA" w:rsidRDefault="00EF113D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2" w:name="_Hlk113266255"/>
            <w:r w:rsidRPr="006C24EA">
              <w:rPr>
                <w:rFonts w:ascii="Arial" w:hAnsi="Arial" w:cs="Arial"/>
                <w:lang w:eastAsia="en-US"/>
              </w:rPr>
              <w:t xml:space="preserve">Glamorgan Recycling Limited </w:t>
            </w:r>
            <w:bookmarkEnd w:id="2"/>
            <w:r w:rsidRPr="006C24EA">
              <w:rPr>
                <w:rFonts w:ascii="Arial" w:hAnsi="Arial" w:cs="Arial"/>
                <w:lang w:eastAsia="en-US"/>
              </w:rPr>
              <w:t>(J M Envirofuels Ltd, Barry)</w:t>
            </w:r>
          </w:p>
        </w:tc>
      </w:tr>
      <w:tr w:rsidR="001D7C9E" w:rsidRPr="00102C70" w14:paraId="39001978" w14:textId="77777777" w:rsidTr="00485980">
        <w:trPr>
          <w:trHeight w:val="227"/>
        </w:trPr>
        <w:tc>
          <w:tcPr>
            <w:tcW w:w="4077" w:type="dxa"/>
          </w:tcPr>
          <w:p w14:paraId="322F92F2" w14:textId="77777777" w:rsidR="001D7C9E" w:rsidRPr="006C24EA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C24EA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66251E16" w14:textId="48DB77BF" w:rsidR="001D7C9E" w:rsidRPr="006C24EA" w:rsidRDefault="00BD47C4" w:rsidP="00BD47C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bookmarkStart w:id="3" w:name="_Hlk113266262"/>
            <w:r w:rsidRPr="00BD47C4">
              <w:rPr>
                <w:rFonts w:ascii="Arial" w:hAnsi="Arial" w:cs="Arial"/>
                <w:lang w:eastAsia="en-US"/>
              </w:rPr>
              <w:t xml:space="preserve">J M </w:t>
            </w:r>
            <w:proofErr w:type="spellStart"/>
            <w:r w:rsidRPr="00BD47C4">
              <w:rPr>
                <w:rFonts w:ascii="Arial" w:hAnsi="Arial" w:cs="Arial"/>
                <w:lang w:eastAsia="en-US"/>
              </w:rPr>
              <w:t>Envirofuels</w:t>
            </w:r>
            <w:proofErr w:type="spellEnd"/>
            <w:r w:rsidRPr="00BD47C4">
              <w:rPr>
                <w:rFonts w:ascii="Arial" w:hAnsi="Arial" w:cs="Arial"/>
                <w:lang w:eastAsia="en-US"/>
              </w:rPr>
              <w:t xml:space="preserve"> (Barry) Limited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BD47C4">
              <w:rPr>
                <w:rFonts w:ascii="Arial" w:hAnsi="Arial" w:cs="Arial"/>
                <w:lang w:eastAsia="en-US"/>
              </w:rPr>
              <w:t>Berth 31 Wimborne Road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BD47C4">
              <w:rPr>
                <w:rFonts w:ascii="Arial" w:hAnsi="Arial" w:cs="Arial"/>
                <w:lang w:eastAsia="en-US"/>
              </w:rPr>
              <w:t>Barry Docks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BD47C4">
              <w:rPr>
                <w:rFonts w:ascii="Arial" w:hAnsi="Arial" w:cs="Arial"/>
                <w:lang w:eastAsia="en-US"/>
              </w:rPr>
              <w:t>Barry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BD47C4">
              <w:rPr>
                <w:rFonts w:ascii="Arial" w:hAnsi="Arial" w:cs="Arial"/>
                <w:lang w:eastAsia="en-US"/>
              </w:rPr>
              <w:t>Glamorgan</w:t>
            </w:r>
            <w:r>
              <w:rPr>
                <w:rFonts w:ascii="Arial" w:hAnsi="Arial" w:cs="Arial"/>
                <w:lang w:eastAsia="en-US"/>
              </w:rPr>
              <w:t xml:space="preserve">, </w:t>
            </w:r>
            <w:r w:rsidRPr="00BD47C4">
              <w:rPr>
                <w:rFonts w:ascii="Arial" w:hAnsi="Arial" w:cs="Arial"/>
                <w:lang w:eastAsia="en-US"/>
              </w:rPr>
              <w:t>CF63 3D</w:t>
            </w:r>
            <w:bookmarkEnd w:id="3"/>
          </w:p>
        </w:tc>
      </w:tr>
      <w:tr w:rsidR="001D7C9E" w:rsidRPr="00102C70" w14:paraId="113BE3AB" w14:textId="77777777" w:rsidTr="00485980">
        <w:trPr>
          <w:trHeight w:val="227"/>
        </w:trPr>
        <w:tc>
          <w:tcPr>
            <w:tcW w:w="4077" w:type="dxa"/>
          </w:tcPr>
          <w:p w14:paraId="53DDE483" w14:textId="77777777" w:rsidR="001D7C9E" w:rsidRPr="006C24EA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C24EA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02946038" w14:textId="12596C25" w:rsidR="001D7C9E" w:rsidRPr="006C24EA" w:rsidRDefault="00EF113D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C24EA"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1D7C9E" w:rsidRPr="00102C70" w14:paraId="2C4D5475" w14:textId="77777777" w:rsidTr="00485980">
        <w:trPr>
          <w:trHeight w:val="227"/>
        </w:trPr>
        <w:tc>
          <w:tcPr>
            <w:tcW w:w="4077" w:type="dxa"/>
          </w:tcPr>
          <w:p w14:paraId="4199C7C1" w14:textId="77777777" w:rsidR="001D7C9E" w:rsidRPr="006C24EA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C24EA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767D3F5" w14:textId="18FFCD71" w:rsidR="00EF113D" w:rsidRPr="006C24EA" w:rsidRDefault="00EF113D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C24EA">
              <w:rPr>
                <w:rFonts w:ascii="Arial" w:hAnsi="Arial" w:cs="Arial"/>
                <w:lang w:eastAsia="en-US"/>
              </w:rPr>
              <w:t>South Wales Central -</w:t>
            </w:r>
          </w:p>
          <w:p w14:paraId="4390FD2C" w14:textId="0B8BEACD" w:rsidR="001D7C9E" w:rsidRPr="006C24EA" w:rsidRDefault="00350187" w:rsidP="008308F6">
            <w:pPr>
              <w:rPr>
                <w:rFonts w:ascii="Arial" w:hAnsi="Arial" w:cs="Arial"/>
                <w:color w:val="0000FF"/>
                <w:u w:val="single"/>
              </w:rPr>
            </w:pPr>
            <w:hyperlink r:id="rId13" w:history="1">
              <w:r w:rsidR="00EF113D" w:rsidRPr="006C24EA">
                <w:rPr>
                  <w:rStyle w:val="Hyperlink"/>
                  <w:rFonts w:cs="Arial"/>
                  <w:sz w:val="24"/>
                </w:rPr>
                <w:t>wasteregulation.southcentral@naturalresourceswales.gov.uk</w:t>
              </w:r>
            </w:hyperlink>
          </w:p>
        </w:tc>
      </w:tr>
      <w:tr w:rsidR="001D7C9E" w:rsidRPr="00102C70" w14:paraId="4A37387C" w14:textId="77777777" w:rsidTr="00485980">
        <w:trPr>
          <w:trHeight w:val="227"/>
        </w:trPr>
        <w:tc>
          <w:tcPr>
            <w:tcW w:w="4077" w:type="dxa"/>
          </w:tcPr>
          <w:p w14:paraId="2DADCD51" w14:textId="77777777" w:rsidR="001D7C9E" w:rsidRPr="006C24EA" w:rsidRDefault="001D7C9E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C24EA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7FAA7AD5" w14:textId="570BE7B7" w:rsidR="001D7C9E" w:rsidRPr="006C24EA" w:rsidRDefault="00EF113D" w:rsidP="00F96C7A">
            <w:pPr>
              <w:spacing w:before="60" w:after="60" w:line="270" w:lineRule="exact"/>
              <w:rPr>
                <w:rFonts w:ascii="Arial" w:hAnsi="Arial" w:cs="Arial"/>
                <w:iCs/>
                <w:lang w:eastAsia="en-US"/>
              </w:rPr>
            </w:pPr>
            <w:r w:rsidRPr="006C24EA">
              <w:rPr>
                <w:rFonts w:ascii="Arial" w:hAnsi="Arial" w:cs="Arial"/>
                <w:iCs/>
                <w:lang w:eastAsia="en-US"/>
              </w:rPr>
              <w:t>Elysia Lovelock/Gareth Davies</w:t>
            </w:r>
          </w:p>
        </w:tc>
      </w:tr>
    </w:tbl>
    <w:p w14:paraId="437ED7AC" w14:textId="77777777" w:rsidR="001D7C9E" w:rsidRPr="00102C70" w:rsidRDefault="001D7C9E" w:rsidP="00F96C7A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7424A72A" w14:textId="77777777" w:rsidR="001D7C9E" w:rsidRPr="00102C70" w:rsidRDefault="001D7C9E" w:rsidP="00F96C7A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102C70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1D7C9E" w:rsidRPr="00102C70" w14:paraId="1F79558D" w14:textId="77777777" w:rsidTr="00485980">
        <w:trPr>
          <w:trHeight w:val="20"/>
        </w:trPr>
        <w:tc>
          <w:tcPr>
            <w:tcW w:w="7196" w:type="dxa"/>
          </w:tcPr>
          <w:p w14:paraId="3D2DF39D" w14:textId="38572F36" w:rsidR="001D7C9E" w:rsidRPr="00102C70" w:rsidRDefault="003E48E5" w:rsidP="00F96C7A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102C70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4BC4269C" wp14:editId="78B44F6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771E0A7" w14:textId="77777777" w:rsidR="001D7C9E" w:rsidRPr="002F1449" w:rsidRDefault="001D7C9E" w:rsidP="001D7C9E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16C4635A" w14:textId="77777777" w:rsidR="001D7C9E" w:rsidRDefault="001D7C9E" w:rsidP="001D7C9E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072430C4" w14:textId="77777777" w:rsidR="001D7C9E" w:rsidRDefault="001D7C9E" w:rsidP="001D7C9E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C426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" o:allowincell="f" fillcolor="#cfc" stroked="f">
                      <v:textbox>
                        <w:txbxContent>
                          <w:p w14:paraId="6771E0A7" w14:textId="77777777" w:rsidR="001D7C9E" w:rsidRPr="002F1449" w:rsidRDefault="001D7C9E" w:rsidP="001D7C9E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16C4635A" w14:textId="77777777" w:rsidR="001D7C9E" w:rsidRDefault="001D7C9E" w:rsidP="001D7C9E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072430C4" w14:textId="77777777" w:rsidR="001D7C9E" w:rsidRDefault="001D7C9E" w:rsidP="001D7C9E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D7C9E" w:rsidRPr="00102C70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26E7A388" w14:textId="6B510CD3" w:rsidR="001D7C9E" w:rsidRPr="00102C70" w:rsidRDefault="00EF113D" w:rsidP="00F96C7A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24/06/22</w:t>
            </w:r>
          </w:p>
        </w:tc>
      </w:tr>
      <w:tr w:rsidR="00A27460" w:rsidRPr="00102C70" w14:paraId="038EB12D" w14:textId="77777777" w:rsidTr="00485980">
        <w:trPr>
          <w:trHeight w:val="20"/>
        </w:trPr>
        <w:tc>
          <w:tcPr>
            <w:tcW w:w="7196" w:type="dxa"/>
          </w:tcPr>
          <w:p w14:paraId="0CD3BE18" w14:textId="15D4300C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32305737" w14:textId="193FD520" w:rsidR="00A27460" w:rsidRPr="00102C70" w:rsidRDefault="00EF113D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27/06/22</w:t>
            </w:r>
          </w:p>
        </w:tc>
      </w:tr>
      <w:tr w:rsidR="00A27460" w:rsidRPr="00102C70" w14:paraId="215E9B5C" w14:textId="77777777" w:rsidTr="00485980">
        <w:trPr>
          <w:trHeight w:val="20"/>
        </w:trPr>
        <w:tc>
          <w:tcPr>
            <w:tcW w:w="7196" w:type="dxa"/>
          </w:tcPr>
          <w:p w14:paraId="53344806" w14:textId="6220F559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17BBF97B" w14:textId="7F259264" w:rsidR="00A27460" w:rsidRPr="00102C70" w:rsidRDefault="006B6724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18/08/22</w:t>
            </w:r>
          </w:p>
        </w:tc>
      </w:tr>
      <w:tr w:rsidR="00A27460" w:rsidRPr="00102C70" w14:paraId="1E9AC2C2" w14:textId="77777777" w:rsidTr="00485980">
        <w:trPr>
          <w:trHeight w:val="20"/>
        </w:trPr>
        <w:tc>
          <w:tcPr>
            <w:tcW w:w="7196" w:type="dxa"/>
          </w:tcPr>
          <w:p w14:paraId="457ACA53" w14:textId="059D1273" w:rsidR="00A27460" w:rsidRPr="006C24EA" w:rsidRDefault="00A27460" w:rsidP="00A27460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6C24EA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12B0AAF2" w14:textId="2AE437DD" w:rsidR="00A27460" w:rsidRPr="006C24EA" w:rsidRDefault="006C24EA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6C24EA">
              <w:rPr>
                <w:rFonts w:ascii="Arial" w:hAnsi="Arial" w:cs="Arial"/>
              </w:rPr>
              <w:t>n/a</w:t>
            </w:r>
          </w:p>
        </w:tc>
      </w:tr>
      <w:tr w:rsidR="00A27460" w:rsidRPr="00102C70" w14:paraId="69B823E6" w14:textId="77777777" w:rsidTr="00485980">
        <w:trPr>
          <w:trHeight w:val="20"/>
        </w:trPr>
        <w:tc>
          <w:tcPr>
            <w:tcW w:w="7196" w:type="dxa"/>
          </w:tcPr>
          <w:p w14:paraId="322E52D6" w14:textId="32894A3C" w:rsidR="00A27460" w:rsidRPr="006C24EA" w:rsidRDefault="00A27460" w:rsidP="00A2746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C24EA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362CA4B9" w14:textId="14DE60D5" w:rsidR="00A27460" w:rsidRPr="006C24EA" w:rsidRDefault="006C24EA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6C24EA">
              <w:rPr>
                <w:rFonts w:ascii="Arial" w:hAnsi="Arial" w:cs="Arial"/>
              </w:rPr>
              <w:t>23/08/22</w:t>
            </w:r>
          </w:p>
        </w:tc>
      </w:tr>
      <w:tr w:rsidR="00A27460" w:rsidRPr="00102C70" w14:paraId="79A63651" w14:textId="77777777" w:rsidTr="00485980">
        <w:trPr>
          <w:trHeight w:val="20"/>
        </w:trPr>
        <w:tc>
          <w:tcPr>
            <w:tcW w:w="7196" w:type="dxa"/>
          </w:tcPr>
          <w:p w14:paraId="58460E76" w14:textId="6F03F88A" w:rsidR="00A27460" w:rsidRPr="006C24EA" w:rsidRDefault="00A27460" w:rsidP="00A2746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6C24EA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12A5B1E4" w14:textId="2A5F603A" w:rsidR="00A27460" w:rsidRPr="006C24EA" w:rsidRDefault="006C24EA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6C24EA">
              <w:rPr>
                <w:rFonts w:ascii="Arial" w:hAnsi="Arial" w:cs="Arial"/>
              </w:rPr>
              <w:t>n/a</w:t>
            </w:r>
          </w:p>
        </w:tc>
      </w:tr>
      <w:tr w:rsidR="00A27460" w:rsidRPr="00102C70" w14:paraId="465FF1E0" w14:textId="77777777" w:rsidTr="00485980">
        <w:trPr>
          <w:trHeight w:val="20"/>
        </w:trPr>
        <w:tc>
          <w:tcPr>
            <w:tcW w:w="7196" w:type="dxa"/>
          </w:tcPr>
          <w:p w14:paraId="787EADFE" w14:textId="158AEC90" w:rsidR="00A27460" w:rsidRPr="006C24EA" w:rsidRDefault="00A27460" w:rsidP="00A27460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6C24EA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2EE5F11F" w14:textId="629E85CE" w:rsidR="00A27460" w:rsidRPr="006C24EA" w:rsidRDefault="006C24EA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6C24EA">
              <w:rPr>
                <w:rFonts w:ascii="Arial" w:hAnsi="Arial" w:cs="Arial"/>
              </w:rPr>
              <w:t>05/09/22</w:t>
            </w:r>
          </w:p>
        </w:tc>
      </w:tr>
      <w:tr w:rsidR="00A27460" w:rsidRPr="00102C70" w14:paraId="6E9A2123" w14:textId="77777777" w:rsidTr="00485980">
        <w:trPr>
          <w:trHeight w:val="20"/>
        </w:trPr>
        <w:tc>
          <w:tcPr>
            <w:tcW w:w="7196" w:type="dxa"/>
          </w:tcPr>
          <w:p w14:paraId="69CF0061" w14:textId="1C27862B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454E798E" w14:textId="3D9D4F8C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102C70">
              <w:rPr>
                <w:rFonts w:ascii="Arial" w:hAnsi="Arial" w:cs="Arial"/>
              </w:rPr>
              <w:t>n/a</w:t>
            </w:r>
          </w:p>
        </w:tc>
      </w:tr>
      <w:tr w:rsidR="00A27460" w:rsidRPr="00102C70" w14:paraId="502F8098" w14:textId="77777777" w:rsidTr="00485980">
        <w:trPr>
          <w:trHeight w:val="20"/>
        </w:trPr>
        <w:tc>
          <w:tcPr>
            <w:tcW w:w="7196" w:type="dxa"/>
          </w:tcPr>
          <w:p w14:paraId="29F632C7" w14:textId="0DFA3AEB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6506C7E5" w14:textId="379DD912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102C70">
              <w:rPr>
                <w:rFonts w:ascii="Arial" w:hAnsi="Arial" w:cs="Arial"/>
              </w:rPr>
              <w:t>n/a</w:t>
            </w:r>
          </w:p>
        </w:tc>
      </w:tr>
      <w:tr w:rsidR="00A27460" w:rsidRPr="00102C70" w14:paraId="74F0F658" w14:textId="77777777" w:rsidTr="00485980">
        <w:trPr>
          <w:trHeight w:val="20"/>
        </w:trPr>
        <w:tc>
          <w:tcPr>
            <w:tcW w:w="7196" w:type="dxa"/>
          </w:tcPr>
          <w:p w14:paraId="49653058" w14:textId="14CBC04F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49FC73BD" w14:textId="77777777" w:rsidR="00A27460" w:rsidRPr="00102C70" w:rsidRDefault="00A27460" w:rsidP="00A27460">
            <w:pPr>
              <w:spacing w:before="60" w:after="60" w:line="270" w:lineRule="exact"/>
              <w:rPr>
                <w:rFonts w:ascii="Arial" w:hAnsi="Arial" w:cs="Arial"/>
              </w:rPr>
            </w:pPr>
            <w:r w:rsidRPr="00102C70">
              <w:rPr>
                <w:rFonts w:ascii="Arial" w:hAnsi="Arial" w:cs="Arial"/>
              </w:rPr>
              <w:t>n/a</w:t>
            </w:r>
          </w:p>
        </w:tc>
      </w:tr>
    </w:tbl>
    <w:p w14:paraId="510C16E8" w14:textId="391A2B14" w:rsidR="001A4598" w:rsidRPr="00102C70" w:rsidRDefault="0075198D" w:rsidP="00F96C7A">
      <w:pPr>
        <w:spacing w:before="60" w:after="60" w:line="270" w:lineRule="exact"/>
        <w:rPr>
          <w:rFonts w:ascii="Arial" w:hAnsi="Arial" w:cs="Arial"/>
          <w:b/>
          <w:bCs/>
          <w:color w:val="FF00FF"/>
        </w:rPr>
      </w:pPr>
      <w:r w:rsidRPr="00102C70">
        <w:rPr>
          <w:rFonts w:ascii="Arial" w:hAnsi="Arial" w:cs="Arial"/>
          <w:b/>
          <w:bCs/>
        </w:rPr>
        <w:br w:type="page"/>
      </w:r>
      <w:r w:rsidR="001A4598" w:rsidRPr="00102C70">
        <w:rPr>
          <w:rFonts w:ascii="Arial" w:hAnsi="Arial" w:cs="Arial"/>
          <w:b/>
          <w:color w:val="FF00FF"/>
          <w:sz w:val="22"/>
          <w:szCs w:val="22"/>
        </w:rPr>
        <w:lastRenderedPageBreak/>
        <w:t xml:space="preserve"> </w:t>
      </w:r>
    </w:p>
    <w:p w14:paraId="57D7A26A" w14:textId="77777777" w:rsidR="00481D55" w:rsidRPr="00102C70" w:rsidRDefault="009B7AC3" w:rsidP="00F96C7A">
      <w:pPr>
        <w:pStyle w:val="StyleHeading5BlockLabelArial"/>
        <w:spacing w:before="60" w:after="60" w:line="270" w:lineRule="exact"/>
      </w:pPr>
      <w:r w:rsidRPr="00102C70">
        <w:t>Documents and information checklist:</w:t>
      </w:r>
      <w:r w:rsidR="001A4598" w:rsidRPr="00102C70">
        <w:t xml:space="preserve"> full transfer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084"/>
        <w:gridCol w:w="633"/>
        <w:gridCol w:w="587"/>
        <w:gridCol w:w="619"/>
        <w:gridCol w:w="1968"/>
      </w:tblGrid>
      <w:tr w:rsidR="007150AF" w:rsidRPr="00102C70" w14:paraId="21A48440" w14:textId="77777777" w:rsidTr="00D07D75">
        <w:trPr>
          <w:trHeight w:val="113"/>
        </w:trPr>
        <w:tc>
          <w:tcPr>
            <w:tcW w:w="2859" w:type="pct"/>
            <w:shd w:val="clear" w:color="auto" w:fill="FFFF99"/>
          </w:tcPr>
          <w:p w14:paraId="067E9813" w14:textId="77777777" w:rsidR="009B7AC3" w:rsidRPr="00102C70" w:rsidRDefault="009B7AC3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56" w:type="pct"/>
            <w:shd w:val="clear" w:color="auto" w:fill="FFFF99"/>
          </w:tcPr>
          <w:p w14:paraId="419CC308" w14:textId="77777777" w:rsidR="009B7AC3" w:rsidRPr="00102C70" w:rsidRDefault="001A4598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102C70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30" w:type="pct"/>
            <w:shd w:val="clear" w:color="auto" w:fill="FFFF99"/>
          </w:tcPr>
          <w:p w14:paraId="35F2D13D" w14:textId="77777777" w:rsidR="009B7AC3" w:rsidRPr="00102C70" w:rsidRDefault="001A4598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8" w:type="pct"/>
            <w:shd w:val="clear" w:color="auto" w:fill="FFFF99"/>
          </w:tcPr>
          <w:p w14:paraId="3F51E801" w14:textId="77777777" w:rsidR="009B7AC3" w:rsidRPr="00102C70" w:rsidRDefault="009B7AC3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107" w:type="pct"/>
            <w:shd w:val="clear" w:color="auto" w:fill="FFFF99"/>
          </w:tcPr>
          <w:p w14:paraId="443E35D8" w14:textId="77777777" w:rsidR="00D5668F" w:rsidRPr="00102C70" w:rsidRDefault="001A4598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C</w:t>
            </w:r>
            <w:r w:rsidR="009B7AC3" w:rsidRPr="00102C70">
              <w:rPr>
                <w:rFonts w:ascii="Arial" w:hAnsi="Arial" w:cs="Arial"/>
                <w:color w:val="auto"/>
                <w:szCs w:val="22"/>
              </w:rPr>
              <w:t xml:space="preserve">omments </w:t>
            </w:r>
          </w:p>
        </w:tc>
      </w:tr>
      <w:tr w:rsidR="00C86BEE" w:rsidRPr="00102C70" w14:paraId="7B4E20A8" w14:textId="77777777" w:rsidTr="00D07D75">
        <w:trPr>
          <w:trHeight w:val="113"/>
        </w:trPr>
        <w:tc>
          <w:tcPr>
            <w:tcW w:w="2859" w:type="pct"/>
          </w:tcPr>
          <w:p w14:paraId="1EA082F1" w14:textId="5BF39A44" w:rsidR="00C86BEE" w:rsidRPr="007F07D2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E</w:t>
            </w:r>
            <w:r w:rsidR="00784B91" w:rsidRPr="00102C70">
              <w:rPr>
                <w:rFonts w:cs="Arial"/>
                <w:szCs w:val="22"/>
              </w:rPr>
              <w:t xml:space="preserve">nvironment </w:t>
            </w:r>
            <w:r w:rsidR="001A4598" w:rsidRPr="00102C70">
              <w:rPr>
                <w:rFonts w:cs="Arial"/>
                <w:szCs w:val="22"/>
              </w:rPr>
              <w:t>m</w:t>
            </w:r>
            <w:r w:rsidR="00784B91" w:rsidRPr="00102C70">
              <w:rPr>
                <w:rFonts w:cs="Arial"/>
                <w:szCs w:val="22"/>
              </w:rPr>
              <w:t xml:space="preserve">anagement </w:t>
            </w:r>
            <w:r w:rsidR="001A4598" w:rsidRPr="00102C70">
              <w:rPr>
                <w:rFonts w:cs="Arial"/>
                <w:szCs w:val="22"/>
              </w:rPr>
              <w:t>s</w:t>
            </w:r>
            <w:r w:rsidR="00784B91" w:rsidRPr="00102C70">
              <w:rPr>
                <w:rFonts w:cs="Arial"/>
                <w:szCs w:val="22"/>
              </w:rPr>
              <w:t>ystem</w:t>
            </w:r>
            <w:r w:rsidRPr="00102C70">
              <w:rPr>
                <w:rFonts w:cs="Arial"/>
                <w:szCs w:val="22"/>
              </w:rPr>
              <w:t xml:space="preserve"> </w:t>
            </w:r>
            <w:r w:rsidR="00784B91" w:rsidRPr="00102C70">
              <w:rPr>
                <w:rFonts w:cs="Arial"/>
                <w:szCs w:val="22"/>
              </w:rPr>
              <w:t>s</w:t>
            </w:r>
            <w:r w:rsidRPr="00102C70">
              <w:rPr>
                <w:rFonts w:cs="Arial"/>
                <w:szCs w:val="22"/>
              </w:rPr>
              <w:t>ummary</w:t>
            </w:r>
          </w:p>
        </w:tc>
        <w:tc>
          <w:tcPr>
            <w:tcW w:w="356" w:type="pct"/>
          </w:tcPr>
          <w:p w14:paraId="0ECC0FC0" w14:textId="3200F75A" w:rsidR="00C86BEE" w:rsidRPr="00102C70" w:rsidRDefault="008308F6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</w:tcPr>
          <w:p w14:paraId="4584F511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</w:tcPr>
          <w:p w14:paraId="18BA6F7C" w14:textId="77777777" w:rsidR="00C86BEE" w:rsidRPr="00102C70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107" w:type="pct"/>
          </w:tcPr>
          <w:p w14:paraId="4353A783" w14:textId="220C93FB" w:rsidR="00C86BEE" w:rsidRPr="00102C70" w:rsidRDefault="00C67E65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67E65">
              <w:rPr>
                <w:rFonts w:cs="Arial"/>
                <w:szCs w:val="22"/>
              </w:rPr>
              <w:t>EMS R1 Glamorgan Recycling 2022</w:t>
            </w:r>
          </w:p>
        </w:tc>
      </w:tr>
      <w:tr w:rsidR="00C86BEE" w:rsidRPr="00EF113D" w14:paraId="47C9EE8F" w14:textId="77777777" w:rsidTr="00D07D75">
        <w:trPr>
          <w:trHeight w:val="113"/>
        </w:trPr>
        <w:tc>
          <w:tcPr>
            <w:tcW w:w="2859" w:type="pct"/>
          </w:tcPr>
          <w:p w14:paraId="7F47C596" w14:textId="77777777" w:rsidR="00C86BEE" w:rsidRPr="00EF113D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113D">
              <w:rPr>
                <w:rFonts w:cs="Arial"/>
                <w:szCs w:val="22"/>
              </w:rPr>
              <w:t>Technical competence information</w:t>
            </w:r>
          </w:p>
        </w:tc>
        <w:tc>
          <w:tcPr>
            <w:tcW w:w="356" w:type="pct"/>
          </w:tcPr>
          <w:p w14:paraId="7F7415BB" w14:textId="1BAB07F0" w:rsidR="00C86BEE" w:rsidRPr="00EF113D" w:rsidRDefault="008308F6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113D"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</w:tcPr>
          <w:p w14:paraId="2372AC15" w14:textId="77777777" w:rsidR="00C86BEE" w:rsidRPr="00EF113D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48" w:type="pct"/>
          </w:tcPr>
          <w:p w14:paraId="014072EE" w14:textId="77777777" w:rsidR="00C86BEE" w:rsidRPr="00EF113D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1107" w:type="pct"/>
          </w:tcPr>
          <w:p w14:paraId="76C8A950" w14:textId="77777777" w:rsidR="00C86BEE" w:rsidRDefault="00C67E65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67E65">
              <w:rPr>
                <w:rFonts w:cs="Arial"/>
                <w:szCs w:val="22"/>
              </w:rPr>
              <w:t>WAMITAB RM</w:t>
            </w:r>
          </w:p>
          <w:p w14:paraId="2085CB03" w14:textId="5BF61AC8" w:rsidR="00C67E65" w:rsidRPr="00EF113D" w:rsidRDefault="00C67E65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C67E65">
              <w:rPr>
                <w:rFonts w:cs="Arial"/>
                <w:szCs w:val="22"/>
              </w:rPr>
              <w:t>WAMITAB CCC RM</w:t>
            </w:r>
          </w:p>
        </w:tc>
      </w:tr>
      <w:tr w:rsidR="00C86BEE" w:rsidRPr="00EF113D" w14:paraId="21200866" w14:textId="77777777" w:rsidTr="00D07D75">
        <w:trPr>
          <w:trHeight w:val="113"/>
        </w:trPr>
        <w:tc>
          <w:tcPr>
            <w:tcW w:w="2859" w:type="pct"/>
          </w:tcPr>
          <w:p w14:paraId="28D1B955" w14:textId="77777777" w:rsidR="00C86BEE" w:rsidRPr="007F07D2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F07D2">
              <w:rPr>
                <w:rFonts w:cs="Arial"/>
                <w:szCs w:val="22"/>
              </w:rPr>
              <w:t>Financial information (if bankrupt/ insolvent)</w:t>
            </w:r>
          </w:p>
        </w:tc>
        <w:tc>
          <w:tcPr>
            <w:tcW w:w="356" w:type="pct"/>
          </w:tcPr>
          <w:p w14:paraId="10BFB7B7" w14:textId="4456FDD7" w:rsidR="00C86BEE" w:rsidRPr="007F07D2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</w:tcPr>
          <w:p w14:paraId="25F7A60C" w14:textId="77777777" w:rsidR="00C86BEE" w:rsidRPr="007F07D2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</w:tcPr>
          <w:p w14:paraId="28A9E78A" w14:textId="5854F878" w:rsidR="00C86BEE" w:rsidRPr="007F07D2" w:rsidRDefault="00C67E65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</w:tcPr>
          <w:p w14:paraId="1924500F" w14:textId="77777777" w:rsidR="00C86BEE" w:rsidRPr="00EF113D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</w:tr>
      <w:tr w:rsidR="00C86BEE" w:rsidRPr="00EF113D" w14:paraId="4572BD1B" w14:textId="77777777" w:rsidTr="00D07D75">
        <w:trPr>
          <w:trHeight w:val="113"/>
        </w:trPr>
        <w:tc>
          <w:tcPr>
            <w:tcW w:w="2859" w:type="pct"/>
          </w:tcPr>
          <w:p w14:paraId="64EEE654" w14:textId="77777777" w:rsidR="00D61331" w:rsidRPr="007F07D2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proofErr w:type="spellStart"/>
            <w:r w:rsidRPr="007F07D2">
              <w:rPr>
                <w:rFonts w:cs="Arial"/>
                <w:szCs w:val="22"/>
              </w:rPr>
              <w:t>Opra</w:t>
            </w:r>
            <w:proofErr w:type="spellEnd"/>
            <w:r w:rsidRPr="007F07D2">
              <w:rPr>
                <w:rFonts w:cs="Arial"/>
                <w:szCs w:val="22"/>
              </w:rPr>
              <w:t xml:space="preserve"> spreadsheet </w:t>
            </w:r>
            <w:r w:rsidR="00D61331" w:rsidRPr="007F07D2">
              <w:rPr>
                <w:rFonts w:cs="Arial"/>
                <w:szCs w:val="22"/>
              </w:rPr>
              <w:t>(electronic format)</w:t>
            </w:r>
          </w:p>
          <w:p w14:paraId="3C0703FA" w14:textId="77777777" w:rsidR="00C86BEE" w:rsidRPr="007F07D2" w:rsidRDefault="00D61331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F07D2">
              <w:rPr>
                <w:rFonts w:cs="Arial"/>
                <w:szCs w:val="22"/>
              </w:rPr>
              <w:t xml:space="preserve">The revised profile must include the proposed new holder’s </w:t>
            </w:r>
            <w:r w:rsidRPr="007F07D2">
              <w:rPr>
                <w:rFonts w:cs="Arial"/>
                <w:b/>
                <w:szCs w:val="22"/>
              </w:rPr>
              <w:t>operator performance</w:t>
            </w:r>
            <w:r w:rsidRPr="007F07D2">
              <w:rPr>
                <w:rFonts w:cs="Arial"/>
                <w:szCs w:val="22"/>
              </w:rPr>
              <w:t xml:space="preserve">. </w:t>
            </w:r>
          </w:p>
        </w:tc>
        <w:tc>
          <w:tcPr>
            <w:tcW w:w="356" w:type="pct"/>
          </w:tcPr>
          <w:p w14:paraId="74305107" w14:textId="77777777" w:rsidR="00C86BEE" w:rsidRPr="007F07D2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0" w:type="pct"/>
          </w:tcPr>
          <w:p w14:paraId="7CA1771F" w14:textId="77777777" w:rsidR="00C86BEE" w:rsidRPr="007F07D2" w:rsidRDefault="00C86BE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8" w:type="pct"/>
          </w:tcPr>
          <w:p w14:paraId="5963CA95" w14:textId="24BB1C12" w:rsidR="00C86BEE" w:rsidRPr="007F07D2" w:rsidRDefault="008308F6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F07D2">
              <w:rPr>
                <w:rFonts w:cs="Arial"/>
                <w:szCs w:val="22"/>
              </w:rPr>
              <w:t>X</w:t>
            </w:r>
          </w:p>
        </w:tc>
        <w:tc>
          <w:tcPr>
            <w:tcW w:w="1107" w:type="pct"/>
          </w:tcPr>
          <w:p w14:paraId="645FACBD" w14:textId="197BFAF3" w:rsidR="00C86BEE" w:rsidRPr="00EF113D" w:rsidRDefault="00C67E65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>
              <w:rPr>
                <w:rFonts w:cs="Arial"/>
                <w:szCs w:val="22"/>
                <w:highlight w:val="yellow"/>
              </w:rPr>
              <w:t>As SRP</w:t>
            </w:r>
          </w:p>
        </w:tc>
      </w:tr>
      <w:tr w:rsidR="00A27460" w:rsidRPr="00EF113D" w14:paraId="619600F2" w14:textId="77777777" w:rsidTr="00D07D75">
        <w:trPr>
          <w:trHeight w:val="113"/>
        </w:trPr>
        <w:tc>
          <w:tcPr>
            <w:tcW w:w="2859" w:type="pct"/>
          </w:tcPr>
          <w:p w14:paraId="61F789BD" w14:textId="0F35E22B" w:rsidR="00A27460" w:rsidRPr="00915C48" w:rsidRDefault="00A27460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915C48">
              <w:rPr>
                <w:rFonts w:cs="Arial"/>
                <w:szCs w:val="22"/>
              </w:rPr>
              <w:t xml:space="preserve">Fee </w:t>
            </w:r>
          </w:p>
        </w:tc>
        <w:tc>
          <w:tcPr>
            <w:tcW w:w="356" w:type="pct"/>
          </w:tcPr>
          <w:p w14:paraId="706BF624" w14:textId="1A77D16F" w:rsidR="00A27460" w:rsidRPr="00915C48" w:rsidRDefault="008308F6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915C48">
              <w:rPr>
                <w:rFonts w:cs="Arial"/>
                <w:szCs w:val="22"/>
              </w:rPr>
              <w:t>X</w:t>
            </w:r>
          </w:p>
        </w:tc>
        <w:tc>
          <w:tcPr>
            <w:tcW w:w="330" w:type="pct"/>
          </w:tcPr>
          <w:p w14:paraId="78CEC527" w14:textId="77777777" w:rsidR="00A27460" w:rsidRPr="00EF113D" w:rsidRDefault="00A27460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348" w:type="pct"/>
          </w:tcPr>
          <w:p w14:paraId="2F6E4F99" w14:textId="77777777" w:rsidR="00A27460" w:rsidRPr="00EF113D" w:rsidRDefault="00A27460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</w:p>
        </w:tc>
        <w:tc>
          <w:tcPr>
            <w:tcW w:w="1107" w:type="pct"/>
          </w:tcPr>
          <w:p w14:paraId="0FB133C0" w14:textId="4C971789" w:rsidR="00FA1E96" w:rsidRPr="00915C48" w:rsidRDefault="00915C48" w:rsidP="00A2746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915C48">
              <w:rPr>
                <w:rFonts w:cs="Arial"/>
                <w:color w:val="000000"/>
                <w:szCs w:val="22"/>
              </w:rPr>
              <w:t>Amount: £997</w:t>
            </w:r>
          </w:p>
          <w:p w14:paraId="64765EAE" w14:textId="263752B1" w:rsidR="00A27460" w:rsidRPr="00915C48" w:rsidRDefault="00A27460" w:rsidP="00A27460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915C48">
              <w:rPr>
                <w:rFonts w:cs="Arial"/>
                <w:color w:val="000000"/>
                <w:szCs w:val="22"/>
              </w:rPr>
              <w:t xml:space="preserve">Date paid: </w:t>
            </w:r>
            <w:r w:rsidR="00915C48" w:rsidRPr="00915C48">
              <w:rPr>
                <w:rFonts w:cs="Arial"/>
                <w:color w:val="000000"/>
                <w:szCs w:val="22"/>
              </w:rPr>
              <w:t>27/07/2022</w:t>
            </w:r>
          </w:p>
          <w:p w14:paraId="35F05FBF" w14:textId="712CC012" w:rsidR="00A27460" w:rsidRPr="00915C48" w:rsidRDefault="00A27460" w:rsidP="00A27460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915C48">
              <w:rPr>
                <w:rFonts w:cs="Arial"/>
                <w:color w:val="000000"/>
                <w:szCs w:val="22"/>
              </w:rPr>
              <w:t>Trans#:</w:t>
            </w:r>
            <w:r w:rsidR="00915C48" w:rsidRPr="00915C48">
              <w:rPr>
                <w:rFonts w:cs="Arial"/>
                <w:color w:val="000000"/>
                <w:szCs w:val="22"/>
              </w:rPr>
              <w:t>323526</w:t>
            </w:r>
          </w:p>
        </w:tc>
      </w:tr>
    </w:tbl>
    <w:p w14:paraId="6D2E7F4D" w14:textId="77777777" w:rsidR="00D61331" w:rsidRPr="00102C70" w:rsidRDefault="00D61331" w:rsidP="00F96C7A">
      <w:pPr>
        <w:pStyle w:val="StyleHeading5BlockLabelArial"/>
        <w:spacing w:before="60" w:after="60" w:line="270" w:lineRule="exact"/>
        <w:rPr>
          <w:b w:val="0"/>
          <w:color w:val="808000"/>
        </w:rPr>
      </w:pPr>
    </w:p>
    <w:p w14:paraId="2BD68CBC" w14:textId="77777777" w:rsidR="001D7C9E" w:rsidRPr="00102C70" w:rsidRDefault="001D7C9E" w:rsidP="00F96C7A">
      <w:pPr>
        <w:spacing w:before="60" w:after="60" w:line="270" w:lineRule="exact"/>
        <w:rPr>
          <w:rFonts w:ascii="Arial" w:hAnsi="Arial" w:cs="Arial"/>
          <w:b/>
          <w:bCs/>
        </w:rPr>
      </w:pPr>
      <w:r w:rsidRPr="00102C70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626"/>
        <w:gridCol w:w="4132"/>
        <w:gridCol w:w="608"/>
        <w:gridCol w:w="510"/>
        <w:gridCol w:w="3015"/>
      </w:tblGrid>
      <w:tr w:rsidR="001D7C9E" w:rsidRPr="00102C70" w14:paraId="17930493" w14:textId="77777777" w:rsidTr="00BA3027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0E1C12A" w14:textId="77777777" w:rsidR="001D7C9E" w:rsidRPr="00102C70" w:rsidRDefault="001D7C9E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FBC634A" w14:textId="77777777" w:rsidR="001D7C9E" w:rsidRPr="00102C70" w:rsidRDefault="001D7C9E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939F177" w14:textId="77777777" w:rsidR="001D7C9E" w:rsidRPr="00102C70" w:rsidRDefault="001D7C9E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EF12512" w14:textId="77777777" w:rsidR="001D7C9E" w:rsidRPr="00102C70" w:rsidRDefault="001D7C9E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5427D7EA" w14:textId="77777777" w:rsidR="001D7C9E" w:rsidRPr="00102C70" w:rsidRDefault="001D7C9E" w:rsidP="00F96C7A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102C70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1D7C9E" w:rsidRPr="00102C70" w14:paraId="3750E78E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E2349B3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102C70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ACF511D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102C70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678D64" w14:textId="3FF591F0" w:rsidR="001D7C9E" w:rsidRPr="00102C70" w:rsidRDefault="00C67E65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A81697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C7749A3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1D7C9E" w:rsidRPr="00102C70" w14:paraId="6754541C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5CFF772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2C70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654A77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A9F611" w14:textId="6DE241C1" w:rsidR="001D7C9E" w:rsidRPr="00102C70" w:rsidRDefault="00C67E65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B51E8F5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062BF5F" w14:textId="0ACFB301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1D7C9E" w:rsidRPr="00102C70" w14:paraId="0F945F0C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92BA3A5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2C70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A31C145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102C70">
              <w:rPr>
                <w:rFonts w:cs="Arial"/>
                <w:szCs w:val="22"/>
                <w:u w:val="single"/>
              </w:rPr>
              <w:t>Registered companies only.</w:t>
            </w:r>
          </w:p>
          <w:p w14:paraId="31D01CC1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EBE3CB" w14:textId="01B01D98" w:rsidR="001D7C9E" w:rsidRPr="00102C70" w:rsidRDefault="00C67E65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8EA7C1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D10D898" w14:textId="77777777" w:rsidR="001D7C9E" w:rsidRDefault="00A1630D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 w:rsidRPr="00A1630D">
              <w:rPr>
                <w:b w:val="0"/>
                <w:color w:val="auto"/>
                <w:highlight w:val="yellow"/>
              </w:rPr>
              <w:t>Address given doesn’t match companies house</w:t>
            </w:r>
          </w:p>
          <w:p w14:paraId="2EC67C1E" w14:textId="63212C4E" w:rsidR="00BA3027" w:rsidRPr="00102C70" w:rsidRDefault="00BA3027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 w:rsidRPr="00BA3027">
              <w:rPr>
                <w:b w:val="0"/>
                <w:color w:val="auto"/>
                <w:highlight w:val="green"/>
              </w:rPr>
              <w:t>Resolved 22/08/22 and 23/08/22</w:t>
            </w:r>
          </w:p>
        </w:tc>
      </w:tr>
      <w:tr w:rsidR="001D7C9E" w:rsidRPr="00102C70" w14:paraId="2B3542D6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A0F0229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2C70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D2BE94" w14:textId="3433F85E" w:rsidR="001D7C9E" w:rsidRPr="00102C70" w:rsidRDefault="003349E4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Relevant persons data (screenshots) </w:t>
            </w:r>
            <w:r w:rsidR="001D7C9E" w:rsidRPr="00102C70">
              <w:rPr>
                <w:rFonts w:cs="Arial"/>
                <w:szCs w:val="22"/>
              </w:rPr>
              <w:t>saved to DMS?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BE60BE1" w14:textId="3632BCB6" w:rsidR="001D7C9E" w:rsidRPr="00102C70" w:rsidRDefault="00C67E65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62A7F4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D2272A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1D7C9E" w:rsidRPr="00102C70" w14:paraId="24C04F5A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551D7A5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102C70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FCAAED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DA2E033" w14:textId="3256FAD1" w:rsidR="001D7C9E" w:rsidRPr="00102C70" w:rsidRDefault="00C67E65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C7FD9CC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FD335B6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1D7C9E" w:rsidRPr="00102C70" w14:paraId="4FD73A28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00B0E712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D9D59EF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388FE8BD" w14:textId="4ACD6160" w:rsidR="001D7C9E" w:rsidRPr="00102C70" w:rsidRDefault="00C67E65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3E06182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520974EB" w14:textId="77777777" w:rsidR="001D7C9E" w:rsidRPr="00102C70" w:rsidRDefault="001D7C9E" w:rsidP="00F96C7A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1D7C9E" w:rsidRPr="00102C70" w14:paraId="3B7AA4B7" w14:textId="77777777" w:rsidTr="00BA3027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E1C2" w14:textId="77777777" w:rsidR="001D7C9E" w:rsidRPr="00BA3027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7F0F" w14:textId="77777777" w:rsidR="001D7C9E" w:rsidRPr="00BA3027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highlight w:val="yellow"/>
              </w:rPr>
            </w:pPr>
            <w:r w:rsidRPr="00BA3027">
              <w:rPr>
                <w:rFonts w:cs="Arial"/>
                <w:b/>
                <w:szCs w:val="22"/>
                <w:highlight w:val="yellow"/>
              </w:rPr>
              <w:t>Part A complete?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230A" w14:textId="0B9A94B4" w:rsidR="001D7C9E" w:rsidRPr="00BA3027" w:rsidRDefault="001D7C9E" w:rsidP="00F96C7A">
            <w:pPr>
              <w:pStyle w:val="BlockText2"/>
              <w:spacing w:before="60" w:after="60" w:line="270" w:lineRule="exact"/>
              <w:jc w:val="left"/>
              <w:rPr>
                <w:color w:val="auto"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0023" w14:textId="44476600" w:rsidR="001D7C9E" w:rsidRPr="00BA3027" w:rsidRDefault="00BA3027" w:rsidP="00F96C7A">
            <w:pPr>
              <w:pStyle w:val="BlockText2"/>
              <w:spacing w:before="60" w:after="60" w:line="270" w:lineRule="exact"/>
              <w:jc w:val="left"/>
              <w:rPr>
                <w:color w:val="auto"/>
                <w:highlight w:val="yellow"/>
              </w:rPr>
            </w:pPr>
            <w:r w:rsidRPr="00BA3027">
              <w:rPr>
                <w:color w:val="auto"/>
                <w:highlight w:val="yellow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1FD2" w14:textId="77777777" w:rsidR="001D7C9E" w:rsidRPr="00BA3027" w:rsidRDefault="001D7C9E" w:rsidP="00F96C7A">
            <w:pPr>
              <w:pStyle w:val="BlockText2"/>
              <w:spacing w:before="60" w:after="60" w:line="270" w:lineRule="exact"/>
              <w:jc w:val="left"/>
              <w:rPr>
                <w:color w:val="auto"/>
                <w:highlight w:val="yellow"/>
              </w:rPr>
            </w:pPr>
          </w:p>
        </w:tc>
      </w:tr>
    </w:tbl>
    <w:p w14:paraId="6B0DC9C2" w14:textId="77777777" w:rsidR="001D7C9E" w:rsidRPr="00102C70" w:rsidRDefault="001D7C9E" w:rsidP="00F96C7A">
      <w:pPr>
        <w:spacing w:before="60" w:after="60" w:line="270" w:lineRule="exact"/>
        <w:rPr>
          <w:rFonts w:ascii="Arial" w:hAnsi="Arial" w:cs="Arial"/>
        </w:rPr>
      </w:pPr>
    </w:p>
    <w:p w14:paraId="0B020A0C" w14:textId="77777777" w:rsidR="001D7C9E" w:rsidRPr="00102C70" w:rsidRDefault="001D7C9E" w:rsidP="00F96C7A">
      <w:pPr>
        <w:spacing w:before="60" w:after="60" w:line="270" w:lineRule="exact"/>
        <w:rPr>
          <w:rFonts w:ascii="Arial" w:hAnsi="Arial" w:cs="Arial"/>
          <w:b/>
        </w:rPr>
      </w:pPr>
      <w:r w:rsidRPr="00102C70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616"/>
        <w:gridCol w:w="6562"/>
        <w:gridCol w:w="608"/>
        <w:gridCol w:w="510"/>
        <w:gridCol w:w="595"/>
      </w:tblGrid>
      <w:tr w:rsidR="001D7C9E" w:rsidRPr="00102C70" w14:paraId="2F561EC7" w14:textId="77777777" w:rsidTr="00BA3027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848177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0BA324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22706FC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43D8CC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6BE0EFA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1D7C9E" w:rsidRPr="00102C70" w14:paraId="3ADB2D0C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E774C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7726B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102C70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153E6E" w14:textId="090FAAE3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B08D6DB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D2761A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1D7C9E" w:rsidRPr="00102C70" w14:paraId="6D669990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55C013A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A7B5B5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DF2BDF6" w14:textId="70274CF1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6E851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EF3E35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4B15AC65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41E1271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0B6268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F11310" w14:textId="0A4649E2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75169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BF18205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24BEC297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983697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172051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 xml:space="preserve">Has an </w:t>
            </w:r>
            <w:proofErr w:type="spellStart"/>
            <w:r w:rsidRPr="00102C70">
              <w:rPr>
                <w:rFonts w:ascii="Arial" w:hAnsi="Arial" w:cs="Arial"/>
                <w:sz w:val="22"/>
                <w:szCs w:val="22"/>
              </w:rPr>
              <w:t>Opra</w:t>
            </w:r>
            <w:proofErr w:type="spellEnd"/>
            <w:r w:rsidRPr="00102C70">
              <w:rPr>
                <w:rFonts w:ascii="Arial" w:hAnsi="Arial" w:cs="Arial"/>
                <w:sz w:val="22"/>
                <w:szCs w:val="22"/>
              </w:rPr>
              <w:t xml:space="preserve"> profile for the proposed new holder been submitted?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3973A1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D15DD80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DF54A3" w14:textId="52544A2B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D7C9E" w:rsidRPr="00102C70" w14:paraId="198D6B29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53BD85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3E89339" w14:textId="77777777" w:rsidR="001D7C9E" w:rsidRPr="00915C48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915C4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C64BBF6" w14:textId="02EA1C72" w:rsidR="001D7C9E" w:rsidRPr="00915C48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8BA66F" w14:textId="77777777" w:rsidR="001D7C9E" w:rsidRPr="00915C48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B7CB08A" w14:textId="62F8FAB3" w:rsidR="001D7C9E" w:rsidRPr="00915C48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15C48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D7C9E" w:rsidRPr="00102C70" w14:paraId="259EB527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154D33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E38D91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35EC88CB" w14:textId="6DAB7D14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E4893E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515E318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492B04FF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49859FB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C0D097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0F2BF6" w14:textId="469A593D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C1666F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279E3F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7DF0095F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26B802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11F557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1FA501" w14:textId="00411190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09F63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37C0E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12F99933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CA48F3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01683F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0AD0D4D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102C70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102C70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8816A70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7DCFE9C" w14:textId="794215C0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420A22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46AA93ED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C76E3A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07C13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6C8BAB5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102C70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102C70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387B4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DE0A78" w14:textId="55C3132D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B444F7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57394" w:rsidRPr="00102C70" w14:paraId="0E463280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8F9CE4E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6C4CB2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eastAsia="en-US"/>
              </w:rPr>
              <w:t>Box been tickets to show correct fee is included?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C711A5" w14:textId="6573FDC2" w:rsidR="00E57394" w:rsidRPr="00102C70" w:rsidRDefault="00C67E65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FCBDA3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503CFC2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57394" w:rsidRPr="00102C70" w14:paraId="6FF30EB2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60C16FE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8DAD47C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eastAsia="en-US"/>
              </w:rPr>
              <w:t>Is the application checklist complete?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165417" w14:textId="41EDF6CD" w:rsidR="00E57394" w:rsidRPr="00102C70" w:rsidRDefault="00C67E65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9A4D54A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397570A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2C70" w:rsidRPr="00102C70" w14:paraId="02FB30F0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A87AA5D" w14:textId="77777777" w:rsidR="00102C70" w:rsidRPr="00102C70" w:rsidRDefault="00102C70" w:rsidP="00E5739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0" w:type="auto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19F9A9D" w14:textId="77777777" w:rsidR="00102C70" w:rsidRPr="00102C70" w:rsidRDefault="00102C70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Declaration</w:t>
            </w:r>
          </w:p>
        </w:tc>
      </w:tr>
      <w:tr w:rsidR="00E57394" w:rsidRPr="00102C70" w14:paraId="642C989A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99107A1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7a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DE9E48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eastAsia="en-US"/>
              </w:rPr>
              <w:t>If not a relevant person; is box ticked to confirm authorisation is given?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6B0533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B35596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4E73015" w14:textId="6E017F40" w:rsidR="00E57394" w:rsidRPr="00102C70" w:rsidRDefault="00C67E65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E57394" w:rsidRPr="00102C70" w14:paraId="0B937FD7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E73945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7b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A8CC011" w14:textId="77777777" w:rsidR="00E57394" w:rsidRPr="00102C70" w:rsidRDefault="00E57394" w:rsidP="00E57394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eastAsia="en-US"/>
              </w:rPr>
              <w:t>If the application a standard facility; is box ticked to confirm SRP criteria is met?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12844" w14:textId="04542C6E" w:rsidR="00E57394" w:rsidRPr="00102C70" w:rsidRDefault="00C67E65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2753E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B38C2BC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57394" w:rsidRPr="00102C70" w14:paraId="2F35DAEB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49C10E8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7c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4157CA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02C70">
              <w:rPr>
                <w:rFonts w:ascii="Arial" w:hAnsi="Arial" w:cs="Arial"/>
                <w:sz w:val="22"/>
                <w:szCs w:val="22"/>
                <w:lang w:eastAsia="en-US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D1D378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AAA2CC" w14:textId="77777777" w:rsidR="00E57394" w:rsidRPr="00102C70" w:rsidRDefault="00E57394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0343DDB" w14:textId="294F8D55" w:rsidR="00E57394" w:rsidRPr="00102C70" w:rsidRDefault="00C67E65" w:rsidP="00E57394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D7C9E" w:rsidRPr="00102C70" w14:paraId="03238110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01C337A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E57394" w:rsidRPr="00102C70">
              <w:rPr>
                <w:rFonts w:ascii="Arial" w:hAnsi="Arial" w:cs="Arial"/>
                <w:b/>
                <w:sz w:val="22"/>
                <w:szCs w:val="22"/>
              </w:rPr>
              <w:t>d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EF9B73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102C70">
              <w:rPr>
                <w:rFonts w:cs="Arial"/>
              </w:rPr>
              <w:t xml:space="preserve">For the </w:t>
            </w:r>
            <w:r w:rsidRPr="00102C70">
              <w:rPr>
                <w:rFonts w:cs="Arial"/>
                <w:b/>
              </w:rPr>
              <w:t xml:space="preserve">transferor </w:t>
            </w:r>
            <w:r w:rsidRPr="00102C70">
              <w:rPr>
                <w:rFonts w:cs="Arial"/>
              </w:rPr>
              <w:t>(current holder):</w:t>
            </w:r>
          </w:p>
          <w:p w14:paraId="472B533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102C70">
              <w:rPr>
                <w:rFonts w:cs="Arial"/>
              </w:rPr>
              <w:t xml:space="preserve">Has the correct person completed the declaration? </w:t>
            </w:r>
          </w:p>
          <w:p w14:paraId="6424F112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102C70">
              <w:rPr>
                <w:rFonts w:cs="Arial"/>
              </w:rPr>
              <w:t>Check against relevant people for a company or LLP.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413C4B" w14:textId="1D43B7A6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B2F3A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39D815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5F60C3F3" w14:textId="77777777" w:rsidTr="00BA3027">
        <w:trPr>
          <w:trHeight w:val="20"/>
        </w:trPr>
        <w:tc>
          <w:tcPr>
            <w:tcW w:w="0" w:type="auto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41AF7B7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="00E57394" w:rsidRPr="00102C70">
              <w:rPr>
                <w:rFonts w:ascii="Arial" w:hAnsi="Arial" w:cs="Arial"/>
                <w:b/>
                <w:sz w:val="22"/>
                <w:szCs w:val="22"/>
              </w:rPr>
              <w:t>e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9DE41A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102C70">
              <w:rPr>
                <w:rFonts w:cs="Arial"/>
              </w:rPr>
              <w:t xml:space="preserve">For the </w:t>
            </w:r>
            <w:r w:rsidRPr="00102C70">
              <w:rPr>
                <w:rFonts w:cs="Arial"/>
                <w:b/>
              </w:rPr>
              <w:t xml:space="preserve">transferee </w:t>
            </w:r>
            <w:r w:rsidRPr="00102C70">
              <w:rPr>
                <w:rFonts w:cs="Arial"/>
              </w:rPr>
              <w:t>(proposed new holder):</w:t>
            </w:r>
          </w:p>
          <w:p w14:paraId="594481E4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102C70">
              <w:rPr>
                <w:rFonts w:cs="Arial"/>
              </w:rPr>
              <w:t xml:space="preserve">Has the correct person completed the declaration? </w:t>
            </w:r>
          </w:p>
          <w:p w14:paraId="3437EB39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102C70">
              <w:rPr>
                <w:rFonts w:cs="Arial"/>
              </w:rPr>
              <w:t>Check against relevant people for a company or LLP.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047AE57" w14:textId="0D7899DD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8F8282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32862BD" w14:textId="67C9E1FB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654FC55D" w14:textId="77777777" w:rsidTr="00BA3027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329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2D71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 xml:space="preserve">Part </w:t>
            </w:r>
            <w:proofErr w:type="spellStart"/>
            <w:r w:rsidRPr="00102C70">
              <w:rPr>
                <w:rFonts w:ascii="Arial" w:hAnsi="Arial" w:cs="Arial"/>
                <w:b/>
                <w:sz w:val="22"/>
                <w:szCs w:val="22"/>
              </w:rPr>
              <w:t>F</w:t>
            </w:r>
            <w:proofErr w:type="spellEnd"/>
            <w:r w:rsidRPr="00102C70">
              <w:rPr>
                <w:rFonts w:ascii="Arial" w:hAnsi="Arial" w:cs="Arial"/>
                <w:b/>
                <w:sz w:val="22"/>
                <w:szCs w:val="22"/>
              </w:rPr>
              <w:t xml:space="preserve"> complete?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27534" w14:textId="0F066FA6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742A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4D6C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40536869" w14:textId="77777777" w:rsidR="001F746D" w:rsidRPr="00102C70" w:rsidRDefault="001F746D" w:rsidP="00F96C7A">
      <w:pPr>
        <w:spacing w:before="60" w:after="60" w:line="270" w:lineRule="exact"/>
        <w:rPr>
          <w:rFonts w:ascii="Arial" w:hAnsi="Arial" w:cs="Arial"/>
          <w:b/>
          <w:color w:val="FF0000"/>
          <w:lang w:val="en-US" w:eastAsia="en-US"/>
        </w:rPr>
      </w:pPr>
    </w:p>
    <w:p w14:paraId="5AD96600" w14:textId="77777777" w:rsidR="00D848E9" w:rsidRPr="00102C70" w:rsidRDefault="00971A22" w:rsidP="00F96C7A">
      <w:pPr>
        <w:spacing w:before="60" w:after="60" w:line="270" w:lineRule="exact"/>
        <w:rPr>
          <w:rFonts w:ascii="Arial" w:hAnsi="Arial" w:cs="Arial"/>
          <w:b/>
        </w:rPr>
      </w:pPr>
      <w:r w:rsidRPr="00102C70">
        <w:rPr>
          <w:rFonts w:ascii="Arial" w:hAnsi="Arial" w:cs="Arial"/>
          <w:b/>
        </w:rPr>
        <w:t xml:space="preserve">Application form Part </w:t>
      </w:r>
      <w:r w:rsidR="00C9673C" w:rsidRPr="00102C70">
        <w:rPr>
          <w:rFonts w:ascii="Arial" w:hAnsi="Arial" w:cs="Arial"/>
          <w:b/>
        </w:rPr>
        <w:t>D</w:t>
      </w:r>
      <w:r w:rsidRPr="00102C70">
        <w:rPr>
          <w:rFonts w:ascii="Arial" w:hAnsi="Arial" w:cs="Arial"/>
          <w:b/>
        </w:rPr>
        <w:t>2</w:t>
      </w:r>
      <w:r w:rsidR="0093763B" w:rsidRPr="00102C70">
        <w:rPr>
          <w:rFonts w:ascii="Arial" w:hAnsi="Arial" w:cs="Arial"/>
          <w:b/>
        </w:rPr>
        <w:t xml:space="preserve"> – </w:t>
      </w:r>
      <w:r w:rsidR="001B5110" w:rsidRPr="00102C70">
        <w:rPr>
          <w:rFonts w:ascii="Arial" w:hAnsi="Arial" w:cs="Arial"/>
          <w:b/>
        </w:rPr>
        <w:t>application for transfer</w:t>
      </w:r>
      <w:r w:rsidRPr="00102C70">
        <w:rPr>
          <w:rFonts w:ascii="Arial" w:hAnsi="Arial" w:cs="Arial"/>
          <w:b/>
        </w:rPr>
        <w:t xml:space="preserve"> </w:t>
      </w: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17"/>
        <w:gridCol w:w="3197"/>
        <w:gridCol w:w="608"/>
        <w:gridCol w:w="510"/>
        <w:gridCol w:w="595"/>
        <w:gridCol w:w="3364"/>
      </w:tblGrid>
      <w:tr w:rsidR="001D7C9E" w:rsidRPr="00102C70" w14:paraId="1B52EDDA" w14:textId="77777777" w:rsidTr="00BA3027">
        <w:trPr>
          <w:cantSplit/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612AF061" w14:textId="77777777" w:rsidR="001D7C9E" w:rsidRPr="00102C70" w:rsidRDefault="00893677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99"/>
          </w:tcPr>
          <w:p w14:paraId="4754A60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99"/>
          </w:tcPr>
          <w:p w14:paraId="1572773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99"/>
          </w:tcPr>
          <w:p w14:paraId="635471EA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FFF99"/>
          </w:tcPr>
          <w:p w14:paraId="39A2FE4B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3D02466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1D7C9E" w:rsidRPr="00102C70" w14:paraId="7BC3E284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577B8C4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0" w:type="auto"/>
          </w:tcPr>
          <w:p w14:paraId="39C14F9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0" w:type="auto"/>
          </w:tcPr>
          <w:p w14:paraId="48173EDA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3ED319B8" w14:textId="68E2957B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</w:tcPr>
          <w:p w14:paraId="438E909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4F4DEE8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55A94315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24D5D45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14:paraId="3A41021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  <w:p w14:paraId="6AF96A44" w14:textId="3BF37BED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</w:p>
        </w:tc>
        <w:tc>
          <w:tcPr>
            <w:tcW w:w="0" w:type="auto"/>
          </w:tcPr>
          <w:p w14:paraId="7D6EAAF6" w14:textId="6AADE1F7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</w:tcPr>
          <w:p w14:paraId="19A18DBD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65C75490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2B040E67" w14:textId="19B2E827" w:rsidR="001D7C9E" w:rsidRPr="00102C70" w:rsidRDefault="00506D14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There is a conversation about the transfer with Elysia Lovelock saved to the DMS, dated 23/03/2021 </w:t>
            </w:r>
          </w:p>
        </w:tc>
      </w:tr>
      <w:tr w:rsidR="001D7C9E" w:rsidRPr="00102C70" w14:paraId="193460BC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597F694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0" w:type="auto"/>
          </w:tcPr>
          <w:p w14:paraId="07F68AC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Permit number provided?</w:t>
            </w:r>
          </w:p>
        </w:tc>
        <w:tc>
          <w:tcPr>
            <w:tcW w:w="0" w:type="auto"/>
          </w:tcPr>
          <w:p w14:paraId="1837DBA7" w14:textId="67373C1A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</w:tcPr>
          <w:p w14:paraId="31F24ED7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37C7584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7592BB9D" w14:textId="289B2DF8" w:rsidR="001D7C9E" w:rsidRPr="00102C70" w:rsidRDefault="00506D14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506D14">
              <w:rPr>
                <w:rFonts w:ascii="Arial" w:hAnsi="Arial" w:cs="Arial"/>
                <w:sz w:val="22"/>
                <w:szCs w:val="22"/>
              </w:rPr>
              <w:t>EPR/AB3690CP</w:t>
            </w:r>
          </w:p>
        </w:tc>
      </w:tr>
      <w:tr w:rsidR="001D7C9E" w:rsidRPr="00102C70" w14:paraId="58AAB659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096FD8F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0" w:type="auto"/>
          </w:tcPr>
          <w:p w14:paraId="22E2B52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Site name, address and grid reference given?</w:t>
            </w:r>
          </w:p>
        </w:tc>
        <w:tc>
          <w:tcPr>
            <w:tcW w:w="0" w:type="auto"/>
          </w:tcPr>
          <w:p w14:paraId="6E4C4898" w14:textId="03ACB020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</w:tcPr>
          <w:p w14:paraId="7F89EE9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6993355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4F71B7F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5FC4F4BC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282262B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0" w:type="auto"/>
          </w:tcPr>
          <w:p w14:paraId="4A315C3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Transfer type picked?</w:t>
            </w:r>
          </w:p>
        </w:tc>
        <w:tc>
          <w:tcPr>
            <w:tcW w:w="0" w:type="auto"/>
          </w:tcPr>
          <w:p w14:paraId="62ABBF76" w14:textId="38B256CB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</w:tcPr>
          <w:p w14:paraId="71DCFA0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457057B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01E2402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1413AB01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21EDA9D7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0" w:type="auto"/>
          </w:tcPr>
          <w:p w14:paraId="359969E8" w14:textId="77777777" w:rsidR="001D7C9E" w:rsidRPr="007F07D2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F07D2">
              <w:rPr>
                <w:rFonts w:ascii="Arial" w:hAnsi="Arial" w:cs="Arial"/>
                <w:b/>
                <w:sz w:val="22"/>
                <w:szCs w:val="22"/>
              </w:rPr>
              <w:t>Whole transfers only</w:t>
            </w:r>
          </w:p>
          <w:p w14:paraId="5980CA16" w14:textId="11B8EB9E" w:rsidR="00965E97" w:rsidRPr="007F07D2" w:rsidRDefault="001D7C9E" w:rsidP="003C5D9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07D2">
              <w:rPr>
                <w:rFonts w:ascii="Arial" w:hAnsi="Arial" w:cs="Arial"/>
                <w:sz w:val="22"/>
                <w:szCs w:val="22"/>
              </w:rPr>
              <w:t>Is the management structure of the proposed new holder substantially the same as the current holder?</w:t>
            </w:r>
          </w:p>
        </w:tc>
        <w:tc>
          <w:tcPr>
            <w:tcW w:w="0" w:type="auto"/>
          </w:tcPr>
          <w:p w14:paraId="3CD5A1E8" w14:textId="3AD4033D" w:rsidR="001D7C9E" w:rsidRPr="007F07D2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07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</w:tcPr>
          <w:p w14:paraId="6AB11B0B" w14:textId="77777777" w:rsidR="001D7C9E" w:rsidRPr="007F07D2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27676611" w14:textId="77777777" w:rsidR="001D7C9E" w:rsidRPr="007F07D2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44C35153" w14:textId="6E722BDA" w:rsidR="001D7C9E" w:rsidRPr="007F07D2" w:rsidRDefault="00965E97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965E97">
              <w:rPr>
                <w:rFonts w:ascii="Arial" w:hAnsi="Arial" w:cs="Arial"/>
                <w:sz w:val="22"/>
                <w:szCs w:val="22"/>
              </w:rPr>
              <w:t xml:space="preserve">EMS R1 Glamorgan </w:t>
            </w:r>
            <w:proofErr w:type="spellStart"/>
            <w:r w:rsidRPr="00965E97">
              <w:rPr>
                <w:rFonts w:ascii="Arial" w:hAnsi="Arial" w:cs="Arial"/>
                <w:sz w:val="22"/>
                <w:szCs w:val="22"/>
              </w:rPr>
              <w:t>Reccyling</w:t>
            </w:r>
            <w:proofErr w:type="spellEnd"/>
            <w:r w:rsidRPr="00965E97">
              <w:rPr>
                <w:rFonts w:ascii="Arial" w:hAnsi="Arial" w:cs="Arial"/>
                <w:sz w:val="22"/>
                <w:szCs w:val="22"/>
              </w:rPr>
              <w:t xml:space="preserve"> 2022</w:t>
            </w:r>
          </w:p>
        </w:tc>
      </w:tr>
      <w:tr w:rsidR="001D7C9E" w:rsidRPr="00102C70" w14:paraId="33A25E4C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519414A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0" w:type="auto"/>
          </w:tcPr>
          <w:p w14:paraId="38E891CC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 xml:space="preserve">Part transfers only </w:t>
            </w:r>
          </w:p>
          <w:p w14:paraId="4D2E1E1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Has Table 1 been completed?</w:t>
            </w:r>
          </w:p>
        </w:tc>
        <w:tc>
          <w:tcPr>
            <w:tcW w:w="0" w:type="auto"/>
          </w:tcPr>
          <w:p w14:paraId="7D464B0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0CB91520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336C2E7D" w14:textId="27494B3F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58403E4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2711A405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7708530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14:paraId="156680C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If needed, has a document (and reference) been provided?</w:t>
            </w:r>
          </w:p>
        </w:tc>
        <w:tc>
          <w:tcPr>
            <w:tcW w:w="0" w:type="auto"/>
          </w:tcPr>
          <w:p w14:paraId="1866F330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408C4850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60BEF0AA" w14:textId="27B31E14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18238E2A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52725280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6ACE2795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3b</w:t>
            </w:r>
          </w:p>
        </w:tc>
        <w:tc>
          <w:tcPr>
            <w:tcW w:w="0" w:type="auto"/>
          </w:tcPr>
          <w:p w14:paraId="01D1822F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Part transfers only</w:t>
            </w:r>
            <w:r w:rsidRPr="00102C7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D7BECB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Have plans been provided to show the area split?</w:t>
            </w:r>
          </w:p>
        </w:tc>
        <w:tc>
          <w:tcPr>
            <w:tcW w:w="0" w:type="auto"/>
          </w:tcPr>
          <w:p w14:paraId="7634DF54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656888DB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765736C3" w14:textId="0F7EBDC9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0ADCC4B0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770C081C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06D3EC0B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0" w:type="auto"/>
          </w:tcPr>
          <w:p w14:paraId="0B1318EC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Part transfers only</w:t>
            </w:r>
          </w:p>
          <w:p w14:paraId="76AFCEAD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Will the part transfer result in shared operations and a need to vary conditions?</w:t>
            </w:r>
          </w:p>
        </w:tc>
        <w:tc>
          <w:tcPr>
            <w:tcW w:w="0" w:type="auto"/>
          </w:tcPr>
          <w:p w14:paraId="5198C4D9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6CC4985D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4D161854" w14:textId="135B8F05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63B021C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36FB325A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23A004F2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14:paraId="4CEA8B9C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If yes, has a document been provided?</w:t>
            </w:r>
          </w:p>
        </w:tc>
        <w:tc>
          <w:tcPr>
            <w:tcW w:w="0" w:type="auto"/>
          </w:tcPr>
          <w:p w14:paraId="5CFAB56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190D8F61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38422BBE" w14:textId="6B57D358" w:rsidR="001D7C9E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5D94F801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4B1A2492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5DC7876D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0" w:type="auto"/>
          </w:tcPr>
          <w:p w14:paraId="4AA34D8B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75E2AB61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0" w:type="auto"/>
          </w:tcPr>
          <w:p w14:paraId="13D598EF" w14:textId="62AC0225" w:rsidR="00F96C7A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</w:tcPr>
          <w:p w14:paraId="0458C37F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5C509B3A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1B5FF3D6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6BBEFE28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44F9C7FC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14:paraId="3D79EB4F" w14:textId="77777777" w:rsidR="00F96C7A" w:rsidRPr="00102C70" w:rsidRDefault="00F96C7A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102C70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0" w:type="auto"/>
          </w:tcPr>
          <w:p w14:paraId="09450A99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38B43B57" w14:textId="7345A116" w:rsidR="00F96C7A" w:rsidRPr="00102C70" w:rsidRDefault="003C5D9C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</w:tcPr>
          <w:p w14:paraId="75555570" w14:textId="047E1058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65BBABE9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35C9D606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19292FAE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4b1</w:t>
            </w:r>
          </w:p>
        </w:tc>
        <w:tc>
          <w:tcPr>
            <w:tcW w:w="0" w:type="auto"/>
          </w:tcPr>
          <w:p w14:paraId="5C16F675" w14:textId="77777777" w:rsidR="00F96C7A" w:rsidRPr="007F07D2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F07D2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77F9D4F2" w14:textId="77777777" w:rsidR="00F96C7A" w:rsidRPr="007F07D2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07D2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0" w:type="auto"/>
          </w:tcPr>
          <w:p w14:paraId="466B3E13" w14:textId="3E876A1C" w:rsidR="00F96C7A" w:rsidRPr="007F07D2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07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</w:tcPr>
          <w:p w14:paraId="1B3949FA" w14:textId="77777777" w:rsidR="00F96C7A" w:rsidRPr="007F07D2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7FD7C4F2" w14:textId="77777777" w:rsidR="00F96C7A" w:rsidRPr="00F42CF8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13AB82E9" w14:textId="77777777" w:rsidR="00F96C7A" w:rsidRPr="00F42CF8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F96C7A" w:rsidRPr="00102C70" w14:paraId="5DF9A61A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1B24728F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4b2</w:t>
            </w:r>
          </w:p>
        </w:tc>
        <w:tc>
          <w:tcPr>
            <w:tcW w:w="0" w:type="auto"/>
          </w:tcPr>
          <w:p w14:paraId="604B8B46" w14:textId="244816D8" w:rsidR="004A3196" w:rsidRPr="007F07D2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07D2">
              <w:rPr>
                <w:rFonts w:ascii="Arial" w:hAnsi="Arial" w:cs="Arial"/>
                <w:sz w:val="22"/>
                <w:szCs w:val="22"/>
              </w:rPr>
              <w:t>Have they ticked to say they have included all certificates?</w:t>
            </w:r>
          </w:p>
        </w:tc>
        <w:tc>
          <w:tcPr>
            <w:tcW w:w="0" w:type="auto"/>
          </w:tcPr>
          <w:p w14:paraId="4D2AE687" w14:textId="1CD1FAD6" w:rsidR="00F96C7A" w:rsidRPr="007F07D2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07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</w:tcPr>
          <w:p w14:paraId="01DAAAAE" w14:textId="77777777" w:rsidR="00F96C7A" w:rsidRPr="007F07D2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3CD27C53" w14:textId="77777777" w:rsidR="00F96C7A" w:rsidRPr="00F42CF8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71F84EF3" w14:textId="77777777" w:rsidR="00F96C7A" w:rsidRPr="00F42CF8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F96C7A" w:rsidRPr="00102C70" w14:paraId="5D9B4DDE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4D662DF4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0" w:type="auto"/>
          </w:tcPr>
          <w:p w14:paraId="63FDC2CE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19273886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0" w:type="auto"/>
          </w:tcPr>
          <w:p w14:paraId="10B01E6F" w14:textId="4FA9671D" w:rsidR="00F96C7A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</w:tcPr>
          <w:p w14:paraId="4F8C532D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555FD0CB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57D9E7B7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1AA6D17D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2A071730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</w:tcPr>
          <w:p w14:paraId="4FE69F74" w14:textId="27E72700" w:rsidR="00F96C7A" w:rsidRPr="00F42CF8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0" w:type="auto"/>
          </w:tcPr>
          <w:p w14:paraId="5D80184E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16314925" w14:textId="74E17163" w:rsidR="00F96C7A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</w:tcPr>
          <w:p w14:paraId="7BCFDDFD" w14:textId="2AB268E9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70843309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7419150C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0CBF6D93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4d1</w:t>
            </w:r>
          </w:p>
        </w:tc>
        <w:tc>
          <w:tcPr>
            <w:tcW w:w="0" w:type="auto"/>
          </w:tcPr>
          <w:p w14:paraId="26DB469E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4530E74D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0" w:type="auto"/>
          </w:tcPr>
          <w:p w14:paraId="00264EE4" w14:textId="19C1C19D" w:rsidR="00F96C7A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</w:tcPr>
          <w:p w14:paraId="58AD331B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078E6815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7D3BA440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0B69140D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0149597C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4d2</w:t>
            </w:r>
          </w:p>
        </w:tc>
        <w:tc>
          <w:tcPr>
            <w:tcW w:w="0" w:type="auto"/>
          </w:tcPr>
          <w:p w14:paraId="75FAA1B7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0" w:type="auto"/>
          </w:tcPr>
          <w:p w14:paraId="2B1AE81D" w14:textId="1C9421FA" w:rsidR="00F96C7A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</w:tcPr>
          <w:p w14:paraId="42475E80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470136A8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149AA2ED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6C7A" w:rsidRPr="00102C70" w14:paraId="378045ED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5932E1CE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4d3</w:t>
            </w:r>
          </w:p>
        </w:tc>
        <w:tc>
          <w:tcPr>
            <w:tcW w:w="0" w:type="auto"/>
          </w:tcPr>
          <w:p w14:paraId="100D86B0" w14:textId="7257218F" w:rsidR="004A3196" w:rsidRPr="007F07D2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07D2">
              <w:rPr>
                <w:rFonts w:ascii="Arial" w:hAnsi="Arial" w:cs="Arial"/>
                <w:sz w:val="22"/>
                <w:szCs w:val="22"/>
              </w:rPr>
              <w:t>Has a document been provided?</w:t>
            </w:r>
          </w:p>
        </w:tc>
        <w:tc>
          <w:tcPr>
            <w:tcW w:w="0" w:type="auto"/>
          </w:tcPr>
          <w:p w14:paraId="71F4C229" w14:textId="5EB90C6C" w:rsidR="00F96C7A" w:rsidRPr="007F07D2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F07D2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</w:tcPr>
          <w:p w14:paraId="55C98FE3" w14:textId="77777777" w:rsidR="00F96C7A" w:rsidRPr="007F07D2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</w:tcPr>
          <w:p w14:paraId="30A1CE02" w14:textId="77777777" w:rsidR="00F96C7A" w:rsidRPr="00F42CF8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4A68F4B3" w14:textId="00A380C4" w:rsidR="00F96C7A" w:rsidRPr="00F42CF8" w:rsidRDefault="003C5D9C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C5D9C">
              <w:rPr>
                <w:rFonts w:ascii="Arial" w:hAnsi="Arial" w:cs="Arial"/>
                <w:sz w:val="22"/>
                <w:szCs w:val="22"/>
              </w:rPr>
              <w:t>EMS R1 Glamorgan Recycling 2022</w:t>
            </w:r>
          </w:p>
        </w:tc>
      </w:tr>
      <w:tr w:rsidR="00F96C7A" w:rsidRPr="00102C70" w14:paraId="35135340" w14:textId="77777777" w:rsidTr="00BA3027">
        <w:trPr>
          <w:cantSplit/>
          <w:trHeight w:val="20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14:paraId="4F077934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CC18D24" w14:textId="4758FAD6" w:rsidR="004159DE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sz w:val="22"/>
                <w:szCs w:val="22"/>
              </w:rPr>
              <w:t>Has a date for the transfer been provided?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8508255" w14:textId="3499E144" w:rsidR="00F96C7A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3A4D238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052171EF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14:paraId="6F1C8B27" w14:textId="27E6426E" w:rsidR="00F96C7A" w:rsidRPr="00102C70" w:rsidRDefault="00F42CF8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24/06/2022</w:t>
            </w:r>
          </w:p>
        </w:tc>
      </w:tr>
      <w:tr w:rsidR="00F96C7A" w:rsidRPr="00102C70" w14:paraId="729E826D" w14:textId="77777777" w:rsidTr="00BA3027">
        <w:trPr>
          <w:cantSplit/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6D904C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2345897B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Is all information required in Part D2 complete and each associated document acceptable?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3DB7ED4E" w14:textId="234D03CB" w:rsidR="00F96C7A" w:rsidRPr="00102C70" w:rsidRDefault="00C67E65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41796F6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28073C1A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97807" w14:textId="77777777" w:rsidR="00F96C7A" w:rsidRPr="00102C70" w:rsidRDefault="00F96C7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5FE804A" w14:textId="77777777" w:rsidR="0093763B" w:rsidRPr="00102C70" w:rsidRDefault="0093763B" w:rsidP="00F96C7A">
      <w:pPr>
        <w:spacing w:before="60" w:after="60" w:line="270" w:lineRule="exact"/>
        <w:rPr>
          <w:rFonts w:ascii="Arial" w:hAnsi="Arial" w:cs="Arial"/>
          <w:b/>
          <w:color w:val="808000"/>
          <w:sz w:val="22"/>
          <w:szCs w:val="22"/>
        </w:rPr>
      </w:pPr>
    </w:p>
    <w:p w14:paraId="4F8C77EA" w14:textId="77777777" w:rsidR="001D7C9E" w:rsidRPr="00102C70" w:rsidRDefault="001D7C9E" w:rsidP="00F96C7A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102C70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62"/>
        <w:gridCol w:w="3247"/>
        <w:gridCol w:w="608"/>
        <w:gridCol w:w="510"/>
        <w:gridCol w:w="595"/>
        <w:gridCol w:w="1073"/>
        <w:gridCol w:w="2296"/>
      </w:tblGrid>
      <w:tr w:rsidR="001D7C9E" w:rsidRPr="00102C70" w14:paraId="31ED3D91" w14:textId="77777777" w:rsidTr="00C67E6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5AE12E76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BC058A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D150AAD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B478828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23F435E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0084903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8E5C617" w14:textId="77777777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1D7C9E" w:rsidRPr="00102C70" w14:paraId="267A4FF5" w14:textId="77777777" w:rsidTr="00C67E65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755FBC03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0" w:type="auto"/>
          </w:tcPr>
          <w:p w14:paraId="74BCC535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0" w:type="auto"/>
          </w:tcPr>
          <w:p w14:paraId="08E687DB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0EF68AF1" w14:textId="32A89C1E" w:rsidR="001D7C9E" w:rsidRPr="00102C70" w:rsidRDefault="00C67E65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233D03BD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76C5285F" w14:textId="4DAF8D85" w:rsidR="001D7C9E" w:rsidRPr="00102C70" w:rsidRDefault="00C67E65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18/08/22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04AAC5FE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No:</w:t>
            </w:r>
            <w:r w:rsidRPr="00102C70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C85F2A" w:rsidRPr="00102C70" w14:paraId="78029E1C" w14:textId="77777777" w:rsidTr="00C67E65">
        <w:trPr>
          <w:trHeight w:val="20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14:paraId="3D5A23B3" w14:textId="77777777" w:rsidR="00C85F2A" w:rsidRPr="00102C70" w:rsidRDefault="00C85F2A" w:rsidP="00C85F2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6185E9F" w14:textId="77777777" w:rsidR="00C85F2A" w:rsidRPr="00102C70" w:rsidRDefault="00C85F2A" w:rsidP="00C85F2A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102C70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FF2D660" w14:textId="22622BE2" w:rsidR="00C85F2A" w:rsidRPr="00102C70" w:rsidRDefault="00C67E65" w:rsidP="00C85F2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216E7D6" w14:textId="77777777" w:rsidR="00C85F2A" w:rsidRPr="00102C70" w:rsidRDefault="00C85F2A" w:rsidP="00C85F2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3C8B0BF" w14:textId="77777777" w:rsidR="00C85F2A" w:rsidRPr="00102C70" w:rsidRDefault="00C85F2A" w:rsidP="00C85F2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531451D" w14:textId="21FE9D2B" w:rsidR="00C85F2A" w:rsidRPr="00102C70" w:rsidRDefault="00C67E65" w:rsidP="00C85F2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817F53">
              <w:rPr>
                <w:rFonts w:cs="Arial"/>
                <w:szCs w:val="22"/>
              </w:rPr>
              <w:t>18/08/22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14:paraId="1E352614" w14:textId="77777777" w:rsidR="00C85F2A" w:rsidRPr="00102C70" w:rsidRDefault="00C85F2A" w:rsidP="00C85F2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No:</w:t>
            </w:r>
            <w:r w:rsidRPr="00102C70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C85F2A" w:rsidRPr="00102C70" w14:paraId="0CB84CD9" w14:textId="77777777" w:rsidTr="00C67E6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14:paraId="17789801" w14:textId="77777777" w:rsidR="00C85F2A" w:rsidRPr="00102C70" w:rsidRDefault="00C85F2A" w:rsidP="00C85F2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086C0D59" w14:textId="77777777" w:rsidR="00C85F2A" w:rsidRPr="00102C70" w:rsidRDefault="00C85F2A" w:rsidP="00C85F2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3448BE8A" w14:textId="23418DD5" w:rsidR="00C85F2A" w:rsidRPr="00102C70" w:rsidRDefault="00C67E65" w:rsidP="00C85F2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65C2783E" w14:textId="77777777" w:rsidR="00C85F2A" w:rsidRPr="00102C70" w:rsidRDefault="00C85F2A" w:rsidP="00C85F2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708BC0A1" w14:textId="77777777" w:rsidR="00C85F2A" w:rsidRPr="00102C70" w:rsidRDefault="00C85F2A" w:rsidP="00C85F2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3C69E616" w14:textId="1A2C5A87" w:rsidR="00C85F2A" w:rsidRPr="00102C70" w:rsidRDefault="00C67E65" w:rsidP="00C85F2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817F53">
              <w:rPr>
                <w:rFonts w:cs="Arial"/>
                <w:szCs w:val="22"/>
              </w:rPr>
              <w:t>18/08/22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14:paraId="45ACAEBC" w14:textId="77777777" w:rsidR="00C85F2A" w:rsidRPr="00102C70" w:rsidRDefault="00C85F2A" w:rsidP="00C85F2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D7C9E" w:rsidRPr="00102C70" w14:paraId="455E22B9" w14:textId="77777777" w:rsidTr="00C67E65">
        <w:trPr>
          <w:trHeight w:val="20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14:paraId="1568DF8D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7354D8F8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19149D81" w14:textId="0B2FAFCD" w:rsidR="001D7C9E" w:rsidRPr="00102C70" w:rsidRDefault="00BA3027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6EB17A2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3F67D6A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4F5FEC23" w14:textId="77777777" w:rsidR="001D7C9E" w:rsidRDefault="00BA3027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22/08/22</w:t>
            </w:r>
          </w:p>
          <w:p w14:paraId="623623FF" w14:textId="2BADBF26" w:rsidR="00BA3027" w:rsidRPr="00102C70" w:rsidRDefault="00BA3027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23/08/22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14:paraId="520FDB55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No:</w:t>
            </w:r>
            <w:r w:rsidRPr="00102C70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1D7C9E" w:rsidRPr="00102C70" w14:paraId="061A8F7A" w14:textId="77777777" w:rsidTr="00C67E6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66DAB0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FE076B7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1373015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6D3C7B28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444D8C2A" w14:textId="438AEEB8" w:rsidR="001D7C9E" w:rsidRPr="00102C70" w:rsidRDefault="00BA3027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6E0710FB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5257" w14:textId="139E8644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D7C9E" w:rsidRPr="00102C70" w14:paraId="53F14A31" w14:textId="77777777" w:rsidTr="00C67E6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FEF3D1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26DC711E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71EC5DB8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3D4432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5121B50B" w14:textId="43F4E17C" w:rsidR="001D7C9E" w:rsidRPr="00102C70" w:rsidRDefault="00BA3027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14:paraId="152B3A78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CE68" w14:textId="4391883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D7C9E" w:rsidRPr="00102C70" w14:paraId="0EEF7717" w14:textId="77777777" w:rsidTr="00C67E6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14:paraId="6AB80E8B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3212D50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1783EC14" w14:textId="247B2751" w:rsidR="001D7C9E" w:rsidRPr="00102C70" w:rsidRDefault="00BA3027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3B047004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344A1E7F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1A80CE33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14:paraId="5A7328C2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06D00" w:rsidRPr="00102C70" w14:paraId="1C99669D" w14:textId="77777777" w:rsidTr="00C67E65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14:paraId="14D7FCDF" w14:textId="520844B4" w:rsidR="00106D00" w:rsidRPr="00102C70" w:rsidRDefault="00106D00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3D0CBDF8" w14:textId="44025CAB" w:rsidR="00106D00" w:rsidRPr="00102C70" w:rsidRDefault="00106D00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Status on PALS updated?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2CE0AD75" w14:textId="23A01D07" w:rsidR="00106D00" w:rsidRPr="00102C70" w:rsidRDefault="00BA3027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426B3D97" w14:textId="77777777" w:rsidR="00106D00" w:rsidRPr="00102C70" w:rsidRDefault="00106D00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2726ACC3" w14:textId="77777777" w:rsidR="00106D00" w:rsidRPr="00102C70" w:rsidRDefault="00106D00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14:paraId="11BE85B1" w14:textId="2B3828B3" w:rsidR="00106D00" w:rsidRPr="00102C70" w:rsidRDefault="00BA3027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05/09/22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14:paraId="551B8A67" w14:textId="77777777" w:rsidR="00106D00" w:rsidRPr="00102C70" w:rsidRDefault="00106D00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D7C9E" w:rsidRPr="00102C70" w14:paraId="215D79F6" w14:textId="77777777" w:rsidTr="00C67E65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13B87451" w14:textId="203A77FD" w:rsidR="001D7C9E" w:rsidRPr="00102C70" w:rsidRDefault="00106D00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0" w:type="auto"/>
          </w:tcPr>
          <w:p w14:paraId="2652FB6E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0" w:type="auto"/>
          </w:tcPr>
          <w:p w14:paraId="588460AF" w14:textId="50865DC6" w:rsidR="001D7C9E" w:rsidRPr="00102C70" w:rsidRDefault="00BA3027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697DFC7A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214BCB89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73CBF9DE" w14:textId="3A5C8E91" w:rsidR="001D7C9E" w:rsidRPr="00102C70" w:rsidRDefault="00BA3027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05/09/22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733DB534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D7C9E" w:rsidRPr="00102C70" w14:paraId="3E4331C6" w14:textId="77777777" w:rsidTr="00C67E65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1A1CA5C4" w14:textId="537235F2" w:rsidR="001D7C9E" w:rsidRPr="00102C70" w:rsidRDefault="00106D00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0" w:type="auto"/>
          </w:tcPr>
          <w:p w14:paraId="58100A0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0" w:type="auto"/>
          </w:tcPr>
          <w:p w14:paraId="7A5E50E3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0F520F33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5A1DDF62" w14:textId="5A6F6CEC" w:rsidR="001D7C9E" w:rsidRPr="00102C70" w:rsidRDefault="00C67E65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470F93D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3BA82FEC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D7C9E" w:rsidRPr="00102C70" w14:paraId="174693CC" w14:textId="77777777" w:rsidTr="00C67E65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32D945E2" w14:textId="4E5566B3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1</w:t>
            </w:r>
            <w:r w:rsidR="00106D00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0" w:type="auto"/>
          </w:tcPr>
          <w:p w14:paraId="545AB77B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0" w:type="auto"/>
          </w:tcPr>
          <w:p w14:paraId="373DD55B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5A2EDE92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531D7110" w14:textId="7EB1E16C" w:rsidR="001D7C9E" w:rsidRPr="00102C70" w:rsidRDefault="00C67E65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2B874D7A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00B412EC" w14:textId="6840A8F4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1D7C9E" w:rsidRPr="00102C70" w14:paraId="0F238E2B" w14:textId="77777777" w:rsidTr="00C67E65">
        <w:trPr>
          <w:trHeight w:val="20"/>
        </w:trPr>
        <w:tc>
          <w:tcPr>
            <w:tcW w:w="0" w:type="auto"/>
            <w:tcBorders>
              <w:left w:val="single" w:sz="4" w:space="0" w:color="auto"/>
            </w:tcBorders>
          </w:tcPr>
          <w:p w14:paraId="09A0A519" w14:textId="0169C01F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102C70">
              <w:rPr>
                <w:rFonts w:cs="Arial"/>
                <w:b/>
                <w:color w:val="000000"/>
                <w:szCs w:val="22"/>
              </w:rPr>
              <w:t>1</w:t>
            </w:r>
            <w:r w:rsidR="00106D00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0" w:type="auto"/>
          </w:tcPr>
          <w:p w14:paraId="72EA6098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102C70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0" w:type="auto"/>
          </w:tcPr>
          <w:p w14:paraId="2488ABBB" w14:textId="247E305F" w:rsidR="001D7C9E" w:rsidRPr="00102C70" w:rsidRDefault="00BA3027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</w:tcPr>
          <w:p w14:paraId="2A30F496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3323D531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</w:tcPr>
          <w:p w14:paraId="00B68335" w14:textId="47FA4BF4" w:rsidR="001D7C9E" w:rsidRPr="00102C70" w:rsidRDefault="00BA3027" w:rsidP="00F96C7A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05/09/22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14:paraId="74D449E3" w14:textId="77777777" w:rsidR="001D7C9E" w:rsidRPr="00102C70" w:rsidRDefault="001D7C9E" w:rsidP="00F96C7A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E56DAC" w:rsidRPr="00102C70" w14:paraId="6A2DD3DB" w14:textId="77777777" w:rsidTr="00C67E65">
        <w:trPr>
          <w:trHeight w:val="20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14:paraId="40308F3E" w14:textId="70E3ACA0" w:rsidR="00E56DAC" w:rsidRPr="00102C70" w:rsidRDefault="00E56DAC" w:rsidP="00E56DA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</w:t>
            </w:r>
            <w:r w:rsidR="00106D00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1F4207D" w14:textId="5B176159" w:rsidR="00E56DAC" w:rsidRPr="00102C70" w:rsidRDefault="00E56DAC" w:rsidP="00E56DA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Landfill Disposal Tax team informed 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2D8F14BB" w14:textId="77777777" w:rsidR="00E56DAC" w:rsidRPr="00102C70" w:rsidRDefault="00E56DAC" w:rsidP="00E56DA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51B220C" w14:textId="77777777" w:rsidR="00E56DAC" w:rsidRPr="00102C70" w:rsidRDefault="00E56DAC" w:rsidP="00E56DA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5CF61793" w14:textId="72C67578" w:rsidR="00E56DAC" w:rsidRPr="00102C70" w:rsidRDefault="00C67E65" w:rsidP="00E56DA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14:paraId="67F34DD9" w14:textId="77777777" w:rsidR="00E56DAC" w:rsidRPr="00102C70" w:rsidRDefault="00E56DAC" w:rsidP="00E56DA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14:paraId="7BFE69CD" w14:textId="42957AEC" w:rsidR="00E56DAC" w:rsidRPr="00102C70" w:rsidRDefault="00E56DAC" w:rsidP="00E56DA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211BAA5" w14:textId="77777777" w:rsidR="001D7C9E" w:rsidRPr="00102C70" w:rsidRDefault="001D7C9E" w:rsidP="00F96C7A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07C94589" w14:textId="77777777" w:rsidR="00BA3027" w:rsidRDefault="00BA3027">
      <w:pPr>
        <w:rPr>
          <w:rFonts w:ascii="Arial" w:hAnsi="Arial" w:cs="Arial"/>
          <w:b/>
          <w:bCs/>
          <w:sz w:val="32"/>
          <w:szCs w:val="32"/>
          <w:lang w:val="en-US" w:eastAsia="en-US"/>
        </w:rPr>
      </w:pPr>
      <w:r>
        <w:rPr>
          <w:rFonts w:ascii="Arial" w:hAnsi="Arial" w:cs="Arial"/>
          <w:b/>
          <w:bCs/>
          <w:sz w:val="32"/>
          <w:szCs w:val="32"/>
          <w:lang w:val="en-US" w:eastAsia="en-US"/>
        </w:rPr>
        <w:br w:type="page"/>
      </w:r>
    </w:p>
    <w:p w14:paraId="5D324087" w14:textId="41237195" w:rsidR="001D7C9E" w:rsidRPr="00102C70" w:rsidRDefault="001D7C9E" w:rsidP="00F96C7A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102C70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1D7C9E" w:rsidRPr="00102C70" w14:paraId="7ECAB573" w14:textId="77777777" w:rsidTr="00485980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72F0110B" w14:textId="3C2B2959" w:rsidR="001D7C9E" w:rsidRPr="00102C70" w:rsidRDefault="001D7C9E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02C70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102C70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1D7C9E" w:rsidRPr="00102C70" w14:paraId="7B6386BF" w14:textId="77777777" w:rsidTr="00485980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419FF0B1" w14:textId="37718C27" w:rsidR="001D7C9E" w:rsidRDefault="00C85F2A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Sion Sleep 18/08/2022</w:t>
            </w:r>
          </w:p>
          <w:p w14:paraId="386E0798" w14:textId="6F0F04FA" w:rsidR="001D7C9E" w:rsidRDefault="00C85F2A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C85F2A">
              <w:rPr>
                <w:rFonts w:ascii="Arial" w:hAnsi="Arial" w:cs="Arial"/>
                <w:bCs/>
                <w:sz w:val="22"/>
                <w:szCs w:val="22"/>
              </w:rPr>
              <w:t xml:space="preserve">NDM </w:t>
            </w:r>
            <w:r>
              <w:rPr>
                <w:rFonts w:ascii="Arial" w:hAnsi="Arial" w:cs="Arial"/>
                <w:bCs/>
                <w:sz w:val="22"/>
                <w:szCs w:val="22"/>
              </w:rPr>
              <w:t>sent because</w:t>
            </w:r>
            <w:r w:rsidR="00940AC5">
              <w:rPr>
                <w:rFonts w:ascii="Arial" w:hAnsi="Arial" w:cs="Arial"/>
                <w:bCs/>
                <w:sz w:val="22"/>
                <w:szCs w:val="22"/>
              </w:rPr>
              <w:t xml:space="preserve"> the address given in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940AC5">
              <w:rPr>
                <w:rFonts w:ascii="Arial" w:hAnsi="Arial" w:cs="Arial"/>
                <w:bCs/>
                <w:sz w:val="22"/>
                <w:szCs w:val="22"/>
              </w:rPr>
              <w:t>questions 6a in form Part A does not match the address on companies house. I have asked them to send an updated version with a matching address.</w:t>
            </w:r>
          </w:p>
          <w:p w14:paraId="2FE19024" w14:textId="24B99E2E" w:rsidR="004B3CDB" w:rsidRPr="00102C70" w:rsidRDefault="004B3CDB" w:rsidP="00F96C7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7C9E" w:rsidRPr="00102C70" w14:paraId="6EFC57F5" w14:textId="77777777" w:rsidTr="00485980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5F88F12" w14:textId="77777777" w:rsidR="003C5D9C" w:rsidRDefault="003C5D9C" w:rsidP="00F96C7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lastRenderedPageBreak/>
              <w:t>Louise Bailey 05/09/22</w:t>
            </w:r>
          </w:p>
          <w:p w14:paraId="299B0653" w14:textId="77777777" w:rsidR="006C24EA" w:rsidRPr="006C24EA" w:rsidRDefault="006C24EA" w:rsidP="006C24EA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6C24EA">
              <w:rPr>
                <w:rFonts w:ascii="Arial" w:hAnsi="Arial" w:cs="Arial"/>
                <w:bCs/>
                <w:sz w:val="22"/>
                <w:szCs w:val="22"/>
              </w:rPr>
              <w:t>Registered office address changed on companies house on 19 Aug 2022:</w:t>
            </w:r>
          </w:p>
          <w:p w14:paraId="3B4E62A3" w14:textId="77777777" w:rsidR="006C24EA" w:rsidRPr="006C24EA" w:rsidRDefault="006C24EA" w:rsidP="006C24EA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6C24EA">
              <w:rPr>
                <w:rFonts w:ascii="Arial" w:hAnsi="Arial" w:cs="Arial"/>
                <w:bCs/>
                <w:sz w:val="22"/>
                <w:szCs w:val="22"/>
              </w:rPr>
              <w:t xml:space="preserve">from Meriden House 6 Great Cornbow Halesowen West Midlands B63 3AB United Kingdom </w:t>
            </w:r>
          </w:p>
          <w:p w14:paraId="492AE1CE" w14:textId="77777777" w:rsidR="006C24EA" w:rsidRPr="006C24EA" w:rsidRDefault="006C24EA" w:rsidP="006C24EA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6C24EA">
              <w:rPr>
                <w:rFonts w:ascii="Arial" w:hAnsi="Arial" w:cs="Arial"/>
                <w:bCs/>
                <w:sz w:val="22"/>
                <w:szCs w:val="22"/>
              </w:rPr>
              <w:t xml:space="preserve">to Hollybush Farm Warstone Road Shareshill Wolverhampton West Midlands WV10 7LX </w:t>
            </w:r>
          </w:p>
          <w:p w14:paraId="488CC22C" w14:textId="68E59550" w:rsidR="003C5D9C" w:rsidRPr="003C5D9C" w:rsidRDefault="003C5D9C" w:rsidP="00F96C7A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3C5D9C">
              <w:rPr>
                <w:rFonts w:ascii="Arial" w:hAnsi="Arial" w:cs="Arial"/>
                <w:bCs/>
                <w:sz w:val="22"/>
                <w:szCs w:val="22"/>
              </w:rPr>
              <w:t>Response received 22/08/22 stating companies house will be updated and Part A resubmitted</w:t>
            </w:r>
          </w:p>
          <w:p w14:paraId="255A8E30" w14:textId="1ABABBF6" w:rsidR="003C5D9C" w:rsidRDefault="003C5D9C" w:rsidP="003C5D9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6C24EA">
              <w:rPr>
                <w:rFonts w:ascii="Arial" w:hAnsi="Arial" w:cs="Arial"/>
                <w:bCs/>
                <w:sz w:val="22"/>
                <w:szCs w:val="22"/>
              </w:rPr>
              <w:t>Response received 23/08/22 with updated part A.</w:t>
            </w:r>
            <w:r w:rsidR="006C24EA">
              <w:rPr>
                <w:rFonts w:ascii="Arial" w:hAnsi="Arial" w:cs="Arial"/>
                <w:bCs/>
                <w:sz w:val="22"/>
                <w:szCs w:val="22"/>
              </w:rPr>
              <w:t xml:space="preserve"> Registered office address given now matches Part A.</w:t>
            </w:r>
          </w:p>
          <w:p w14:paraId="18395B79" w14:textId="08C998A6" w:rsidR="003C5D9C" w:rsidRDefault="003C5D9C" w:rsidP="003C5D9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Confirmed application is for a transfer only, </w:t>
            </w:r>
            <w:r>
              <w:rPr>
                <w:rFonts w:ascii="Arial" w:hAnsi="Arial" w:cs="Arial"/>
                <w:sz w:val="22"/>
                <w:szCs w:val="22"/>
              </w:rPr>
              <w:t>the operations and EMS remain the same.</w:t>
            </w:r>
          </w:p>
          <w:p w14:paraId="38F1C856" w14:textId="2E9F4F47" w:rsidR="006C24EA" w:rsidRDefault="006C24EA" w:rsidP="003C5D9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4C6E60E" w14:textId="408A23A6" w:rsidR="003C5D9C" w:rsidRDefault="006C24EA" w:rsidP="006C24E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Application can be duly made as of 23/08/2022.</w:t>
            </w:r>
          </w:p>
          <w:p w14:paraId="0E866276" w14:textId="547C0376" w:rsidR="006C24EA" w:rsidRDefault="006C24EA" w:rsidP="006C24EA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FE2236" w14:textId="301B0780" w:rsidR="006C24EA" w:rsidRDefault="006C24EA" w:rsidP="007B051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Compliance issues </w:t>
            </w:r>
            <w:r w:rsidR="007B051A">
              <w:rPr>
                <w:rFonts w:ascii="Arial" w:hAnsi="Arial" w:cs="Arial"/>
                <w:sz w:val="22"/>
                <w:szCs w:val="22"/>
              </w:rPr>
              <w:t>provided by compliance team have NOT been communicated with “new holder” as Mr Jack Moody and Mr Robert Moody as directors of both companies.</w:t>
            </w:r>
          </w:p>
          <w:p w14:paraId="49F2953F" w14:textId="77777777" w:rsidR="006C24EA" w:rsidRDefault="006C24EA" w:rsidP="006C24EA">
            <w:pPr>
              <w:rPr>
                <w:rFonts w:ascii="Arial" w:hAnsi="Arial" w:cs="Arial"/>
                <w:sz w:val="22"/>
                <w:szCs w:val="22"/>
              </w:rPr>
            </w:pPr>
          </w:p>
          <w:p w14:paraId="7BDD2C60" w14:textId="2C084835" w:rsidR="006C24EA" w:rsidRPr="00102C70" w:rsidRDefault="006C24EA" w:rsidP="006C24EA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</w:tbl>
    <w:p w14:paraId="0BB577DE" w14:textId="77777777" w:rsidR="0093763B" w:rsidRPr="00F96C7A" w:rsidRDefault="0093763B" w:rsidP="00F96C7A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sectPr w:rsidR="0093763B" w:rsidRPr="00F96C7A" w:rsidSect="00434129">
      <w:headerReference w:type="default" r:id="rId16"/>
      <w:footerReference w:type="default" r:id="rId17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52FC2" w14:textId="77777777" w:rsidR="003768BD" w:rsidRDefault="003768BD">
      <w:r>
        <w:separator/>
      </w:r>
    </w:p>
  </w:endnote>
  <w:endnote w:type="continuationSeparator" w:id="0">
    <w:p w14:paraId="74CDEF0D" w14:textId="77777777" w:rsidR="003768BD" w:rsidRDefault="00376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D00E9" w14:textId="77777777" w:rsidR="00E92FBA" w:rsidRPr="007D6278" w:rsidRDefault="00E92FBA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A19E5" w14:textId="77777777" w:rsidR="003768BD" w:rsidRDefault="003768BD">
      <w:r>
        <w:separator/>
      </w:r>
    </w:p>
  </w:footnote>
  <w:footnote w:type="continuationSeparator" w:id="0">
    <w:p w14:paraId="158AE95E" w14:textId="77777777" w:rsidR="003768BD" w:rsidRDefault="003768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1D62E" w14:textId="77777777" w:rsidR="00E92FBA" w:rsidRPr="001D7C9E" w:rsidRDefault="00E92FBA" w:rsidP="00C86BEE">
    <w:pPr>
      <w:pStyle w:val="Header"/>
      <w:rPr>
        <w:b/>
      </w:rPr>
    </w:pPr>
    <w:r w:rsidRPr="001D7C9E">
      <w:rPr>
        <w:b/>
      </w:rPr>
      <w:t>Transfer of waste facility, mining waste and mobile plant permits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D23121"/>
    <w:multiLevelType w:val="hybridMultilevel"/>
    <w:tmpl w:val="14987F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880230"/>
    <w:multiLevelType w:val="hybridMultilevel"/>
    <w:tmpl w:val="80B4DC2A"/>
    <w:lvl w:ilvl="0" w:tplc="F2B48AE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1522"/>
    <w:rsid w:val="0002529A"/>
    <w:rsid w:val="0002727E"/>
    <w:rsid w:val="00033A0D"/>
    <w:rsid w:val="00033D34"/>
    <w:rsid w:val="00042073"/>
    <w:rsid w:val="00047367"/>
    <w:rsid w:val="00050E1A"/>
    <w:rsid w:val="0005514D"/>
    <w:rsid w:val="000615B7"/>
    <w:rsid w:val="00061BE8"/>
    <w:rsid w:val="00066CFA"/>
    <w:rsid w:val="00067682"/>
    <w:rsid w:val="000827E0"/>
    <w:rsid w:val="00082A90"/>
    <w:rsid w:val="00094432"/>
    <w:rsid w:val="000A1CF4"/>
    <w:rsid w:val="000A6038"/>
    <w:rsid w:val="000B0506"/>
    <w:rsid w:val="000C1C49"/>
    <w:rsid w:val="000C39E8"/>
    <w:rsid w:val="000C473E"/>
    <w:rsid w:val="000C5E1E"/>
    <w:rsid w:val="000E5D87"/>
    <w:rsid w:val="000F0F57"/>
    <w:rsid w:val="000F23A6"/>
    <w:rsid w:val="000F3523"/>
    <w:rsid w:val="00102C70"/>
    <w:rsid w:val="00105266"/>
    <w:rsid w:val="00106D00"/>
    <w:rsid w:val="00115D3B"/>
    <w:rsid w:val="00117868"/>
    <w:rsid w:val="00125F12"/>
    <w:rsid w:val="00131D79"/>
    <w:rsid w:val="00136B7D"/>
    <w:rsid w:val="00151465"/>
    <w:rsid w:val="00152040"/>
    <w:rsid w:val="001577D2"/>
    <w:rsid w:val="00163B72"/>
    <w:rsid w:val="00173DF5"/>
    <w:rsid w:val="00175D53"/>
    <w:rsid w:val="00176A6A"/>
    <w:rsid w:val="00177DAC"/>
    <w:rsid w:val="00183314"/>
    <w:rsid w:val="001836A2"/>
    <w:rsid w:val="001853F0"/>
    <w:rsid w:val="00190EE3"/>
    <w:rsid w:val="00191EF5"/>
    <w:rsid w:val="00191EFD"/>
    <w:rsid w:val="001A0F9F"/>
    <w:rsid w:val="001A4598"/>
    <w:rsid w:val="001B2EC0"/>
    <w:rsid w:val="001B5110"/>
    <w:rsid w:val="001C215C"/>
    <w:rsid w:val="001C285F"/>
    <w:rsid w:val="001D7C9E"/>
    <w:rsid w:val="001E3FF0"/>
    <w:rsid w:val="001F1FA4"/>
    <w:rsid w:val="001F2ABA"/>
    <w:rsid w:val="001F746D"/>
    <w:rsid w:val="001F7F38"/>
    <w:rsid w:val="00201B89"/>
    <w:rsid w:val="0020209D"/>
    <w:rsid w:val="00203F88"/>
    <w:rsid w:val="00207EA4"/>
    <w:rsid w:val="002113D9"/>
    <w:rsid w:val="00213E35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A32F6"/>
    <w:rsid w:val="002A34BE"/>
    <w:rsid w:val="002A4810"/>
    <w:rsid w:val="002B35BF"/>
    <w:rsid w:val="002B703B"/>
    <w:rsid w:val="002C1B59"/>
    <w:rsid w:val="002C3A13"/>
    <w:rsid w:val="002D6232"/>
    <w:rsid w:val="002E1083"/>
    <w:rsid w:val="002E7A43"/>
    <w:rsid w:val="002F670C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49E4"/>
    <w:rsid w:val="00335299"/>
    <w:rsid w:val="00335F62"/>
    <w:rsid w:val="00337A96"/>
    <w:rsid w:val="00337CD2"/>
    <w:rsid w:val="00350187"/>
    <w:rsid w:val="0037134F"/>
    <w:rsid w:val="00371623"/>
    <w:rsid w:val="003768BD"/>
    <w:rsid w:val="003801B9"/>
    <w:rsid w:val="00386CCE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5D9C"/>
    <w:rsid w:val="003C6027"/>
    <w:rsid w:val="003C75F1"/>
    <w:rsid w:val="003D0B7C"/>
    <w:rsid w:val="003D21F5"/>
    <w:rsid w:val="003D5AFF"/>
    <w:rsid w:val="003D69B8"/>
    <w:rsid w:val="003E2631"/>
    <w:rsid w:val="003E2E03"/>
    <w:rsid w:val="003E48E5"/>
    <w:rsid w:val="003E6FE4"/>
    <w:rsid w:val="003F0401"/>
    <w:rsid w:val="003F3C3D"/>
    <w:rsid w:val="003F6F82"/>
    <w:rsid w:val="00402942"/>
    <w:rsid w:val="00402E83"/>
    <w:rsid w:val="00403026"/>
    <w:rsid w:val="00404F21"/>
    <w:rsid w:val="004051B6"/>
    <w:rsid w:val="00406738"/>
    <w:rsid w:val="0040761C"/>
    <w:rsid w:val="0041018D"/>
    <w:rsid w:val="00410260"/>
    <w:rsid w:val="00411B15"/>
    <w:rsid w:val="00414668"/>
    <w:rsid w:val="004159DE"/>
    <w:rsid w:val="00423135"/>
    <w:rsid w:val="00425D06"/>
    <w:rsid w:val="00431D9F"/>
    <w:rsid w:val="00434129"/>
    <w:rsid w:val="0043583C"/>
    <w:rsid w:val="00443027"/>
    <w:rsid w:val="00447F9B"/>
    <w:rsid w:val="0045300A"/>
    <w:rsid w:val="0045384D"/>
    <w:rsid w:val="0045466F"/>
    <w:rsid w:val="0046022A"/>
    <w:rsid w:val="004631DB"/>
    <w:rsid w:val="004734A6"/>
    <w:rsid w:val="004762B7"/>
    <w:rsid w:val="00481042"/>
    <w:rsid w:val="00481D55"/>
    <w:rsid w:val="00483C78"/>
    <w:rsid w:val="00485980"/>
    <w:rsid w:val="00485B15"/>
    <w:rsid w:val="00491D59"/>
    <w:rsid w:val="004A1DC1"/>
    <w:rsid w:val="004A1E26"/>
    <w:rsid w:val="004A2549"/>
    <w:rsid w:val="004A3196"/>
    <w:rsid w:val="004B3100"/>
    <w:rsid w:val="004B3CDB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06D14"/>
    <w:rsid w:val="005070EE"/>
    <w:rsid w:val="00517E63"/>
    <w:rsid w:val="00524167"/>
    <w:rsid w:val="00525396"/>
    <w:rsid w:val="00525408"/>
    <w:rsid w:val="00526ED4"/>
    <w:rsid w:val="0053194E"/>
    <w:rsid w:val="00547AA4"/>
    <w:rsid w:val="0055100E"/>
    <w:rsid w:val="005515B9"/>
    <w:rsid w:val="0055228C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B443F"/>
    <w:rsid w:val="005B7093"/>
    <w:rsid w:val="005D3784"/>
    <w:rsid w:val="005D5B52"/>
    <w:rsid w:val="005E0313"/>
    <w:rsid w:val="005E30B0"/>
    <w:rsid w:val="005F052F"/>
    <w:rsid w:val="005F14DD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45F83"/>
    <w:rsid w:val="00646D83"/>
    <w:rsid w:val="00647E8E"/>
    <w:rsid w:val="00654747"/>
    <w:rsid w:val="00655086"/>
    <w:rsid w:val="00661A22"/>
    <w:rsid w:val="00666C66"/>
    <w:rsid w:val="00667E9A"/>
    <w:rsid w:val="0067056C"/>
    <w:rsid w:val="00673FFF"/>
    <w:rsid w:val="00676F08"/>
    <w:rsid w:val="00677946"/>
    <w:rsid w:val="00680CB5"/>
    <w:rsid w:val="00683100"/>
    <w:rsid w:val="00683A68"/>
    <w:rsid w:val="00691CEC"/>
    <w:rsid w:val="0069634A"/>
    <w:rsid w:val="006A0052"/>
    <w:rsid w:val="006A0A8A"/>
    <w:rsid w:val="006A17FD"/>
    <w:rsid w:val="006A3ADF"/>
    <w:rsid w:val="006A5D52"/>
    <w:rsid w:val="006A64E0"/>
    <w:rsid w:val="006A6621"/>
    <w:rsid w:val="006A7481"/>
    <w:rsid w:val="006A7724"/>
    <w:rsid w:val="006A77F0"/>
    <w:rsid w:val="006B4105"/>
    <w:rsid w:val="006B54E8"/>
    <w:rsid w:val="006B6724"/>
    <w:rsid w:val="006C0C7E"/>
    <w:rsid w:val="006C24EA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DB2"/>
    <w:rsid w:val="007050C4"/>
    <w:rsid w:val="0071016F"/>
    <w:rsid w:val="007111CE"/>
    <w:rsid w:val="007150AF"/>
    <w:rsid w:val="00720D31"/>
    <w:rsid w:val="0072318B"/>
    <w:rsid w:val="007233D8"/>
    <w:rsid w:val="00732FAF"/>
    <w:rsid w:val="0074254D"/>
    <w:rsid w:val="00744298"/>
    <w:rsid w:val="0075198D"/>
    <w:rsid w:val="00764826"/>
    <w:rsid w:val="00780D6A"/>
    <w:rsid w:val="00784B91"/>
    <w:rsid w:val="00787181"/>
    <w:rsid w:val="00787835"/>
    <w:rsid w:val="007922FC"/>
    <w:rsid w:val="00793243"/>
    <w:rsid w:val="007B051A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07D2"/>
    <w:rsid w:val="007F28B4"/>
    <w:rsid w:val="007F38F2"/>
    <w:rsid w:val="007F4B3B"/>
    <w:rsid w:val="00802208"/>
    <w:rsid w:val="008062CF"/>
    <w:rsid w:val="00807709"/>
    <w:rsid w:val="00811918"/>
    <w:rsid w:val="00822565"/>
    <w:rsid w:val="00825EA5"/>
    <w:rsid w:val="00827663"/>
    <w:rsid w:val="008308F6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677"/>
    <w:rsid w:val="008937E9"/>
    <w:rsid w:val="008A1D36"/>
    <w:rsid w:val="008A3C96"/>
    <w:rsid w:val="008A5772"/>
    <w:rsid w:val="008A7120"/>
    <w:rsid w:val="008B043C"/>
    <w:rsid w:val="008B33A8"/>
    <w:rsid w:val="008B5937"/>
    <w:rsid w:val="008C2E40"/>
    <w:rsid w:val="008C6C41"/>
    <w:rsid w:val="008E0936"/>
    <w:rsid w:val="008E1609"/>
    <w:rsid w:val="008F25FD"/>
    <w:rsid w:val="008F3967"/>
    <w:rsid w:val="008F453C"/>
    <w:rsid w:val="009006C3"/>
    <w:rsid w:val="00904230"/>
    <w:rsid w:val="009079DD"/>
    <w:rsid w:val="00913431"/>
    <w:rsid w:val="00915C48"/>
    <w:rsid w:val="009160E7"/>
    <w:rsid w:val="0091686A"/>
    <w:rsid w:val="00922A6B"/>
    <w:rsid w:val="00931036"/>
    <w:rsid w:val="009323ED"/>
    <w:rsid w:val="00934BD7"/>
    <w:rsid w:val="0093763B"/>
    <w:rsid w:val="009401EB"/>
    <w:rsid w:val="00940AC5"/>
    <w:rsid w:val="00941DD0"/>
    <w:rsid w:val="0094516B"/>
    <w:rsid w:val="00946460"/>
    <w:rsid w:val="00947A28"/>
    <w:rsid w:val="0096132C"/>
    <w:rsid w:val="00961F67"/>
    <w:rsid w:val="009639E8"/>
    <w:rsid w:val="00965E97"/>
    <w:rsid w:val="00971A22"/>
    <w:rsid w:val="009729C0"/>
    <w:rsid w:val="009745D5"/>
    <w:rsid w:val="00977B97"/>
    <w:rsid w:val="00990F97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1AD9"/>
    <w:rsid w:val="009F7552"/>
    <w:rsid w:val="00A02EFA"/>
    <w:rsid w:val="00A078F3"/>
    <w:rsid w:val="00A1107E"/>
    <w:rsid w:val="00A11795"/>
    <w:rsid w:val="00A14A98"/>
    <w:rsid w:val="00A1630D"/>
    <w:rsid w:val="00A16896"/>
    <w:rsid w:val="00A24D8C"/>
    <w:rsid w:val="00A25796"/>
    <w:rsid w:val="00A266F4"/>
    <w:rsid w:val="00A27460"/>
    <w:rsid w:val="00A32ACD"/>
    <w:rsid w:val="00A42516"/>
    <w:rsid w:val="00A47531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BF"/>
    <w:rsid w:val="00A851FA"/>
    <w:rsid w:val="00A86E5D"/>
    <w:rsid w:val="00A90617"/>
    <w:rsid w:val="00A9371A"/>
    <w:rsid w:val="00AA48CE"/>
    <w:rsid w:val="00AB3B3B"/>
    <w:rsid w:val="00AB4862"/>
    <w:rsid w:val="00AB545E"/>
    <w:rsid w:val="00AC2826"/>
    <w:rsid w:val="00AC32B8"/>
    <w:rsid w:val="00AC7C53"/>
    <w:rsid w:val="00AD0DDF"/>
    <w:rsid w:val="00AD6C54"/>
    <w:rsid w:val="00AE2E0C"/>
    <w:rsid w:val="00AE656A"/>
    <w:rsid w:val="00AE6AB5"/>
    <w:rsid w:val="00AE6C44"/>
    <w:rsid w:val="00AF0BE8"/>
    <w:rsid w:val="00AF66D7"/>
    <w:rsid w:val="00B078BC"/>
    <w:rsid w:val="00B113B7"/>
    <w:rsid w:val="00B13ED7"/>
    <w:rsid w:val="00B26DFB"/>
    <w:rsid w:val="00B30ADA"/>
    <w:rsid w:val="00B34077"/>
    <w:rsid w:val="00B3497C"/>
    <w:rsid w:val="00B349A8"/>
    <w:rsid w:val="00B45B64"/>
    <w:rsid w:val="00B5027B"/>
    <w:rsid w:val="00B51EF1"/>
    <w:rsid w:val="00B57CC4"/>
    <w:rsid w:val="00B64788"/>
    <w:rsid w:val="00B6591E"/>
    <w:rsid w:val="00B70FD1"/>
    <w:rsid w:val="00B73C69"/>
    <w:rsid w:val="00B75CA8"/>
    <w:rsid w:val="00B82245"/>
    <w:rsid w:val="00B91178"/>
    <w:rsid w:val="00B914D8"/>
    <w:rsid w:val="00B925CF"/>
    <w:rsid w:val="00BA3027"/>
    <w:rsid w:val="00BB27BE"/>
    <w:rsid w:val="00BB2BE6"/>
    <w:rsid w:val="00BC4BF9"/>
    <w:rsid w:val="00BC4D8F"/>
    <w:rsid w:val="00BC5992"/>
    <w:rsid w:val="00BD47C4"/>
    <w:rsid w:val="00BD6863"/>
    <w:rsid w:val="00BD6FDC"/>
    <w:rsid w:val="00BE0D0D"/>
    <w:rsid w:val="00BE1010"/>
    <w:rsid w:val="00BE4515"/>
    <w:rsid w:val="00BF1691"/>
    <w:rsid w:val="00BF6171"/>
    <w:rsid w:val="00C0536C"/>
    <w:rsid w:val="00C0536F"/>
    <w:rsid w:val="00C0705B"/>
    <w:rsid w:val="00C07F03"/>
    <w:rsid w:val="00C117AF"/>
    <w:rsid w:val="00C131EC"/>
    <w:rsid w:val="00C13D3A"/>
    <w:rsid w:val="00C16C85"/>
    <w:rsid w:val="00C20AEB"/>
    <w:rsid w:val="00C22682"/>
    <w:rsid w:val="00C3274B"/>
    <w:rsid w:val="00C43F53"/>
    <w:rsid w:val="00C46394"/>
    <w:rsid w:val="00C54E4E"/>
    <w:rsid w:val="00C628EC"/>
    <w:rsid w:val="00C62B4A"/>
    <w:rsid w:val="00C65642"/>
    <w:rsid w:val="00C67E65"/>
    <w:rsid w:val="00C75FE5"/>
    <w:rsid w:val="00C77BEE"/>
    <w:rsid w:val="00C8285F"/>
    <w:rsid w:val="00C847F2"/>
    <w:rsid w:val="00C85F2A"/>
    <w:rsid w:val="00C86BEE"/>
    <w:rsid w:val="00C9343A"/>
    <w:rsid w:val="00C93EB7"/>
    <w:rsid w:val="00C9462C"/>
    <w:rsid w:val="00C9673C"/>
    <w:rsid w:val="00CA2420"/>
    <w:rsid w:val="00CA4929"/>
    <w:rsid w:val="00CA5C5D"/>
    <w:rsid w:val="00CB2379"/>
    <w:rsid w:val="00CB239E"/>
    <w:rsid w:val="00CB548B"/>
    <w:rsid w:val="00CC4BDB"/>
    <w:rsid w:val="00CD74A5"/>
    <w:rsid w:val="00CE1475"/>
    <w:rsid w:val="00CF1BAD"/>
    <w:rsid w:val="00D00A61"/>
    <w:rsid w:val="00D00FFF"/>
    <w:rsid w:val="00D01E3D"/>
    <w:rsid w:val="00D02CBC"/>
    <w:rsid w:val="00D07D75"/>
    <w:rsid w:val="00D11F47"/>
    <w:rsid w:val="00D14F6F"/>
    <w:rsid w:val="00D245E9"/>
    <w:rsid w:val="00D301D2"/>
    <w:rsid w:val="00D338E0"/>
    <w:rsid w:val="00D41CE4"/>
    <w:rsid w:val="00D41F48"/>
    <w:rsid w:val="00D462E8"/>
    <w:rsid w:val="00D46EE2"/>
    <w:rsid w:val="00D51BA1"/>
    <w:rsid w:val="00D5495C"/>
    <w:rsid w:val="00D5668F"/>
    <w:rsid w:val="00D60C5E"/>
    <w:rsid w:val="00D61331"/>
    <w:rsid w:val="00D628C5"/>
    <w:rsid w:val="00D641DC"/>
    <w:rsid w:val="00D65FD2"/>
    <w:rsid w:val="00D71742"/>
    <w:rsid w:val="00D72C53"/>
    <w:rsid w:val="00D76E8E"/>
    <w:rsid w:val="00D82663"/>
    <w:rsid w:val="00D848E9"/>
    <w:rsid w:val="00D90241"/>
    <w:rsid w:val="00D92CE5"/>
    <w:rsid w:val="00DA0C08"/>
    <w:rsid w:val="00DA29D7"/>
    <w:rsid w:val="00DA6935"/>
    <w:rsid w:val="00DA793E"/>
    <w:rsid w:val="00DB0C6A"/>
    <w:rsid w:val="00DB1860"/>
    <w:rsid w:val="00DB7972"/>
    <w:rsid w:val="00DC034C"/>
    <w:rsid w:val="00DC2EBC"/>
    <w:rsid w:val="00DC69DA"/>
    <w:rsid w:val="00DE30CF"/>
    <w:rsid w:val="00DE6273"/>
    <w:rsid w:val="00DE7C77"/>
    <w:rsid w:val="00DF2B55"/>
    <w:rsid w:val="00DF42DF"/>
    <w:rsid w:val="00E02019"/>
    <w:rsid w:val="00E02522"/>
    <w:rsid w:val="00E0494E"/>
    <w:rsid w:val="00E05A09"/>
    <w:rsid w:val="00E07F7E"/>
    <w:rsid w:val="00E11087"/>
    <w:rsid w:val="00E11648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6DAC"/>
    <w:rsid w:val="00E57025"/>
    <w:rsid w:val="00E57394"/>
    <w:rsid w:val="00E62F92"/>
    <w:rsid w:val="00E70A75"/>
    <w:rsid w:val="00E73EAC"/>
    <w:rsid w:val="00E821A3"/>
    <w:rsid w:val="00E82EE9"/>
    <w:rsid w:val="00E84369"/>
    <w:rsid w:val="00E902FF"/>
    <w:rsid w:val="00E9187A"/>
    <w:rsid w:val="00E91A57"/>
    <w:rsid w:val="00E92FBA"/>
    <w:rsid w:val="00EA0213"/>
    <w:rsid w:val="00EA065D"/>
    <w:rsid w:val="00EA0C7F"/>
    <w:rsid w:val="00EA173A"/>
    <w:rsid w:val="00EA3B4E"/>
    <w:rsid w:val="00EA3E43"/>
    <w:rsid w:val="00EA6EE2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13D"/>
    <w:rsid w:val="00EF1A7F"/>
    <w:rsid w:val="00EF3F04"/>
    <w:rsid w:val="00EF49BA"/>
    <w:rsid w:val="00F01350"/>
    <w:rsid w:val="00F10614"/>
    <w:rsid w:val="00F11050"/>
    <w:rsid w:val="00F1327E"/>
    <w:rsid w:val="00F1774C"/>
    <w:rsid w:val="00F32011"/>
    <w:rsid w:val="00F352FC"/>
    <w:rsid w:val="00F35363"/>
    <w:rsid w:val="00F41564"/>
    <w:rsid w:val="00F418DA"/>
    <w:rsid w:val="00F42CF8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4A33"/>
    <w:rsid w:val="00F86E2E"/>
    <w:rsid w:val="00F8790C"/>
    <w:rsid w:val="00F939D7"/>
    <w:rsid w:val="00F952D3"/>
    <w:rsid w:val="00F96C7A"/>
    <w:rsid w:val="00FA1E96"/>
    <w:rsid w:val="00FA43E2"/>
    <w:rsid w:val="00FA6DF7"/>
    <w:rsid w:val="00FB0700"/>
    <w:rsid w:val="00FB6649"/>
    <w:rsid w:val="00FC0BAF"/>
    <w:rsid w:val="00FD06D7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6C86ACD9"/>
  <w15:chartTrackingRefBased/>
  <w15:docId w15:val="{1C0257BD-BE11-444C-AD88-41D5012C1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411B15"/>
    <w:pPr>
      <w:spacing w:before="60" w:after="60"/>
    </w:pPr>
    <w:rPr>
      <w:rFonts w:ascii="Arial" w:hAnsi="Arial"/>
      <w:b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 w:val="0"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1D7C9E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1D7C9E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1D7C9E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customStyle="1" w:styleId="Default">
    <w:name w:val="Default"/>
    <w:rsid w:val="00D02CB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C24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6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97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regulation.southcentral@naturalresourceswales.gov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1_08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11117439693febbca6f5c5954358f3fc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5a5cff00935c6b9f8fe7e63e6e7b9eaf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REGU-106-6553238</_dlc_DocId>
    <_dlc_DocIdUrl xmlns="9be56660-2c31-41ef-bc00-23e72f632f2a">
      <Url>https://cyfoethnaturiolcymru.sharepoint.com/teams/Regulatory/Permitting/_layouts/15/DocIdRedir.aspx?ID=REGU-106-6553238</Url>
      <Description>REGU-106-6553238</Description>
    </_dlc_DocIdUrl>
    <Site_x0020_Name xmlns="859f7ad6-93f6-4205-b62b-a17f28acbbac">JM Envirofuels (Barry) Limited</Site_x0020_Name>
    <Internal_x002f_External xmlns="859f7ad6-93f6-4205-b62b-a17f28acbbac">Internal document</Internal_x002f_External>
    <Post_x0020_code xmlns="859f7ad6-93f6-4205-b62b-a17f28acbbac">CF63 3DH</Post_x0020_code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2022-09-04T23:00:00+00:00</Document_x0020_Date>
    <Facility_x0020_Address xmlns="859f7ad6-93f6-4205-b62b-a17f28acbbac">Berth 31 Wimborne Road, Barry Docks, Barry,</Facility_x0020_Address>
    <Environment_x0020_Sub_x0020_Folder xmlns="859f7ad6-93f6-4205-b62b-a17f28acbbac">Licence transfer</Environment_x0020_Sub_x0020_Folder>
    <Customer_x0020_Name xmlns="859f7ad6-93f6-4205-b62b-a17f28acbbac">JM Envirofuels (Barry)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815A16C-9BC4-449A-940F-B7A83300FB1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AC19AE8-78F6-47E9-B620-85170E427BD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3521B19-890F-4A38-B387-57E8960DD3A3}"/>
</file>

<file path=customXml/itemProps4.xml><?xml version="1.0" encoding="utf-8"?>
<ds:datastoreItem xmlns:ds="http://schemas.openxmlformats.org/officeDocument/2006/customXml" ds:itemID="{EEC799A3-D56F-4FA2-9ACF-4B51458172A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3D676C5-3B4C-43BA-9221-AE70129F42E9}"/>
</file>

<file path=customXml/itemProps6.xml><?xml version="1.0" encoding="utf-8"?>
<ds:datastoreItem xmlns:ds="http://schemas.openxmlformats.org/officeDocument/2006/customXml" ds:itemID="{718ECD27-B0D5-4831-AF1F-39B37C8B19D2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199</TotalTime>
  <Pages>6</Pages>
  <Words>1102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7415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16</cp:revision>
  <cp:lastPrinted>2013-09-05T10:10:00Z</cp:lastPrinted>
  <dcterms:created xsi:type="dcterms:W3CDTF">2022-08-10T12:52:00Z</dcterms:created>
  <dcterms:modified xsi:type="dcterms:W3CDTF">2022-09-05T09:34:00Z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97f306c4-d662-4c4b-b710-51d8b9d05c5f</vt:lpwstr>
  </property>
</Properties>
</file>