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FC523" w14:textId="049D7177" w:rsidR="00AD0291" w:rsidRPr="006D30FE" w:rsidRDefault="006D6F79" w:rsidP="00B30EED">
      <w:pPr>
        <w:pStyle w:val="StyleHeading5BlockLabelArial"/>
        <w:rPr>
          <w:sz w:val="20"/>
          <w:szCs w:val="20"/>
        </w:rPr>
      </w:pPr>
      <w:r w:rsidRPr="006D30FE">
        <w:rPr>
          <w:sz w:val="20"/>
          <w:szCs w:val="20"/>
        </w:rPr>
        <w:t xml:space="preserve">Duly Made checklist – new </w:t>
      </w:r>
      <w:r w:rsidR="00787DC5" w:rsidRPr="006D30FE">
        <w:rPr>
          <w:sz w:val="20"/>
          <w:szCs w:val="20"/>
        </w:rPr>
        <w:t>standard rule</w:t>
      </w:r>
      <w:r w:rsidR="00D60C5E" w:rsidRPr="006D30FE">
        <w:rPr>
          <w:sz w:val="20"/>
          <w:szCs w:val="20"/>
        </w:rPr>
        <w:t xml:space="preserve"> </w:t>
      </w:r>
      <w:r w:rsidR="00F8059E" w:rsidRPr="006D30FE">
        <w:rPr>
          <w:sz w:val="20"/>
          <w:szCs w:val="20"/>
        </w:rPr>
        <w:t>installation</w:t>
      </w:r>
      <w:r w:rsidR="00B30EED" w:rsidRPr="006D30FE">
        <w:rPr>
          <w:sz w:val="20"/>
          <w:szCs w:val="20"/>
        </w:rPr>
        <w:t>/MCP&amp;SG</w:t>
      </w:r>
      <w:r w:rsidR="00F8059E" w:rsidRPr="006D30FE">
        <w:rPr>
          <w:sz w:val="20"/>
          <w:szCs w:val="20"/>
        </w:rPr>
        <w:t xml:space="preserve"> </w:t>
      </w:r>
      <w:r w:rsidR="00480AC9" w:rsidRPr="006D30FE">
        <w:rPr>
          <w:sz w:val="20"/>
          <w:szCs w:val="20"/>
        </w:rPr>
        <w:t>activities</w:t>
      </w:r>
    </w:p>
    <w:p w14:paraId="43BAB505" w14:textId="77777777" w:rsidR="00480AC9" w:rsidRPr="006D30FE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20"/>
          <w:szCs w:val="20"/>
          <w:lang w:val="en-US" w:eastAsia="en-US"/>
        </w:rPr>
      </w:pPr>
      <w:r w:rsidRPr="006D30FE">
        <w:rPr>
          <w:rFonts w:ascii="Arial" w:hAnsi="Arial" w:cs="Arial"/>
          <w:b/>
          <w:bCs/>
          <w:sz w:val="20"/>
          <w:szCs w:val="20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480AC9" w:rsidRPr="006D30FE" w14:paraId="5DEF6A8C" w14:textId="77777777" w:rsidTr="000267EF">
        <w:trPr>
          <w:trHeight w:val="227"/>
        </w:trPr>
        <w:tc>
          <w:tcPr>
            <w:tcW w:w="4077" w:type="dxa"/>
          </w:tcPr>
          <w:p w14:paraId="6CBF4A78" w14:textId="77777777" w:rsidR="00480AC9" w:rsidRPr="006D30FE" w:rsidRDefault="00B609B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0198CCA4" w14:textId="013E1FD8" w:rsidR="00480AC9" w:rsidRPr="006D30FE" w:rsidRDefault="00B30EED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PAN-019075</w:t>
            </w:r>
          </w:p>
        </w:tc>
      </w:tr>
      <w:tr w:rsidR="006158AD" w:rsidRPr="006D30FE" w14:paraId="494E3B5D" w14:textId="77777777" w:rsidTr="000267EF">
        <w:trPr>
          <w:trHeight w:val="227"/>
        </w:trPr>
        <w:tc>
          <w:tcPr>
            <w:tcW w:w="4077" w:type="dxa"/>
          </w:tcPr>
          <w:p w14:paraId="44D754D4" w14:textId="77777777" w:rsidR="006158AD" w:rsidRPr="006D30FE" w:rsidRDefault="006158AD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3DE1166" w14:textId="23F1706A" w:rsidR="006158AD" w:rsidRPr="006D30FE" w:rsidRDefault="00066348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n/a</w:t>
            </w:r>
          </w:p>
        </w:tc>
      </w:tr>
      <w:tr w:rsidR="00480AC9" w:rsidRPr="006D30FE" w14:paraId="0130DB85" w14:textId="77777777" w:rsidTr="000267EF">
        <w:trPr>
          <w:trHeight w:val="227"/>
        </w:trPr>
        <w:tc>
          <w:tcPr>
            <w:tcW w:w="4077" w:type="dxa"/>
          </w:tcPr>
          <w:p w14:paraId="5948394C" w14:textId="77777777" w:rsidR="00480AC9" w:rsidRPr="006D30FE" w:rsidRDefault="00480A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42CB02A2" w14:textId="3D456876" w:rsidR="00480AC9" w:rsidRPr="006D30FE" w:rsidRDefault="00B30EED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Sterilin</w:t>
            </w:r>
            <w:proofErr w:type="spellEnd"/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 xml:space="preserve"> Limited</w:t>
            </w:r>
          </w:p>
        </w:tc>
      </w:tr>
      <w:tr w:rsidR="00480AC9" w:rsidRPr="006D30FE" w14:paraId="372646C1" w14:textId="77777777" w:rsidTr="000267EF">
        <w:trPr>
          <w:trHeight w:val="227"/>
        </w:trPr>
        <w:tc>
          <w:tcPr>
            <w:tcW w:w="4077" w:type="dxa"/>
          </w:tcPr>
          <w:p w14:paraId="4A62288D" w14:textId="77777777" w:rsidR="00480AC9" w:rsidRPr="006D30FE" w:rsidRDefault="00480A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32BA7BA5" w14:textId="148CA11F" w:rsidR="00480AC9" w:rsidRPr="006D30FE" w:rsidRDefault="00B30EED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Thermo Fisher Scientific Newport</w:t>
            </w:r>
          </w:p>
        </w:tc>
      </w:tr>
      <w:tr w:rsidR="00480AC9" w:rsidRPr="006D30FE" w14:paraId="67BD6440" w14:textId="77777777" w:rsidTr="000267EF">
        <w:trPr>
          <w:trHeight w:val="227"/>
        </w:trPr>
        <w:tc>
          <w:tcPr>
            <w:tcW w:w="4077" w:type="dxa"/>
          </w:tcPr>
          <w:p w14:paraId="52751D79" w14:textId="445E792F" w:rsidR="0084132F" w:rsidRPr="006D30FE" w:rsidRDefault="00480A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71F8901C" w14:textId="54D33482" w:rsidR="00480AC9" w:rsidRPr="006D30FE" w:rsidRDefault="00B30EED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 xml:space="preserve">SE </w:t>
            </w:r>
          </w:p>
        </w:tc>
      </w:tr>
      <w:tr w:rsidR="00EC771A" w:rsidRPr="006D30FE" w14:paraId="204C3FDB" w14:textId="77777777" w:rsidTr="000267EF">
        <w:trPr>
          <w:trHeight w:val="227"/>
        </w:trPr>
        <w:tc>
          <w:tcPr>
            <w:tcW w:w="4077" w:type="dxa"/>
          </w:tcPr>
          <w:p w14:paraId="67BBE29C" w14:textId="77777777" w:rsidR="00EC771A" w:rsidRPr="006D30FE" w:rsidRDefault="00EC771A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2DF16213" w14:textId="145F4177" w:rsidR="00EC771A" w:rsidRPr="006D30FE" w:rsidRDefault="00B30EED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SE</w:t>
            </w:r>
          </w:p>
        </w:tc>
      </w:tr>
      <w:tr w:rsidR="00480AC9" w:rsidRPr="006D30FE" w14:paraId="04F34870" w14:textId="77777777" w:rsidTr="000267EF">
        <w:trPr>
          <w:trHeight w:val="227"/>
        </w:trPr>
        <w:tc>
          <w:tcPr>
            <w:tcW w:w="4077" w:type="dxa"/>
          </w:tcPr>
          <w:p w14:paraId="283A7CF1" w14:textId="77777777" w:rsidR="00480AC9" w:rsidRPr="006D30FE" w:rsidRDefault="00EC771A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S</w:t>
            </w:r>
            <w:r w:rsidR="00480AC9" w:rsidRPr="006D30FE">
              <w:rPr>
                <w:rFonts w:ascii="Arial" w:hAnsi="Arial" w:cs="Arial"/>
                <w:sz w:val="20"/>
                <w:szCs w:val="20"/>
                <w:lang w:eastAsia="en-US"/>
              </w:rPr>
              <w:t>ite officer</w:t>
            </w: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/</w:t>
            </w:r>
            <w:r w:rsidR="00480AC9" w:rsidRPr="006D30FE">
              <w:rPr>
                <w:rFonts w:ascii="Arial" w:hAnsi="Arial" w:cs="Arial"/>
                <w:sz w:val="20"/>
                <w:szCs w:val="20"/>
                <w:lang w:eastAsia="en-US"/>
              </w:rPr>
              <w:t>team leader</w:t>
            </w:r>
          </w:p>
        </w:tc>
        <w:tc>
          <w:tcPr>
            <w:tcW w:w="4678" w:type="dxa"/>
          </w:tcPr>
          <w:p w14:paraId="66D7EEDB" w14:textId="3C354BEB" w:rsidR="00480AC9" w:rsidRPr="006D30FE" w:rsidRDefault="00B30EED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Wayne Grimstead</w:t>
            </w:r>
          </w:p>
        </w:tc>
      </w:tr>
    </w:tbl>
    <w:p w14:paraId="042EB45A" w14:textId="77777777" w:rsidR="00480AC9" w:rsidRPr="006D30FE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0EC99500" w14:textId="3E2BC2AE" w:rsidR="00480AC9" w:rsidRPr="006D30FE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20"/>
          <w:szCs w:val="20"/>
          <w:lang w:val="en-US" w:eastAsia="en-US"/>
        </w:rPr>
      </w:pPr>
      <w:r w:rsidRPr="006D30FE">
        <w:rPr>
          <w:rFonts w:ascii="Arial" w:hAnsi="Arial" w:cs="Arial"/>
          <w:b/>
          <w:bCs/>
          <w:sz w:val="20"/>
          <w:szCs w:val="20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480AC9" w:rsidRPr="006D30FE" w14:paraId="706AF2B0" w14:textId="77777777" w:rsidTr="00FB04A0">
        <w:trPr>
          <w:trHeight w:val="20"/>
        </w:trPr>
        <w:tc>
          <w:tcPr>
            <w:tcW w:w="7196" w:type="dxa"/>
          </w:tcPr>
          <w:p w14:paraId="6665CC3B" w14:textId="04EC0A94" w:rsidR="00480AC9" w:rsidRPr="006D30FE" w:rsidRDefault="00480A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6A58EC37" w14:textId="3C4597B2" w:rsidR="00480AC9" w:rsidRPr="006D30FE" w:rsidRDefault="00B30EED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22.08.22</w:t>
            </w:r>
          </w:p>
        </w:tc>
      </w:tr>
      <w:tr w:rsidR="0084132F" w:rsidRPr="006D30FE" w14:paraId="3AAC41FC" w14:textId="77777777" w:rsidTr="00FB04A0">
        <w:trPr>
          <w:trHeight w:val="20"/>
        </w:trPr>
        <w:tc>
          <w:tcPr>
            <w:tcW w:w="7196" w:type="dxa"/>
          </w:tcPr>
          <w:p w14:paraId="51ED3BAE" w14:textId="0E3AE0EE" w:rsidR="0084132F" w:rsidRPr="006D30FE" w:rsidRDefault="0084132F" w:rsidP="0084132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51751DD" w14:textId="5FBF3AC1" w:rsidR="0084132F" w:rsidRPr="006D30FE" w:rsidRDefault="00B30EED" w:rsidP="0084132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22.08.22</w:t>
            </w:r>
          </w:p>
        </w:tc>
      </w:tr>
      <w:tr w:rsidR="0084132F" w:rsidRPr="006D30FE" w14:paraId="05749FC0" w14:textId="77777777" w:rsidTr="00FB04A0">
        <w:trPr>
          <w:trHeight w:val="20"/>
        </w:trPr>
        <w:tc>
          <w:tcPr>
            <w:tcW w:w="7196" w:type="dxa"/>
          </w:tcPr>
          <w:p w14:paraId="73182DC3" w14:textId="7147B259" w:rsidR="0084132F" w:rsidRPr="006D30FE" w:rsidRDefault="0084132F" w:rsidP="0084132F">
            <w:pPr>
              <w:spacing w:before="60" w:after="60" w:line="270" w:lineRule="exact"/>
              <w:rPr>
                <w:rFonts w:ascii="Arial" w:hAnsi="Arial"/>
                <w:noProof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1A080AA" w14:textId="14F041B0" w:rsidR="0084132F" w:rsidRPr="006D30FE" w:rsidRDefault="00B30EED" w:rsidP="0084132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84132F" w:rsidRPr="006D30FE" w14:paraId="61502774" w14:textId="77777777" w:rsidTr="00FB04A0">
        <w:trPr>
          <w:trHeight w:val="20"/>
        </w:trPr>
        <w:tc>
          <w:tcPr>
            <w:tcW w:w="7196" w:type="dxa"/>
          </w:tcPr>
          <w:p w14:paraId="66213FBF" w14:textId="060F48DA" w:rsidR="0084132F" w:rsidRPr="006D30FE" w:rsidRDefault="0084132F" w:rsidP="0084132F">
            <w:pPr>
              <w:spacing w:before="60" w:after="60" w:line="270" w:lineRule="exact"/>
              <w:rPr>
                <w:rFonts w:ascii="Arial" w:hAnsi="Arial"/>
                <w:noProof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2497742A" w14:textId="13A3E829" w:rsidR="0084132F" w:rsidRPr="006D30FE" w:rsidRDefault="00B30EED" w:rsidP="0084132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84132F" w:rsidRPr="006D30FE" w14:paraId="189C860D" w14:textId="77777777" w:rsidTr="00FB04A0">
        <w:trPr>
          <w:trHeight w:val="20"/>
        </w:trPr>
        <w:tc>
          <w:tcPr>
            <w:tcW w:w="7196" w:type="dxa"/>
          </w:tcPr>
          <w:p w14:paraId="5B066FD2" w14:textId="7B8905F3" w:rsidR="0084132F" w:rsidRPr="006D30FE" w:rsidRDefault="0084132F" w:rsidP="0084132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 xml:space="preserve">Date duly made </w:t>
            </w:r>
          </w:p>
        </w:tc>
        <w:tc>
          <w:tcPr>
            <w:tcW w:w="1559" w:type="dxa"/>
          </w:tcPr>
          <w:p w14:paraId="20FCAD99" w14:textId="767168A8" w:rsidR="0084132F" w:rsidRPr="006D30FE" w:rsidRDefault="00B30EED" w:rsidP="0084132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22.08.22</w:t>
            </w:r>
          </w:p>
        </w:tc>
      </w:tr>
      <w:tr w:rsidR="0084132F" w:rsidRPr="006D30FE" w14:paraId="6EA67655" w14:textId="77777777" w:rsidTr="00FB04A0">
        <w:trPr>
          <w:trHeight w:val="20"/>
        </w:trPr>
        <w:tc>
          <w:tcPr>
            <w:tcW w:w="7196" w:type="dxa"/>
          </w:tcPr>
          <w:p w14:paraId="47CF4E6E" w14:textId="35763F99" w:rsidR="0084132F" w:rsidRPr="006D30FE" w:rsidRDefault="0084132F" w:rsidP="0084132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7700A427" w14:textId="71BA6A3A" w:rsidR="0084132F" w:rsidRPr="006D30FE" w:rsidRDefault="00B30EED" w:rsidP="0084132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84132F" w:rsidRPr="006D30FE" w14:paraId="010D1C4D" w14:textId="77777777" w:rsidTr="00FB04A0">
        <w:trPr>
          <w:trHeight w:val="20"/>
        </w:trPr>
        <w:tc>
          <w:tcPr>
            <w:tcW w:w="7196" w:type="dxa"/>
          </w:tcPr>
          <w:p w14:paraId="031698FD" w14:textId="0ECCD9BA" w:rsidR="0084132F" w:rsidRPr="006D30FE" w:rsidRDefault="0084132F" w:rsidP="0084132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14F7CA00" w14:textId="56A5FA1A" w:rsidR="0084132F" w:rsidRPr="006D30FE" w:rsidRDefault="00B30EED" w:rsidP="0084132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0</w:t>
            </w:r>
            <w:r w:rsidR="00FC7B2A">
              <w:rPr>
                <w:rFonts w:ascii="Arial" w:hAnsi="Arial" w:cs="Arial"/>
                <w:sz w:val="20"/>
                <w:szCs w:val="20"/>
              </w:rPr>
              <w:t>6</w:t>
            </w:r>
            <w:r w:rsidRPr="006D30FE">
              <w:rPr>
                <w:rFonts w:ascii="Arial" w:hAnsi="Arial" w:cs="Arial"/>
                <w:sz w:val="20"/>
                <w:szCs w:val="20"/>
              </w:rPr>
              <w:t>.09.22</w:t>
            </w:r>
          </w:p>
        </w:tc>
      </w:tr>
      <w:tr w:rsidR="0084132F" w:rsidRPr="006D30FE" w14:paraId="6A55817B" w14:textId="77777777" w:rsidTr="00FB04A0">
        <w:trPr>
          <w:trHeight w:val="20"/>
        </w:trPr>
        <w:tc>
          <w:tcPr>
            <w:tcW w:w="7196" w:type="dxa"/>
          </w:tcPr>
          <w:p w14:paraId="6F036639" w14:textId="42BD2E1B" w:rsidR="0084132F" w:rsidRPr="006D30FE" w:rsidRDefault="0084132F" w:rsidP="0084132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70759802" w14:textId="53016E07" w:rsidR="0084132F" w:rsidRPr="006D30FE" w:rsidRDefault="0084132F" w:rsidP="0084132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84132F" w:rsidRPr="006D30FE" w14:paraId="486CC4D0" w14:textId="77777777" w:rsidTr="00FB04A0">
        <w:trPr>
          <w:trHeight w:val="20"/>
        </w:trPr>
        <w:tc>
          <w:tcPr>
            <w:tcW w:w="7196" w:type="dxa"/>
          </w:tcPr>
          <w:p w14:paraId="6D553627" w14:textId="566F9958" w:rsidR="0084132F" w:rsidRPr="006D30FE" w:rsidRDefault="0084132F" w:rsidP="0084132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790B7AA3" w14:textId="7B365B07" w:rsidR="0084132F" w:rsidRPr="006D30FE" w:rsidRDefault="0084132F" w:rsidP="0084132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84132F" w:rsidRPr="006D30FE" w14:paraId="5AC6892E" w14:textId="77777777" w:rsidTr="00FB04A0">
        <w:trPr>
          <w:trHeight w:val="20"/>
        </w:trPr>
        <w:tc>
          <w:tcPr>
            <w:tcW w:w="7196" w:type="dxa"/>
          </w:tcPr>
          <w:p w14:paraId="0FC7344F" w14:textId="3D4B51AD" w:rsidR="0084132F" w:rsidRPr="006D30FE" w:rsidRDefault="0084132F" w:rsidP="0084132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682E7EE2" w14:textId="77777777" w:rsidR="0084132F" w:rsidRPr="006D30FE" w:rsidRDefault="0084132F" w:rsidP="0084132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</w:tbl>
    <w:p w14:paraId="092959B3" w14:textId="71044A3C" w:rsidR="00481D55" w:rsidRPr="006D30FE" w:rsidRDefault="009B7AC3" w:rsidP="00B30EED">
      <w:pPr>
        <w:pStyle w:val="StyleHeading5BlockLabelArial"/>
        <w:rPr>
          <w:sz w:val="20"/>
          <w:szCs w:val="20"/>
        </w:rPr>
      </w:pPr>
      <w:r w:rsidRPr="006D30FE">
        <w:rPr>
          <w:sz w:val="20"/>
          <w:szCs w:val="20"/>
        </w:rPr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487"/>
        <w:gridCol w:w="608"/>
        <w:gridCol w:w="521"/>
        <w:gridCol w:w="596"/>
        <w:gridCol w:w="1679"/>
      </w:tblGrid>
      <w:tr w:rsidR="00F72F43" w:rsidRPr="006D30FE" w14:paraId="2DEDE5FA" w14:textId="77777777" w:rsidTr="008B03F4">
        <w:trPr>
          <w:trHeight w:val="20"/>
        </w:trPr>
        <w:tc>
          <w:tcPr>
            <w:tcW w:w="3086" w:type="pct"/>
            <w:shd w:val="clear" w:color="auto" w:fill="0091A5"/>
          </w:tcPr>
          <w:p w14:paraId="1262CFAB" w14:textId="77777777" w:rsidR="009B7AC3" w:rsidRPr="006D30FE" w:rsidRDefault="009B7AC3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FFFFFF" w:themeColor="background1"/>
                <w:sz w:val="20"/>
              </w:rPr>
            </w:pPr>
            <w:r w:rsidRPr="006D30FE">
              <w:rPr>
                <w:rFonts w:ascii="Arial" w:hAnsi="Arial" w:cs="Arial"/>
                <w:color w:val="FFFFFF" w:themeColor="background1"/>
                <w:sz w:val="20"/>
              </w:rPr>
              <w:t>Document/ information</w:t>
            </w:r>
          </w:p>
        </w:tc>
        <w:tc>
          <w:tcPr>
            <w:tcW w:w="342" w:type="pct"/>
            <w:shd w:val="clear" w:color="auto" w:fill="0091A5"/>
          </w:tcPr>
          <w:p w14:paraId="73C589F7" w14:textId="77777777" w:rsidR="009B7AC3" w:rsidRPr="006D30FE" w:rsidRDefault="00021DE5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FFFFFF" w:themeColor="background1"/>
                <w:sz w:val="20"/>
              </w:rPr>
            </w:pPr>
            <w:r w:rsidRPr="006D30FE">
              <w:rPr>
                <w:rFonts w:ascii="Arial" w:hAnsi="Arial" w:cs="Arial"/>
                <w:color w:val="FFFFFF" w:themeColor="background1"/>
                <w:sz w:val="20"/>
              </w:rPr>
              <w:t>Y</w:t>
            </w:r>
            <w:r w:rsidR="009B7AC3" w:rsidRPr="006D30FE">
              <w:rPr>
                <w:rFonts w:ascii="Arial" w:hAnsi="Arial" w:cs="Arial"/>
                <w:color w:val="FFFFFF" w:themeColor="background1"/>
                <w:sz w:val="20"/>
              </w:rPr>
              <w:t>es</w:t>
            </w:r>
          </w:p>
        </w:tc>
        <w:tc>
          <w:tcPr>
            <w:tcW w:w="293" w:type="pct"/>
            <w:shd w:val="clear" w:color="auto" w:fill="0091A5"/>
          </w:tcPr>
          <w:p w14:paraId="7C4AC76E" w14:textId="77777777" w:rsidR="009B7AC3" w:rsidRPr="006D30FE" w:rsidRDefault="00021DE5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FFFFFF" w:themeColor="background1"/>
                <w:sz w:val="20"/>
              </w:rPr>
            </w:pPr>
            <w:r w:rsidRPr="006D30FE">
              <w:rPr>
                <w:rFonts w:ascii="Arial" w:hAnsi="Arial" w:cs="Arial"/>
                <w:color w:val="FFFFFF" w:themeColor="background1"/>
                <w:sz w:val="20"/>
              </w:rPr>
              <w:t>No</w:t>
            </w:r>
          </w:p>
        </w:tc>
        <w:tc>
          <w:tcPr>
            <w:tcW w:w="335" w:type="pct"/>
            <w:shd w:val="clear" w:color="auto" w:fill="0091A5"/>
          </w:tcPr>
          <w:p w14:paraId="5BD1CD28" w14:textId="77777777" w:rsidR="009B7AC3" w:rsidRPr="006D30FE" w:rsidRDefault="009B7AC3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FFFFFF" w:themeColor="background1"/>
                <w:sz w:val="20"/>
              </w:rPr>
            </w:pPr>
            <w:r w:rsidRPr="006D30FE">
              <w:rPr>
                <w:rFonts w:ascii="Arial" w:hAnsi="Arial" w:cs="Arial"/>
                <w:color w:val="FFFFFF" w:themeColor="background1"/>
                <w:sz w:val="20"/>
              </w:rPr>
              <w:t>N/A</w:t>
            </w:r>
          </w:p>
        </w:tc>
        <w:tc>
          <w:tcPr>
            <w:tcW w:w="944" w:type="pct"/>
            <w:shd w:val="clear" w:color="auto" w:fill="0091A5"/>
          </w:tcPr>
          <w:p w14:paraId="1AB85DA9" w14:textId="77777777" w:rsidR="00B77FF1" w:rsidRPr="006D30FE" w:rsidRDefault="007E0552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FFFFFF" w:themeColor="background1"/>
                <w:sz w:val="20"/>
              </w:rPr>
            </w:pPr>
            <w:r w:rsidRPr="006D30FE">
              <w:rPr>
                <w:rFonts w:ascii="Arial" w:hAnsi="Arial" w:cs="Arial"/>
                <w:color w:val="FFFFFF" w:themeColor="background1"/>
                <w:sz w:val="20"/>
              </w:rPr>
              <w:t>Comments/ document ref:</w:t>
            </w:r>
          </w:p>
        </w:tc>
      </w:tr>
      <w:tr w:rsidR="007150AF" w:rsidRPr="006D30FE" w14:paraId="2A74A038" w14:textId="77777777" w:rsidTr="0084132F">
        <w:trPr>
          <w:trHeight w:val="20"/>
        </w:trPr>
        <w:tc>
          <w:tcPr>
            <w:tcW w:w="3086" w:type="pct"/>
          </w:tcPr>
          <w:p w14:paraId="7D896BB5" w14:textId="571B916F" w:rsidR="00326007" w:rsidRPr="006D30FE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>Site plan</w:t>
            </w:r>
            <w:r w:rsidR="00B77FF1" w:rsidRPr="006D30FE">
              <w:rPr>
                <w:rFonts w:cs="Arial"/>
                <w:sz w:val="20"/>
              </w:rPr>
              <w:t xml:space="preserve"> </w:t>
            </w:r>
            <w:r w:rsidR="00737E7C" w:rsidRPr="006D30FE">
              <w:rPr>
                <w:rFonts w:cs="Arial"/>
                <w:sz w:val="20"/>
              </w:rPr>
              <w:t xml:space="preserve">OR site address and grid reference </w:t>
            </w:r>
          </w:p>
        </w:tc>
        <w:tc>
          <w:tcPr>
            <w:tcW w:w="342" w:type="pct"/>
          </w:tcPr>
          <w:p w14:paraId="1BF5EEC6" w14:textId="3333EDC8" w:rsidR="00326007" w:rsidRPr="006D30FE" w:rsidRDefault="00B30EED" w:rsidP="000267E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>X</w:t>
            </w:r>
          </w:p>
        </w:tc>
        <w:tc>
          <w:tcPr>
            <w:tcW w:w="293" w:type="pct"/>
          </w:tcPr>
          <w:p w14:paraId="44D5EAAF" w14:textId="77777777" w:rsidR="00326007" w:rsidRPr="006D30FE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335" w:type="pct"/>
          </w:tcPr>
          <w:p w14:paraId="5D9923B9" w14:textId="77777777" w:rsidR="00326007" w:rsidRPr="006D30FE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944" w:type="pct"/>
          </w:tcPr>
          <w:p w14:paraId="56FC5C7A" w14:textId="4E8D843B" w:rsidR="00326007" w:rsidRPr="006D30FE" w:rsidRDefault="00B30EED" w:rsidP="000267E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>Site plan and grid reference</w:t>
            </w:r>
          </w:p>
        </w:tc>
      </w:tr>
      <w:tr w:rsidR="007150AF" w:rsidRPr="006D30FE" w14:paraId="4C05D93A" w14:textId="77777777" w:rsidTr="0084132F">
        <w:trPr>
          <w:trHeight w:val="20"/>
        </w:trPr>
        <w:tc>
          <w:tcPr>
            <w:tcW w:w="3086" w:type="pct"/>
          </w:tcPr>
          <w:p w14:paraId="57334D66" w14:textId="77777777" w:rsidR="00326007" w:rsidRPr="006D30FE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>Technical competence information</w:t>
            </w:r>
          </w:p>
          <w:p w14:paraId="6C268B44" w14:textId="6591AADD" w:rsidR="00D97D71" w:rsidRPr="006D30FE" w:rsidRDefault="00FA6853" w:rsidP="000267E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>Including continuing competence evidence, if needed.</w:t>
            </w:r>
          </w:p>
        </w:tc>
        <w:tc>
          <w:tcPr>
            <w:tcW w:w="342" w:type="pct"/>
          </w:tcPr>
          <w:p w14:paraId="1DB99D1A" w14:textId="77777777" w:rsidR="00326007" w:rsidRPr="006D30FE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293" w:type="pct"/>
          </w:tcPr>
          <w:p w14:paraId="74CCA969" w14:textId="77777777" w:rsidR="00326007" w:rsidRPr="006D30FE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335" w:type="pct"/>
          </w:tcPr>
          <w:p w14:paraId="6A8C1F79" w14:textId="1051CFB4" w:rsidR="00326007" w:rsidRPr="006D30FE" w:rsidRDefault="00B30EED" w:rsidP="000267E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>X</w:t>
            </w:r>
          </w:p>
        </w:tc>
        <w:tc>
          <w:tcPr>
            <w:tcW w:w="944" w:type="pct"/>
          </w:tcPr>
          <w:p w14:paraId="1CA04864" w14:textId="77777777" w:rsidR="00326007" w:rsidRPr="006D30FE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</w:tr>
      <w:tr w:rsidR="007150AF" w:rsidRPr="006D30FE" w14:paraId="5B2D48D8" w14:textId="77777777" w:rsidTr="0084132F">
        <w:trPr>
          <w:trHeight w:val="20"/>
        </w:trPr>
        <w:tc>
          <w:tcPr>
            <w:tcW w:w="3086" w:type="pct"/>
          </w:tcPr>
          <w:p w14:paraId="0EA9EF8B" w14:textId="452AEA42" w:rsidR="009B7AC3" w:rsidRPr="006D30FE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 xml:space="preserve">Financial information </w:t>
            </w:r>
          </w:p>
        </w:tc>
        <w:tc>
          <w:tcPr>
            <w:tcW w:w="342" w:type="pct"/>
          </w:tcPr>
          <w:p w14:paraId="2857567A" w14:textId="67677705" w:rsidR="009B7AC3" w:rsidRPr="006D30FE" w:rsidRDefault="00B30EED" w:rsidP="000267E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>X</w:t>
            </w:r>
          </w:p>
        </w:tc>
        <w:tc>
          <w:tcPr>
            <w:tcW w:w="293" w:type="pct"/>
          </w:tcPr>
          <w:p w14:paraId="399D5BE4" w14:textId="77777777" w:rsidR="009B7AC3" w:rsidRPr="006D30FE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335" w:type="pct"/>
          </w:tcPr>
          <w:p w14:paraId="64DAFDF0" w14:textId="02E35CB0" w:rsidR="009B7AC3" w:rsidRPr="006D30FE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944" w:type="pct"/>
          </w:tcPr>
          <w:p w14:paraId="404CBE4C" w14:textId="77777777" w:rsidR="009B7AC3" w:rsidRPr="006D30FE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</w:tr>
      <w:tr w:rsidR="0084132F" w:rsidRPr="006D30FE" w14:paraId="2393D9E8" w14:textId="77777777" w:rsidTr="0084132F">
        <w:trPr>
          <w:trHeight w:val="20"/>
        </w:trPr>
        <w:tc>
          <w:tcPr>
            <w:tcW w:w="3086" w:type="pct"/>
          </w:tcPr>
          <w:p w14:paraId="4FF6B1DC" w14:textId="45BA7C2F" w:rsidR="0084132F" w:rsidRPr="006D30FE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>Fee</w:t>
            </w:r>
          </w:p>
        </w:tc>
        <w:tc>
          <w:tcPr>
            <w:tcW w:w="342" w:type="pct"/>
          </w:tcPr>
          <w:p w14:paraId="4612347D" w14:textId="074DE5AC" w:rsidR="0084132F" w:rsidRPr="006D30FE" w:rsidRDefault="00B30EED" w:rsidP="0084132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>X</w:t>
            </w:r>
          </w:p>
        </w:tc>
        <w:tc>
          <w:tcPr>
            <w:tcW w:w="293" w:type="pct"/>
          </w:tcPr>
          <w:p w14:paraId="43748B02" w14:textId="77777777" w:rsidR="0084132F" w:rsidRPr="006D30FE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335" w:type="pct"/>
          </w:tcPr>
          <w:p w14:paraId="69059F45" w14:textId="77777777" w:rsidR="0084132F" w:rsidRPr="006D30FE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944" w:type="pct"/>
          </w:tcPr>
          <w:p w14:paraId="0D1CFE22" w14:textId="6326E186" w:rsidR="00066348" w:rsidRPr="006D30FE" w:rsidRDefault="00066348" w:rsidP="0006634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>Amount:</w:t>
            </w:r>
            <w:r w:rsidR="00B30EED" w:rsidRPr="006D30FE">
              <w:rPr>
                <w:rFonts w:cs="Arial"/>
                <w:color w:val="000000"/>
                <w:sz w:val="20"/>
              </w:rPr>
              <w:t xml:space="preserve"> 260</w:t>
            </w:r>
          </w:p>
          <w:p w14:paraId="17954E44" w14:textId="234C98B1" w:rsidR="0084132F" w:rsidRPr="006D30FE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 xml:space="preserve">Date paid: </w:t>
            </w:r>
            <w:r w:rsidR="00B30EED" w:rsidRPr="006D30FE">
              <w:rPr>
                <w:rFonts w:cs="Arial"/>
                <w:color w:val="000000"/>
                <w:sz w:val="20"/>
              </w:rPr>
              <w:t>19/08/2022</w:t>
            </w:r>
          </w:p>
          <w:p w14:paraId="17BC0837" w14:textId="088C15AC" w:rsidR="0084132F" w:rsidRPr="006D30FE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>Trans#:</w:t>
            </w:r>
            <w:r w:rsidR="00B30EED" w:rsidRPr="006D30FE">
              <w:rPr>
                <w:rFonts w:cs="Arial"/>
                <w:color w:val="000000"/>
                <w:sz w:val="20"/>
              </w:rPr>
              <w:t xml:space="preserve"> </w:t>
            </w:r>
            <w:r w:rsidR="00B30EED" w:rsidRPr="006D30FE">
              <w:rPr>
                <w:rFonts w:cs="Arial"/>
                <w:color w:val="000000"/>
                <w:sz w:val="20"/>
                <w:shd w:val="clear" w:color="auto" w:fill="FFFFFF"/>
              </w:rPr>
              <w:t>BS/190822/14 EPRSTERLIN L0001PCM REG IND APP</w:t>
            </w:r>
            <w:r w:rsidRPr="006D30FE">
              <w:rPr>
                <w:rFonts w:cs="Arial"/>
                <w:color w:val="000000"/>
                <w:sz w:val="20"/>
              </w:rPr>
              <w:t xml:space="preserve"> </w:t>
            </w:r>
          </w:p>
        </w:tc>
      </w:tr>
    </w:tbl>
    <w:p w14:paraId="517E15AF" w14:textId="77777777" w:rsidR="00B30EED" w:rsidRPr="006D30FE" w:rsidRDefault="00B30EED" w:rsidP="00D77C8C">
      <w:pPr>
        <w:spacing w:before="60" w:after="60" w:line="270" w:lineRule="exact"/>
        <w:rPr>
          <w:rFonts w:ascii="Arial" w:hAnsi="Arial" w:cs="Arial"/>
          <w:b/>
          <w:bCs/>
          <w:sz w:val="20"/>
          <w:szCs w:val="20"/>
        </w:rPr>
      </w:pPr>
    </w:p>
    <w:p w14:paraId="7F8DF377" w14:textId="74AED0D7" w:rsidR="00996BCE" w:rsidRPr="006D30FE" w:rsidRDefault="00996BCE" w:rsidP="00D77C8C">
      <w:pPr>
        <w:spacing w:before="60" w:after="60" w:line="270" w:lineRule="exact"/>
        <w:rPr>
          <w:rFonts w:ascii="Arial" w:hAnsi="Arial" w:cs="Arial"/>
          <w:b/>
          <w:bCs/>
          <w:sz w:val="20"/>
          <w:szCs w:val="20"/>
        </w:rPr>
      </w:pPr>
      <w:r w:rsidRPr="006D30FE">
        <w:rPr>
          <w:rFonts w:ascii="Arial" w:hAnsi="Arial" w:cs="Arial"/>
          <w:b/>
          <w:bCs/>
          <w:sz w:val="20"/>
          <w:szCs w:val="20"/>
        </w:rPr>
        <w:t>Application form Part A – applicant/operator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96"/>
        <w:gridCol w:w="6506"/>
        <w:gridCol w:w="599"/>
        <w:gridCol w:w="503"/>
        <w:gridCol w:w="587"/>
      </w:tblGrid>
      <w:tr w:rsidR="00F72F43" w:rsidRPr="006D30FE" w14:paraId="331534C4" w14:textId="77777777" w:rsidTr="008B03F4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0091A5"/>
          </w:tcPr>
          <w:p w14:paraId="03C2111F" w14:textId="77777777" w:rsidR="00996BCE" w:rsidRPr="006D30FE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FFFFFF" w:themeColor="background1"/>
                <w:sz w:val="20"/>
              </w:rPr>
            </w:pPr>
            <w:r w:rsidRPr="006D30FE">
              <w:rPr>
                <w:rFonts w:ascii="Arial" w:hAnsi="Arial" w:cs="Arial"/>
                <w:color w:val="FFFFFF" w:themeColor="background1"/>
                <w:sz w:val="20"/>
              </w:rPr>
              <w:lastRenderedPageBreak/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0091A5"/>
          </w:tcPr>
          <w:p w14:paraId="47179386" w14:textId="77777777" w:rsidR="00996BCE" w:rsidRPr="006D30FE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FFFFFF" w:themeColor="background1"/>
                <w:sz w:val="20"/>
              </w:rPr>
            </w:pPr>
            <w:r w:rsidRPr="006D30FE">
              <w:rPr>
                <w:rFonts w:ascii="Arial" w:hAnsi="Arial" w:cs="Arial"/>
                <w:color w:val="FFFFFF" w:themeColor="background1"/>
                <w:sz w:val="20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0091A5"/>
          </w:tcPr>
          <w:p w14:paraId="6E835D89" w14:textId="77777777" w:rsidR="00996BCE" w:rsidRPr="006D30FE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FFFFFF" w:themeColor="background1"/>
                <w:sz w:val="20"/>
              </w:rPr>
            </w:pPr>
            <w:r w:rsidRPr="006D30FE">
              <w:rPr>
                <w:rFonts w:ascii="Arial" w:hAnsi="Arial" w:cs="Arial"/>
                <w:color w:val="FFFFFF" w:themeColor="background1"/>
                <w:sz w:val="20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0091A5"/>
          </w:tcPr>
          <w:p w14:paraId="40A83327" w14:textId="77777777" w:rsidR="00996BCE" w:rsidRPr="006D30FE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FFFFFF" w:themeColor="background1"/>
                <w:sz w:val="20"/>
              </w:rPr>
            </w:pPr>
            <w:r w:rsidRPr="006D30FE">
              <w:rPr>
                <w:rFonts w:ascii="Arial" w:hAnsi="Arial" w:cs="Arial"/>
                <w:color w:val="FFFFFF" w:themeColor="background1"/>
                <w:sz w:val="20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0091A5"/>
          </w:tcPr>
          <w:p w14:paraId="0FBF25AE" w14:textId="77777777" w:rsidR="00996BCE" w:rsidRPr="006D30FE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FFFFFF" w:themeColor="background1"/>
                <w:sz w:val="20"/>
              </w:rPr>
            </w:pPr>
            <w:r w:rsidRPr="006D30FE">
              <w:rPr>
                <w:rFonts w:ascii="Arial" w:hAnsi="Arial" w:cs="Arial"/>
                <w:color w:val="FFFFFF" w:themeColor="background1"/>
                <w:sz w:val="20"/>
              </w:rPr>
              <w:t>N/A</w:t>
            </w:r>
          </w:p>
        </w:tc>
      </w:tr>
      <w:tr w:rsidR="00996BCE" w:rsidRPr="006D30FE" w14:paraId="546B3269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F9611A7" w14:textId="77777777" w:rsidR="00996BCE" w:rsidRPr="006D30FE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 w:val="20"/>
              </w:rPr>
            </w:pPr>
            <w:r w:rsidRPr="006D30FE">
              <w:rPr>
                <w:rFonts w:cs="Arial"/>
                <w:b/>
                <w:bCs/>
                <w:sz w:val="20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301453" w14:textId="77777777" w:rsidR="00996BCE" w:rsidRPr="006D30FE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Cs/>
                <w:sz w:val="20"/>
              </w:rPr>
            </w:pPr>
            <w:r w:rsidRPr="006D30FE">
              <w:rPr>
                <w:rFonts w:cs="Arial"/>
                <w:bCs/>
                <w:sz w:val="20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E889A22" w14:textId="6D12AAF8" w:rsidR="00996BCE" w:rsidRPr="006D30FE" w:rsidRDefault="00B30EED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 w:rsidRPr="006D30FE"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8DC5FF" w14:textId="77777777" w:rsidR="00996BCE" w:rsidRPr="006D30FE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EF19197" w14:textId="77777777" w:rsidR="00996BCE" w:rsidRPr="006D30FE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6D30FE" w14:paraId="20E2489C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F79B6D8" w14:textId="77777777" w:rsidR="00996BCE" w:rsidRPr="006D30FE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 w:val="20"/>
              </w:rPr>
            </w:pPr>
            <w:r w:rsidRPr="006D30FE">
              <w:rPr>
                <w:rFonts w:cs="Arial"/>
                <w:b/>
                <w:sz w:val="20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6847FF" w14:textId="77777777" w:rsidR="00996BCE" w:rsidRPr="006D30FE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A9EDF13" w14:textId="0035E87B" w:rsidR="00996BCE" w:rsidRPr="006D30FE" w:rsidRDefault="00B30EED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 w:rsidRPr="006D30FE"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BE0A2DC" w14:textId="77777777" w:rsidR="00996BCE" w:rsidRPr="006D30FE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3D4AC49" w14:textId="77777777" w:rsidR="00996BCE" w:rsidRPr="006D30FE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6D30FE" w14:paraId="0AEBA4F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4084537" w14:textId="77777777" w:rsidR="00996BCE" w:rsidRPr="006D30FE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 w:val="20"/>
              </w:rPr>
            </w:pPr>
            <w:r w:rsidRPr="006D30FE">
              <w:rPr>
                <w:rFonts w:cs="Arial"/>
                <w:b/>
                <w:sz w:val="20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541FD3" w14:textId="77777777" w:rsidR="00996BCE" w:rsidRPr="006D30FE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 w:val="20"/>
                <w:u w:val="single"/>
              </w:rPr>
            </w:pPr>
            <w:r w:rsidRPr="006D30FE">
              <w:rPr>
                <w:rFonts w:cs="Arial"/>
                <w:sz w:val="20"/>
                <w:u w:val="single"/>
              </w:rPr>
              <w:t>Registered companies only.</w:t>
            </w:r>
          </w:p>
          <w:p w14:paraId="7255E17A" w14:textId="77777777" w:rsidR="00996BCE" w:rsidRPr="006D30FE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B80106" w14:textId="2F2457E1" w:rsidR="00996BCE" w:rsidRPr="006D30FE" w:rsidRDefault="00B30EED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 w:rsidRPr="006D30FE"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0C3F30" w14:textId="77777777" w:rsidR="00996BCE" w:rsidRPr="006D30FE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E0DF84" w14:textId="77777777" w:rsidR="00996BCE" w:rsidRPr="006D30FE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6D30FE" w14:paraId="0A5B906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D23912A" w14:textId="77777777" w:rsidR="00996BCE" w:rsidRPr="006D30FE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 w:val="20"/>
              </w:rPr>
            </w:pPr>
            <w:r w:rsidRPr="006D30FE">
              <w:rPr>
                <w:rFonts w:cs="Arial"/>
                <w:b/>
                <w:sz w:val="20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84A30B" w14:textId="7DA1124B" w:rsidR="00996BCE" w:rsidRPr="006D30FE" w:rsidRDefault="007F4F17" w:rsidP="000267E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36FABF9" w14:textId="204C1820" w:rsidR="00996BCE" w:rsidRPr="006D30FE" w:rsidRDefault="00B30EED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 w:rsidRPr="006D30FE"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25342A" w14:textId="77777777" w:rsidR="00996BCE" w:rsidRPr="006D30FE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44F1EC1" w14:textId="77777777" w:rsidR="00996BCE" w:rsidRPr="006D30FE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6D30FE" w14:paraId="05B92A71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5BEB0E7" w14:textId="77777777" w:rsidR="00996BCE" w:rsidRPr="006D30FE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 w:val="20"/>
              </w:rPr>
            </w:pPr>
            <w:r w:rsidRPr="006D30FE">
              <w:rPr>
                <w:rFonts w:cs="Arial"/>
                <w:b/>
                <w:sz w:val="20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957BB0" w14:textId="77777777" w:rsidR="00996BCE" w:rsidRPr="006D30FE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6ECD3" w14:textId="22464D22" w:rsidR="00996BCE" w:rsidRPr="006D30FE" w:rsidRDefault="00B30EED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 w:rsidRPr="006D30FE"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A824FB" w14:textId="77777777" w:rsidR="00996BCE" w:rsidRPr="006D30FE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59F9236" w14:textId="77777777" w:rsidR="00996BCE" w:rsidRPr="006D30FE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6D30FE" w14:paraId="6B9ACD54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2B9DD83D" w14:textId="77777777" w:rsidR="00996BCE" w:rsidRPr="006D30FE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617D75EC" w14:textId="77777777" w:rsidR="00996BCE" w:rsidRPr="006D30FE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21CFCE" w14:textId="7E09CC18" w:rsidR="00996BCE" w:rsidRPr="006D30FE" w:rsidRDefault="00B30EED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 w:rsidRPr="006D30FE"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D2DC8FC" w14:textId="77777777" w:rsidR="00996BCE" w:rsidRPr="006D30FE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00843967" w14:textId="77777777" w:rsidR="00996BCE" w:rsidRPr="006D30FE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6D30FE" w14:paraId="38D691CF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3F01A" w14:textId="77777777" w:rsidR="00996BCE" w:rsidRPr="006D30FE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 w:val="20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D9B4" w14:textId="77777777" w:rsidR="00996BCE" w:rsidRPr="006D30FE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 w:val="20"/>
              </w:rPr>
            </w:pPr>
            <w:r w:rsidRPr="006D30FE">
              <w:rPr>
                <w:rFonts w:cs="Arial"/>
                <w:b/>
                <w:sz w:val="20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BA70" w14:textId="58E79E24" w:rsidR="00996BCE" w:rsidRPr="006D30FE" w:rsidRDefault="00B30EED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 w:rsidRPr="006D30FE"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31D4" w14:textId="77777777" w:rsidR="00996BCE" w:rsidRPr="006D30FE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755F" w14:textId="77777777" w:rsidR="00996BCE" w:rsidRPr="006D30FE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1AA472F1" w14:textId="77777777" w:rsidR="00996BCE" w:rsidRPr="006D30FE" w:rsidRDefault="00996BCE" w:rsidP="00D77C8C">
      <w:pPr>
        <w:spacing w:before="60" w:after="60" w:line="270" w:lineRule="exact"/>
        <w:rPr>
          <w:sz w:val="20"/>
          <w:szCs w:val="20"/>
        </w:rPr>
      </w:pPr>
    </w:p>
    <w:p w14:paraId="31DA38A1" w14:textId="77777777" w:rsidR="00996BCE" w:rsidRPr="006D30FE" w:rsidRDefault="00996BCE" w:rsidP="00D77C8C">
      <w:pPr>
        <w:spacing w:before="60" w:after="60" w:line="270" w:lineRule="exact"/>
        <w:rPr>
          <w:rFonts w:ascii="Arial" w:hAnsi="Arial" w:cs="Arial"/>
          <w:b/>
          <w:sz w:val="20"/>
          <w:szCs w:val="20"/>
        </w:rPr>
      </w:pPr>
      <w:r w:rsidRPr="006D30FE">
        <w:rPr>
          <w:rFonts w:ascii="Arial" w:hAnsi="Arial" w:cs="Arial"/>
          <w:b/>
          <w:sz w:val="20"/>
          <w:szCs w:val="20"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96"/>
        <w:gridCol w:w="6506"/>
        <w:gridCol w:w="599"/>
        <w:gridCol w:w="503"/>
        <w:gridCol w:w="587"/>
      </w:tblGrid>
      <w:tr w:rsidR="00F72F43" w:rsidRPr="006D30FE" w14:paraId="362376FD" w14:textId="77777777" w:rsidTr="008B03F4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0091A5"/>
          </w:tcPr>
          <w:p w14:paraId="1BBB515B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0091A5"/>
          </w:tcPr>
          <w:p w14:paraId="7C2CD3DE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0091A5"/>
          </w:tcPr>
          <w:p w14:paraId="5EC8D43F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0091A5"/>
          </w:tcPr>
          <w:p w14:paraId="5983649B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0091A5"/>
          </w:tcPr>
          <w:p w14:paraId="20B7617B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N/A</w:t>
            </w:r>
          </w:p>
        </w:tc>
      </w:tr>
      <w:tr w:rsidR="00996BCE" w:rsidRPr="006D30FE" w14:paraId="32AF343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9989072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EA124C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bCs/>
                <w:sz w:val="20"/>
                <w:szCs w:val="20"/>
              </w:rPr>
            </w:pPr>
            <w:r w:rsidRPr="006D30FE">
              <w:rPr>
                <w:rFonts w:ascii="Arial" w:hAnsi="Arial" w:cs="Arial"/>
                <w:bCs/>
                <w:sz w:val="20"/>
                <w:szCs w:val="20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CCBFE1" w14:textId="718EB74C" w:rsidR="00996BCE" w:rsidRPr="006D30FE" w:rsidRDefault="00B30EED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EA0583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BE24648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996BCE" w:rsidRPr="006D30FE" w14:paraId="231100D0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73DA36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86F920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60FFA3F" w14:textId="403E404C" w:rsidR="00996BCE" w:rsidRPr="006D30FE" w:rsidRDefault="00B30EED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001083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3865253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6BCE" w:rsidRPr="006D30FE" w14:paraId="2EF5146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E58EA0D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417E14C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2ADBA6" w14:textId="312BE12F" w:rsidR="00996BCE" w:rsidRPr="006D30FE" w:rsidRDefault="00B30EED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E39749A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D3B172F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6BCE" w:rsidRPr="006D30FE" w14:paraId="5C2E4C6E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B1BB0D2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05B2B20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492455E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7BD959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C4E1FFE" w14:textId="4A375075" w:rsidR="00996BCE" w:rsidRPr="006D30FE" w:rsidRDefault="00B30EED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996BCE" w:rsidRPr="006D30FE" w14:paraId="7D56038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7370D38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60327D0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21B23D1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39C6D1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8D1B1D" w14:textId="7B6A9E3D" w:rsidR="00996BCE" w:rsidRPr="006D30FE" w:rsidRDefault="00B30EED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996BCE" w:rsidRPr="006D30FE" w14:paraId="7934A656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7D2EDCB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  <w:lang w:val="en-US" w:eastAsia="en-US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F98028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B63839" w14:textId="44458604" w:rsidR="00996BCE" w:rsidRPr="006D30FE" w:rsidRDefault="00B30EED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897DDAB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151F9F72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6BCE" w:rsidRPr="006D30FE" w14:paraId="529C0F9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DE2DD8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D91BA5F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AA78E93" w14:textId="3A332B09" w:rsidR="00996BCE" w:rsidRPr="006D30FE" w:rsidRDefault="00B30EED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1582DC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949E326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6BCE" w:rsidRPr="006D30FE" w14:paraId="07F43529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80F8F3D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F70083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 xml:space="preserve">Is the payment on </w:t>
            </w:r>
            <w:proofErr w:type="spellStart"/>
            <w:r w:rsidRPr="006D30FE">
              <w:rPr>
                <w:rFonts w:ascii="Arial" w:hAnsi="Arial" w:cs="Arial"/>
                <w:sz w:val="20"/>
                <w:szCs w:val="20"/>
              </w:rPr>
              <w:t>MyNRW</w:t>
            </w:r>
            <w:proofErr w:type="spellEnd"/>
            <w:r w:rsidRPr="006D30FE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DB63E6" w14:textId="5806BB1B" w:rsidR="00996BCE" w:rsidRPr="006D30FE" w:rsidRDefault="00B30EED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094653D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7FCCA94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6BCE" w:rsidRPr="006D30FE" w14:paraId="4F36D5F3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A80B82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FCE5B1C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Does the application contain notification of national security issues?</w:t>
            </w:r>
          </w:p>
          <w:p w14:paraId="3A8A15B1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color w:val="FF0000"/>
                <w:sz w:val="20"/>
                <w:szCs w:val="20"/>
              </w:rPr>
              <w:t xml:space="preserve">If yes: </w:t>
            </w:r>
            <w:r w:rsidRPr="006D30FE">
              <w:rPr>
                <w:rFonts w:ascii="Arial" w:hAnsi="Arial" w:cs="Arial"/>
                <w:sz w:val="20"/>
                <w:szCs w:val="20"/>
              </w:rPr>
              <w:t xml:space="preserve">follow </w:t>
            </w:r>
            <w:hyperlink r:id="rId14" w:history="1">
              <w:r w:rsidRPr="006D30FE">
                <w:rPr>
                  <w:rFonts w:ascii="Arial" w:hAnsi="Arial" w:cs="Arial"/>
                  <w:sz w:val="20"/>
                  <w:szCs w:val="20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E6EFCF1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EA9AFE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D48DC43" w14:textId="1544D58D" w:rsidR="00996BCE" w:rsidRPr="006D30FE" w:rsidRDefault="00B30EED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996BCE" w:rsidRPr="006D30FE" w14:paraId="4C64764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5BA9C6E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0FD092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Has the applicant asked for any information to be kept confidential?</w:t>
            </w:r>
          </w:p>
          <w:p w14:paraId="70C15C1C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color w:val="FF0000"/>
                <w:sz w:val="20"/>
                <w:szCs w:val="20"/>
              </w:rPr>
              <w:t xml:space="preserve">If yes: </w:t>
            </w:r>
            <w:r w:rsidRPr="006D30FE">
              <w:rPr>
                <w:rFonts w:ascii="Arial" w:hAnsi="Arial" w:cs="Arial"/>
                <w:sz w:val="20"/>
                <w:szCs w:val="20"/>
              </w:rPr>
              <w:t xml:space="preserve">follow </w:t>
            </w:r>
            <w:hyperlink r:id="rId15" w:history="1">
              <w:r w:rsidRPr="006D30FE">
                <w:rPr>
                  <w:rFonts w:ascii="Arial" w:hAnsi="Arial" w:cs="Arial"/>
                  <w:sz w:val="20"/>
                  <w:szCs w:val="20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4F78DAA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029762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67688A2" w14:textId="0CC1346E" w:rsidR="00996BCE" w:rsidRPr="006D30FE" w:rsidRDefault="00B30EED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FB04A0" w:rsidRPr="006D30FE" w14:paraId="1E2B03D5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5199FC9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313CBBF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Box been tickets to show correct fee is included?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7C1D2E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78296F" w14:textId="6B0507E5" w:rsidR="00FB04A0" w:rsidRPr="006D30FE" w:rsidRDefault="00B30EED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1DA48E3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04A0" w:rsidRPr="006D30FE" w14:paraId="24050095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3ED446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C626FB9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64F46E" w14:textId="3B0CD547" w:rsidR="00FB04A0" w:rsidRPr="006D30FE" w:rsidRDefault="00B30EED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021333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5A77374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7CC8" w:rsidRPr="006D30FE" w14:paraId="43F15C17" w14:textId="77777777" w:rsidTr="00737CC8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F42CFE" w14:textId="77777777" w:rsidR="00737CC8" w:rsidRPr="006D30FE" w:rsidRDefault="00737CC8" w:rsidP="00FB04A0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86EF673" w14:textId="77777777" w:rsidR="00737CC8" w:rsidRPr="006D30FE" w:rsidRDefault="00737CC8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Declaration</w:t>
            </w:r>
          </w:p>
        </w:tc>
      </w:tr>
      <w:tr w:rsidR="00FB04A0" w:rsidRPr="006D30FE" w14:paraId="7DFCE20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66AEAE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7481844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D78E04" w14:textId="2DDDDD90" w:rsidR="00FB04A0" w:rsidRPr="006D30FE" w:rsidRDefault="00B30EED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701AD4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AC1F5BA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04A0" w:rsidRPr="006D30FE" w14:paraId="32057594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978BB67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BA3E8D" w14:textId="77777777" w:rsidR="00FB04A0" w:rsidRPr="006D30FE" w:rsidRDefault="00FB04A0" w:rsidP="00FB04A0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FE82CA" w14:textId="765ECCA5" w:rsidR="00FB04A0" w:rsidRPr="006D30FE" w:rsidRDefault="00B30EED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4EC3183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43435ED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04A0" w:rsidRPr="006D30FE" w14:paraId="0D74386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67C7640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D133AA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B7E65C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50D3CF3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7E814D7" w14:textId="3389AE76" w:rsidR="00FB04A0" w:rsidRPr="006D30FE" w:rsidRDefault="00B30EED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FB04A0" w:rsidRPr="006D30FE" w14:paraId="6F5B23C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A5698A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ACEB8F5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9A8971" w14:textId="43F6B3D7" w:rsidR="00FB04A0" w:rsidRPr="006D30FE" w:rsidRDefault="00B30EED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976009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04C04A6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04A0" w:rsidRPr="006D30FE" w14:paraId="28B52A0E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167964F7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A230403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 xml:space="preserve">Has the correct person completed the declaration? </w:t>
            </w:r>
          </w:p>
          <w:p w14:paraId="3C5DCE57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sz w:val="20"/>
                <w:szCs w:val="20"/>
                <w:lang w:eastAsia="en-US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75C1C4FB" w14:textId="6A5E2A2D" w:rsidR="00FB04A0" w:rsidRPr="006D30FE" w:rsidRDefault="00B30EED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AEC82C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3D42048B" w14:textId="77777777" w:rsidR="00FB04A0" w:rsidRPr="006D30FE" w:rsidRDefault="00FB04A0" w:rsidP="00FB04A0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6BCE" w:rsidRPr="006D30FE" w14:paraId="357092A1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2198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49B23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 xml:space="preserve">Part </w:t>
            </w:r>
            <w:proofErr w:type="spellStart"/>
            <w:r w:rsidRPr="006D30FE">
              <w:rPr>
                <w:rFonts w:ascii="Arial" w:hAnsi="Arial" w:cs="Arial"/>
                <w:b/>
                <w:sz w:val="20"/>
                <w:szCs w:val="20"/>
              </w:rPr>
              <w:t>F</w:t>
            </w:r>
            <w:proofErr w:type="spellEnd"/>
            <w:r w:rsidRPr="006D30FE">
              <w:rPr>
                <w:rFonts w:ascii="Arial" w:hAnsi="Arial" w:cs="Arial"/>
                <w:b/>
                <w:sz w:val="20"/>
                <w:szCs w:val="20"/>
              </w:rPr>
              <w:t xml:space="preserve">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5C2A" w14:textId="3984EFD7" w:rsidR="00996BCE" w:rsidRPr="006D30FE" w:rsidRDefault="00B30EED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97EA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CD1FC" w14:textId="77777777" w:rsidR="00996BCE" w:rsidRPr="006D30FE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</w:tr>
    </w:tbl>
    <w:p w14:paraId="3AB5FB69" w14:textId="77777777" w:rsidR="00021DE5" w:rsidRPr="006D30FE" w:rsidRDefault="00021DE5" w:rsidP="00D77C8C">
      <w:pPr>
        <w:spacing w:before="60" w:after="60" w:line="270" w:lineRule="exact"/>
        <w:rPr>
          <w:rFonts w:ascii="Arial" w:hAnsi="Arial"/>
          <w:b/>
          <w:color w:val="FF0000"/>
          <w:sz w:val="20"/>
          <w:szCs w:val="20"/>
          <w:lang w:val="en-US" w:eastAsia="en-US"/>
        </w:rPr>
      </w:pPr>
    </w:p>
    <w:p w14:paraId="6BE0BDD6" w14:textId="77777777" w:rsidR="0093763B" w:rsidRPr="006D30FE" w:rsidRDefault="0093763B" w:rsidP="00D77C8C">
      <w:pPr>
        <w:spacing w:before="60" w:after="60" w:line="270" w:lineRule="exact"/>
        <w:rPr>
          <w:rFonts w:ascii="Arial" w:hAnsi="Arial"/>
          <w:b/>
          <w:sz w:val="20"/>
          <w:szCs w:val="20"/>
        </w:rPr>
      </w:pPr>
      <w:r w:rsidRPr="006D30FE">
        <w:rPr>
          <w:rFonts w:ascii="Arial" w:hAnsi="Arial"/>
          <w:b/>
          <w:sz w:val="20"/>
          <w:szCs w:val="20"/>
        </w:rPr>
        <w:t>Application form Part B</w:t>
      </w:r>
      <w:r w:rsidR="0020374D" w:rsidRPr="006D30FE">
        <w:rPr>
          <w:rFonts w:ascii="Arial" w:hAnsi="Arial"/>
          <w:b/>
          <w:sz w:val="20"/>
          <w:szCs w:val="20"/>
        </w:rPr>
        <w:t xml:space="preserve">1 – </w:t>
      </w:r>
      <w:r w:rsidRPr="006D30FE">
        <w:rPr>
          <w:rFonts w:ascii="Arial" w:hAnsi="Arial"/>
          <w:b/>
          <w:sz w:val="20"/>
          <w:szCs w:val="20"/>
        </w:rPr>
        <w:t xml:space="preserve">new </w:t>
      </w:r>
      <w:r w:rsidR="0020374D" w:rsidRPr="006D30FE">
        <w:rPr>
          <w:rFonts w:ascii="Arial" w:hAnsi="Arial"/>
          <w:b/>
          <w:sz w:val="20"/>
          <w:szCs w:val="20"/>
        </w:rPr>
        <w:t>standard rule applications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1128"/>
        <w:gridCol w:w="4953"/>
        <w:gridCol w:w="572"/>
        <w:gridCol w:w="483"/>
        <w:gridCol w:w="561"/>
        <w:gridCol w:w="1194"/>
      </w:tblGrid>
      <w:tr w:rsidR="00F72F43" w:rsidRPr="006D30FE" w14:paraId="21900856" w14:textId="77777777" w:rsidTr="008B03F4">
        <w:trPr>
          <w:cantSplit/>
          <w:trHeight w:val="20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0091A5"/>
          </w:tcPr>
          <w:p w14:paraId="27DFA943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Qu #</w:t>
            </w:r>
          </w:p>
        </w:tc>
        <w:tc>
          <w:tcPr>
            <w:tcW w:w="2883" w:type="pct"/>
            <w:tcBorders>
              <w:top w:val="single" w:sz="4" w:space="0" w:color="auto"/>
              <w:bottom w:val="single" w:sz="4" w:space="0" w:color="C0C0C0"/>
            </w:tcBorders>
            <w:shd w:val="clear" w:color="auto" w:fill="0091A5"/>
          </w:tcPr>
          <w:p w14:paraId="4A6D462E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C0C0C0"/>
            </w:tcBorders>
            <w:shd w:val="clear" w:color="auto" w:fill="0091A5"/>
          </w:tcPr>
          <w:p w14:paraId="5D2A408E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C0C0C0"/>
            </w:tcBorders>
            <w:shd w:val="clear" w:color="auto" w:fill="0091A5"/>
          </w:tcPr>
          <w:p w14:paraId="38FB6C5E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0091A5"/>
          </w:tcPr>
          <w:p w14:paraId="20791164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N/A</w:t>
            </w:r>
          </w:p>
        </w:tc>
        <w:tc>
          <w:tcPr>
            <w:tcW w:w="727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0091A5"/>
          </w:tcPr>
          <w:p w14:paraId="5F9CE87E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Document Ref. if given</w:t>
            </w:r>
          </w:p>
        </w:tc>
      </w:tr>
      <w:tr w:rsidR="004F4A9F" w:rsidRPr="006D30FE" w14:paraId="78397A7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D9C8790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1a</w:t>
            </w:r>
          </w:p>
        </w:tc>
        <w:tc>
          <w:tcPr>
            <w:tcW w:w="2883" w:type="pct"/>
          </w:tcPr>
          <w:p w14:paraId="69095B41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Any pre-application discussions document or case reference provided?</w:t>
            </w:r>
          </w:p>
        </w:tc>
        <w:tc>
          <w:tcPr>
            <w:tcW w:w="342" w:type="pct"/>
          </w:tcPr>
          <w:p w14:paraId="26FEB271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</w:tcPr>
          <w:p w14:paraId="14106D20" w14:textId="1C61B873" w:rsidR="004F4A9F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5" w:type="pct"/>
          </w:tcPr>
          <w:p w14:paraId="55371075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C7F3C4F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A9F" w:rsidRPr="006D30FE" w14:paraId="5940E52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01B0F6D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83" w:type="pct"/>
          </w:tcPr>
          <w:p w14:paraId="5A03745C" w14:textId="3F0281C2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Pre-application record found in DMS?</w:t>
            </w:r>
          </w:p>
        </w:tc>
        <w:tc>
          <w:tcPr>
            <w:tcW w:w="342" w:type="pct"/>
          </w:tcPr>
          <w:p w14:paraId="5193C6D0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</w:tcPr>
          <w:p w14:paraId="2D3EE7CA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614EFC22" w14:textId="6BEDD51D" w:rsidR="004F4A9F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E2B96B2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A9F" w:rsidRPr="006D30FE" w14:paraId="16910122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9A51098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1b</w:t>
            </w:r>
          </w:p>
        </w:tc>
        <w:tc>
          <w:tcPr>
            <w:tcW w:w="2883" w:type="pct"/>
          </w:tcPr>
          <w:p w14:paraId="3C7A6CDD" w14:textId="66CD88A5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 xml:space="preserve">Option ‘site’ </w:t>
            </w:r>
            <w:r w:rsidR="00ED73B9" w:rsidRPr="006D30FE">
              <w:rPr>
                <w:rFonts w:ascii="Arial" w:hAnsi="Arial" w:cs="Arial"/>
                <w:sz w:val="20"/>
                <w:szCs w:val="20"/>
              </w:rPr>
              <w:t xml:space="preserve">or ‘mobile plant’ </w:t>
            </w:r>
            <w:r w:rsidRPr="006D30FE">
              <w:rPr>
                <w:rFonts w:ascii="Arial" w:hAnsi="Arial" w:cs="Arial"/>
                <w:sz w:val="20"/>
                <w:szCs w:val="20"/>
              </w:rPr>
              <w:t>selected?</w:t>
            </w:r>
          </w:p>
        </w:tc>
        <w:tc>
          <w:tcPr>
            <w:tcW w:w="342" w:type="pct"/>
          </w:tcPr>
          <w:p w14:paraId="3FAF255D" w14:textId="7A1330E8" w:rsidR="004F4A9F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7" w:type="pct"/>
          </w:tcPr>
          <w:p w14:paraId="3D393AC6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57909D89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1F88847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A9F" w:rsidRPr="006D30FE" w14:paraId="4928E879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3E53A0F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2a</w:t>
            </w:r>
          </w:p>
        </w:tc>
        <w:tc>
          <w:tcPr>
            <w:tcW w:w="2883" w:type="pct"/>
          </w:tcPr>
          <w:p w14:paraId="1BF140F2" w14:textId="3DE28FE8" w:rsidR="00ED73B9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Site name, address and grid reference complete?</w:t>
            </w:r>
          </w:p>
        </w:tc>
        <w:tc>
          <w:tcPr>
            <w:tcW w:w="342" w:type="pct"/>
          </w:tcPr>
          <w:p w14:paraId="1155422F" w14:textId="4D4822CD" w:rsidR="004F4A9F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7" w:type="pct"/>
          </w:tcPr>
          <w:p w14:paraId="0ED8B661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2AD96EA6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2768DC0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978" w:rsidRPr="006D30FE" w14:paraId="13B07EA6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16B4F2F" w14:textId="77777777" w:rsidR="00A92978" w:rsidRPr="006D30FE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2b</w:t>
            </w:r>
          </w:p>
        </w:tc>
        <w:tc>
          <w:tcPr>
            <w:tcW w:w="2883" w:type="pct"/>
          </w:tcPr>
          <w:p w14:paraId="4CC9A720" w14:textId="77777777" w:rsidR="00A92978" w:rsidRPr="006D30FE" w:rsidRDefault="00A92978" w:rsidP="00023F8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Is the number o</w:t>
            </w:r>
            <w:r w:rsidR="00023F8F" w:rsidRPr="006D30FE">
              <w:rPr>
                <w:rFonts w:ascii="Arial" w:hAnsi="Arial" w:cs="Arial"/>
                <w:sz w:val="20"/>
                <w:szCs w:val="20"/>
              </w:rPr>
              <w:t>f</w:t>
            </w:r>
            <w:r w:rsidRPr="006D30FE">
              <w:rPr>
                <w:rFonts w:ascii="Arial" w:hAnsi="Arial" w:cs="Arial"/>
                <w:sz w:val="20"/>
                <w:szCs w:val="20"/>
              </w:rPr>
              <w:t xml:space="preserve"> regulated facilities given?</w:t>
            </w:r>
          </w:p>
        </w:tc>
        <w:tc>
          <w:tcPr>
            <w:tcW w:w="342" w:type="pct"/>
          </w:tcPr>
          <w:p w14:paraId="6F1D436D" w14:textId="37B79C10" w:rsidR="00A92978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7" w:type="pct"/>
          </w:tcPr>
          <w:p w14:paraId="50B08D68" w14:textId="77777777" w:rsidR="00A92978" w:rsidRPr="006D30FE" w:rsidRDefault="00A92978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202D9C56" w14:textId="77777777" w:rsidR="00A92978" w:rsidRPr="006D30FE" w:rsidRDefault="00A92978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0D342A5" w14:textId="77777777" w:rsidR="00A92978" w:rsidRPr="006D30FE" w:rsidRDefault="00A92978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A9F" w:rsidRPr="006D30FE" w14:paraId="59559F06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4F75D73" w14:textId="77777777" w:rsidR="004F4A9F" w:rsidRPr="006D30FE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2c</w:t>
            </w:r>
          </w:p>
        </w:tc>
        <w:tc>
          <w:tcPr>
            <w:tcW w:w="2883" w:type="pct"/>
          </w:tcPr>
          <w:p w14:paraId="50C8F8FE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If one facility only</w:t>
            </w:r>
          </w:p>
          <w:p w14:paraId="4904F79F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Has the regulated facility type chosen?</w:t>
            </w:r>
          </w:p>
        </w:tc>
        <w:tc>
          <w:tcPr>
            <w:tcW w:w="342" w:type="pct"/>
          </w:tcPr>
          <w:p w14:paraId="5E9C7650" w14:textId="19EAD10E" w:rsidR="004F4A9F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7" w:type="pct"/>
          </w:tcPr>
          <w:p w14:paraId="3373B5F4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791811C7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B6EEBB7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A9F" w:rsidRPr="006D30FE" w14:paraId="45D64D97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4C29753" w14:textId="77777777" w:rsidR="004F4A9F" w:rsidRPr="006D30FE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2c</w:t>
            </w:r>
          </w:p>
        </w:tc>
        <w:tc>
          <w:tcPr>
            <w:tcW w:w="2883" w:type="pct"/>
          </w:tcPr>
          <w:p w14:paraId="78342570" w14:textId="77777777" w:rsidR="004F4A9F" w:rsidRPr="006D30FE" w:rsidRDefault="004F4A9F" w:rsidP="000267EF">
            <w:pPr>
              <w:tabs>
                <w:tab w:val="left" w:pos="4065"/>
              </w:tabs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Has a grid reference been provided?</w:t>
            </w:r>
            <w:r w:rsidR="00A92978" w:rsidRPr="006D30FE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342" w:type="pct"/>
          </w:tcPr>
          <w:p w14:paraId="038D352C" w14:textId="6062C540" w:rsidR="004F4A9F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7" w:type="pct"/>
          </w:tcPr>
          <w:p w14:paraId="5B3D99A5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653C45C7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44DC047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A9F" w:rsidRPr="006D30FE" w14:paraId="6E656A3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96B85FA" w14:textId="77777777" w:rsidR="004F4A9F" w:rsidRPr="006D30FE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2d</w:t>
            </w:r>
          </w:p>
        </w:tc>
        <w:tc>
          <w:tcPr>
            <w:tcW w:w="2883" w:type="pct"/>
          </w:tcPr>
          <w:p w14:paraId="3CFFA5C8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If more than one facility</w:t>
            </w:r>
            <w:r w:rsidRPr="006D30F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687BAF4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Has the regulated facility type been chosen for each facility?</w:t>
            </w:r>
          </w:p>
        </w:tc>
        <w:tc>
          <w:tcPr>
            <w:tcW w:w="342" w:type="pct"/>
          </w:tcPr>
          <w:p w14:paraId="101BFF8E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</w:tcPr>
          <w:p w14:paraId="1D27A70E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15408DF8" w14:textId="483606CF" w:rsidR="004F4A9F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8931A50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A9F" w:rsidRPr="006D30FE" w14:paraId="5EE44B0A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3A9BE0A" w14:textId="77777777" w:rsidR="004F4A9F" w:rsidRPr="006D30FE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2d</w:t>
            </w:r>
          </w:p>
        </w:tc>
        <w:tc>
          <w:tcPr>
            <w:tcW w:w="2883" w:type="pct"/>
          </w:tcPr>
          <w:p w14:paraId="61EC66AA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Has a grid reference been provided for each facility?</w:t>
            </w:r>
          </w:p>
        </w:tc>
        <w:tc>
          <w:tcPr>
            <w:tcW w:w="342" w:type="pct"/>
          </w:tcPr>
          <w:p w14:paraId="452B6A37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</w:tcPr>
          <w:p w14:paraId="2D968D62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03BAB46F" w14:textId="673844B8" w:rsidR="004F4A9F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CA8B2E8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A9F" w:rsidRPr="006D30FE" w14:paraId="675EB49A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71FB9E3" w14:textId="77777777" w:rsidR="004F4A9F" w:rsidRPr="006D30FE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2d</w:t>
            </w:r>
          </w:p>
        </w:tc>
        <w:tc>
          <w:tcPr>
            <w:tcW w:w="2883" w:type="pct"/>
          </w:tcPr>
          <w:p w14:paraId="172B31F4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Has a document been provided to detail any additional regulated facilities?</w:t>
            </w:r>
          </w:p>
        </w:tc>
        <w:tc>
          <w:tcPr>
            <w:tcW w:w="342" w:type="pct"/>
          </w:tcPr>
          <w:p w14:paraId="6F28141C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</w:tcPr>
          <w:p w14:paraId="6F987865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474FAF34" w14:textId="74B13F67" w:rsidR="004F4A9F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701491D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A9F" w:rsidRPr="006D30FE" w14:paraId="4607DA2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7435455" w14:textId="77777777" w:rsidR="004F4A9F" w:rsidRPr="006D30FE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3a</w:t>
            </w:r>
          </w:p>
        </w:tc>
        <w:tc>
          <w:tcPr>
            <w:tcW w:w="2883" w:type="pct"/>
          </w:tcPr>
          <w:p w14:paraId="2D07194C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Has Table 1 been completed?</w:t>
            </w:r>
          </w:p>
        </w:tc>
        <w:tc>
          <w:tcPr>
            <w:tcW w:w="342" w:type="pct"/>
          </w:tcPr>
          <w:p w14:paraId="046238FA" w14:textId="4EDA3639" w:rsidR="004F4A9F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7" w:type="pct"/>
          </w:tcPr>
          <w:p w14:paraId="4730836B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2B2E8D58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3F12AE8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A9F" w:rsidRPr="006D30FE" w14:paraId="14ED595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647E148" w14:textId="77777777" w:rsidR="004F4A9F" w:rsidRPr="006D30FE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3b</w:t>
            </w:r>
          </w:p>
        </w:tc>
        <w:tc>
          <w:tcPr>
            <w:tcW w:w="2883" w:type="pct"/>
          </w:tcPr>
          <w:p w14:paraId="7E9A50F5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SR2009 No8 inert extractive wastes</w:t>
            </w:r>
          </w:p>
          <w:p w14:paraId="0120C3FD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Has the applicant confirmed the Waste Management Plan checklist (Appendix 2) is completed?</w:t>
            </w:r>
          </w:p>
        </w:tc>
        <w:tc>
          <w:tcPr>
            <w:tcW w:w="342" w:type="pct"/>
          </w:tcPr>
          <w:p w14:paraId="610B737C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</w:tcPr>
          <w:p w14:paraId="0F5A4D31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16501A62" w14:textId="245F0073" w:rsidR="004F4A9F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A10E351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A9F" w:rsidRPr="006D30FE" w14:paraId="5F503D8B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08A34CD" w14:textId="77777777" w:rsidR="004F4A9F" w:rsidRPr="006D30FE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3c1</w:t>
            </w:r>
          </w:p>
        </w:tc>
        <w:tc>
          <w:tcPr>
            <w:tcW w:w="2883" w:type="pct"/>
          </w:tcPr>
          <w:p w14:paraId="01188B85" w14:textId="09696119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SR20</w:t>
            </w:r>
            <w:r w:rsidR="009C432D" w:rsidRPr="006D30FE">
              <w:rPr>
                <w:rFonts w:ascii="Arial" w:hAnsi="Arial" w:cs="Arial"/>
                <w:b/>
                <w:sz w:val="20"/>
                <w:szCs w:val="20"/>
              </w:rPr>
              <w:t>18</w:t>
            </w:r>
            <w:r w:rsidRPr="006D30FE">
              <w:rPr>
                <w:rFonts w:ascii="Arial" w:hAnsi="Arial" w:cs="Arial"/>
                <w:b/>
                <w:sz w:val="20"/>
                <w:szCs w:val="20"/>
              </w:rPr>
              <w:t xml:space="preserve"> No</w:t>
            </w:r>
            <w:r w:rsidR="009C432D" w:rsidRPr="006D30FE">
              <w:rPr>
                <w:rFonts w:ascii="Arial" w:hAnsi="Arial" w:cs="Arial"/>
                <w:b/>
                <w:sz w:val="20"/>
                <w:szCs w:val="20"/>
              </w:rPr>
              <w:t>9</w:t>
            </w:r>
            <w:r w:rsidRPr="006D30F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D73B9" w:rsidRPr="006D30FE">
              <w:rPr>
                <w:rFonts w:ascii="Arial" w:hAnsi="Arial" w:cs="Arial"/>
                <w:b/>
                <w:sz w:val="20"/>
                <w:szCs w:val="20"/>
              </w:rPr>
              <w:t>Combustion of biogas in new medium combustion plant engines at a sewage treatment works</w:t>
            </w:r>
          </w:p>
          <w:p w14:paraId="25AD2849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Has the stack height question been answered?</w:t>
            </w:r>
          </w:p>
        </w:tc>
        <w:tc>
          <w:tcPr>
            <w:tcW w:w="342" w:type="pct"/>
          </w:tcPr>
          <w:p w14:paraId="7EEF507C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</w:tcPr>
          <w:p w14:paraId="3DEF93D4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2B07081B" w14:textId="6BA10A26" w:rsidR="004F4A9F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7CEB05A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A9F" w:rsidRPr="006D30FE" w14:paraId="4F6C510C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455D6F6" w14:textId="77777777" w:rsidR="004F4A9F" w:rsidRPr="006D30FE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3c2</w:t>
            </w:r>
          </w:p>
        </w:tc>
        <w:tc>
          <w:tcPr>
            <w:tcW w:w="2883" w:type="pct"/>
          </w:tcPr>
          <w:p w14:paraId="0C247090" w14:textId="30065BE5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SR20</w:t>
            </w:r>
            <w:r w:rsidR="009C432D" w:rsidRPr="006D30FE">
              <w:rPr>
                <w:rFonts w:ascii="Arial" w:hAnsi="Arial" w:cs="Arial"/>
                <w:b/>
                <w:sz w:val="20"/>
                <w:szCs w:val="20"/>
              </w:rPr>
              <w:t>18</w:t>
            </w:r>
            <w:r w:rsidRPr="006D30FE">
              <w:rPr>
                <w:rFonts w:ascii="Arial" w:hAnsi="Arial" w:cs="Arial"/>
                <w:b/>
                <w:sz w:val="20"/>
                <w:szCs w:val="20"/>
              </w:rPr>
              <w:t xml:space="preserve"> No</w:t>
            </w:r>
            <w:r w:rsidR="009C432D" w:rsidRPr="006D30FE">
              <w:rPr>
                <w:rFonts w:ascii="Arial" w:hAnsi="Arial" w:cs="Arial"/>
                <w:b/>
                <w:sz w:val="20"/>
                <w:szCs w:val="20"/>
              </w:rPr>
              <w:t>9</w:t>
            </w:r>
            <w:r w:rsidRPr="006D30F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D73B9" w:rsidRPr="006D30FE">
              <w:rPr>
                <w:rFonts w:ascii="Arial" w:hAnsi="Arial" w:cs="Arial"/>
                <w:b/>
                <w:sz w:val="20"/>
                <w:szCs w:val="20"/>
              </w:rPr>
              <w:t>Combustion of biogas in new medium combustion plant engines at a sewage treatment works</w:t>
            </w:r>
          </w:p>
          <w:p w14:paraId="6CFF0BF1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Has the gas releases question been answered?</w:t>
            </w:r>
          </w:p>
        </w:tc>
        <w:tc>
          <w:tcPr>
            <w:tcW w:w="342" w:type="pct"/>
          </w:tcPr>
          <w:p w14:paraId="0F7A0F45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</w:tcPr>
          <w:p w14:paraId="58A88123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536F08F6" w14:textId="1C0F53DC" w:rsidR="004F4A9F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5B798C3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A9F" w:rsidRPr="006D30FE" w14:paraId="5F7ED8AB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96E1BE5" w14:textId="77777777" w:rsidR="004F4A9F" w:rsidRPr="006D30FE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3d</w:t>
            </w:r>
            <w:r w:rsidR="00964FA2" w:rsidRPr="006D30FE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883" w:type="pct"/>
          </w:tcPr>
          <w:p w14:paraId="6030CE32" w14:textId="317254AF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SR201</w:t>
            </w:r>
            <w:r w:rsidR="00103A0F" w:rsidRPr="006D30FE">
              <w:rPr>
                <w:rFonts w:ascii="Arial" w:hAnsi="Arial" w:cs="Arial"/>
                <w:b/>
                <w:sz w:val="20"/>
                <w:szCs w:val="20"/>
              </w:rPr>
              <w:t>7 No01</w:t>
            </w:r>
            <w:r w:rsidRPr="006D30FE">
              <w:rPr>
                <w:rFonts w:ascii="Arial" w:hAnsi="Arial" w:cs="Arial"/>
                <w:b/>
                <w:sz w:val="20"/>
                <w:szCs w:val="20"/>
              </w:rPr>
              <w:t xml:space="preserve"> Deposit for recovery</w:t>
            </w:r>
          </w:p>
          <w:p w14:paraId="4B63423C" w14:textId="77777777" w:rsidR="004F4A9F" w:rsidRPr="006D30FE" w:rsidRDefault="00964FA2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Is the application for a deposit for recovery activity?</w:t>
            </w:r>
          </w:p>
        </w:tc>
        <w:tc>
          <w:tcPr>
            <w:tcW w:w="342" w:type="pct"/>
          </w:tcPr>
          <w:p w14:paraId="39F0CB1E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</w:tcPr>
          <w:p w14:paraId="65AD1723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3C5D805E" w14:textId="1310E2BC" w:rsidR="004F4A9F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A126A24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4FA2" w:rsidRPr="006D30FE" w14:paraId="5B13F682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04B000D" w14:textId="77777777" w:rsidR="00964FA2" w:rsidRPr="006D30FE" w:rsidRDefault="00964FA2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3d2</w:t>
            </w:r>
          </w:p>
        </w:tc>
        <w:tc>
          <w:tcPr>
            <w:tcW w:w="2883" w:type="pct"/>
          </w:tcPr>
          <w:p w14:paraId="784DA3B9" w14:textId="77777777" w:rsidR="00964FA2" w:rsidRPr="006D30FE" w:rsidRDefault="00964FA2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Have we confirmed it is recovery?</w:t>
            </w:r>
          </w:p>
        </w:tc>
        <w:tc>
          <w:tcPr>
            <w:tcW w:w="342" w:type="pct"/>
          </w:tcPr>
          <w:p w14:paraId="558EE877" w14:textId="77777777" w:rsidR="00964FA2" w:rsidRPr="006D30FE" w:rsidRDefault="00964FA2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</w:tcPr>
          <w:p w14:paraId="66790B99" w14:textId="77777777" w:rsidR="00964FA2" w:rsidRPr="006D30FE" w:rsidRDefault="00964FA2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4CBEDBC6" w14:textId="09D7088A" w:rsidR="00964FA2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1022A0C" w14:textId="77777777" w:rsidR="00964FA2" w:rsidRPr="006D30FE" w:rsidRDefault="00964FA2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4FA2" w:rsidRPr="006D30FE" w14:paraId="3C6BFAE7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7E4C580" w14:textId="77777777" w:rsidR="00964FA2" w:rsidRPr="006D30FE" w:rsidRDefault="00964FA2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3d3</w:t>
            </w:r>
          </w:p>
        </w:tc>
        <w:tc>
          <w:tcPr>
            <w:tcW w:w="2883" w:type="pct"/>
          </w:tcPr>
          <w:p w14:paraId="0E798509" w14:textId="77777777" w:rsidR="00964FA2" w:rsidRPr="006D30FE" w:rsidRDefault="00964FA2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Has there been any changes since we agreed it was recovery?</w:t>
            </w:r>
          </w:p>
        </w:tc>
        <w:tc>
          <w:tcPr>
            <w:tcW w:w="342" w:type="pct"/>
          </w:tcPr>
          <w:p w14:paraId="66F17353" w14:textId="77777777" w:rsidR="00964FA2" w:rsidRPr="006D30FE" w:rsidRDefault="00964FA2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</w:tcPr>
          <w:p w14:paraId="57E214D0" w14:textId="77777777" w:rsidR="00964FA2" w:rsidRPr="006D30FE" w:rsidRDefault="00964FA2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17454B5A" w14:textId="196F3921" w:rsidR="00964FA2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86882BA" w14:textId="77777777" w:rsidR="00964FA2" w:rsidRPr="006D30FE" w:rsidRDefault="00964FA2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A9F" w:rsidRPr="006D30FE" w14:paraId="768DD825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158547E3" w14:textId="77777777" w:rsidR="004F4A9F" w:rsidRPr="006D30FE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3d4</w:t>
            </w:r>
          </w:p>
        </w:tc>
        <w:tc>
          <w:tcPr>
            <w:tcW w:w="2883" w:type="pct"/>
          </w:tcPr>
          <w:p w14:paraId="35238C62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Has a reference for the waste recovery plan been provided?</w:t>
            </w:r>
          </w:p>
        </w:tc>
        <w:tc>
          <w:tcPr>
            <w:tcW w:w="342" w:type="pct"/>
          </w:tcPr>
          <w:p w14:paraId="2FCD58EE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</w:tcPr>
          <w:p w14:paraId="73D96751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765D8BDA" w14:textId="5AEF53CB" w:rsidR="004F4A9F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DCB2D17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A9F" w:rsidRPr="006D30FE" w14:paraId="61DFF5B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AA9E8F8" w14:textId="77777777" w:rsidR="004F4A9F" w:rsidRPr="006D30FE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lastRenderedPageBreak/>
              <w:t>3f</w:t>
            </w:r>
          </w:p>
        </w:tc>
        <w:tc>
          <w:tcPr>
            <w:tcW w:w="2883" w:type="pct"/>
          </w:tcPr>
          <w:p w14:paraId="235B50BB" w14:textId="54B27394" w:rsidR="004F4A9F" w:rsidRPr="006D30FE" w:rsidRDefault="00380224" w:rsidP="000267EF">
            <w:pPr>
              <w:spacing w:before="60" w:after="60" w:line="270" w:lineRule="exact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SR201</w:t>
            </w:r>
            <w:r w:rsidR="009768D3" w:rsidRPr="006D30FE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Pr="006D30FE">
              <w:rPr>
                <w:rFonts w:ascii="Arial" w:hAnsi="Arial" w:cs="Arial"/>
                <w:b/>
                <w:sz w:val="20"/>
                <w:szCs w:val="20"/>
              </w:rPr>
              <w:t xml:space="preserve"> No</w:t>
            </w:r>
            <w:r w:rsidR="009768D3" w:rsidRPr="006D30FE">
              <w:rPr>
                <w:rFonts w:ascii="Arial" w:hAnsi="Arial" w:cs="Arial"/>
                <w:b/>
                <w:sz w:val="20"/>
                <w:szCs w:val="20"/>
              </w:rPr>
              <w:t>11</w:t>
            </w:r>
            <w:r w:rsidRPr="006D30F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D73B9" w:rsidRPr="006D30FE">
              <w:rPr>
                <w:rFonts w:ascii="Arial" w:hAnsi="Arial" w:cs="Arial"/>
                <w:b/>
                <w:sz w:val="20"/>
                <w:szCs w:val="20"/>
              </w:rPr>
              <w:t>On-farm anaerobic digestion facility including use of the resultant biogas</w:t>
            </w:r>
          </w:p>
          <w:p w14:paraId="0134D939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Has the stack height question been answered?</w:t>
            </w:r>
          </w:p>
        </w:tc>
        <w:tc>
          <w:tcPr>
            <w:tcW w:w="342" w:type="pct"/>
          </w:tcPr>
          <w:p w14:paraId="637E1787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</w:tcPr>
          <w:p w14:paraId="77597C3E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3F0058E6" w14:textId="2A6E846A" w:rsidR="004F4A9F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B5F4B7F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73B9" w:rsidRPr="006D30FE" w14:paraId="51A8183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8204606" w14:textId="01EA1C02" w:rsidR="00ED73B9" w:rsidRPr="006D30FE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3g1</w:t>
            </w:r>
          </w:p>
        </w:tc>
        <w:tc>
          <w:tcPr>
            <w:tcW w:w="2883" w:type="pct"/>
          </w:tcPr>
          <w:p w14:paraId="42765F6F" w14:textId="77777777" w:rsidR="00ED73B9" w:rsidRPr="006D30FE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SR2018 No7 New, low risk, stationary medium combustion plant between 1 and &lt; 20MWth (in operation after 20/12/2018)</w:t>
            </w:r>
          </w:p>
          <w:p w14:paraId="392B397C" w14:textId="718D1966" w:rsidR="00ED73B9" w:rsidRPr="006D30FE" w:rsidRDefault="00ED73B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Appendix 3 completed?</w:t>
            </w:r>
          </w:p>
        </w:tc>
        <w:tc>
          <w:tcPr>
            <w:tcW w:w="342" w:type="pct"/>
          </w:tcPr>
          <w:p w14:paraId="4A4913B3" w14:textId="77777777" w:rsidR="00ED73B9" w:rsidRPr="006D30FE" w:rsidRDefault="00ED73B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</w:tcPr>
          <w:p w14:paraId="7085A912" w14:textId="77777777" w:rsidR="00ED73B9" w:rsidRPr="006D30FE" w:rsidRDefault="00ED73B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52B3F8B8" w14:textId="6CDA9F09" w:rsidR="00ED73B9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D599B4F" w14:textId="77777777" w:rsidR="00ED73B9" w:rsidRPr="006D30FE" w:rsidRDefault="00ED73B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73B9" w:rsidRPr="006D30FE" w14:paraId="2BA27643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F41C0E2" w14:textId="0D382689" w:rsidR="00ED73B9" w:rsidRPr="006D30FE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3g2</w:t>
            </w:r>
          </w:p>
        </w:tc>
        <w:tc>
          <w:tcPr>
            <w:tcW w:w="2883" w:type="pct"/>
          </w:tcPr>
          <w:p w14:paraId="226250DD" w14:textId="24859D9C" w:rsidR="00ED73B9" w:rsidRPr="006D30FE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SR2018 No7 New, low risk, stationary medium combustion plant between 1 and &lt; 20MWth (in operation after 20/12/2018)</w:t>
            </w:r>
          </w:p>
          <w:p w14:paraId="789192B9" w14:textId="639F7C60" w:rsidR="00ED73B9" w:rsidRPr="006D30FE" w:rsidRDefault="00ED73B9" w:rsidP="00ED73B9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Site located in Air Quality Management Area (AQMA)?</w:t>
            </w:r>
          </w:p>
        </w:tc>
        <w:tc>
          <w:tcPr>
            <w:tcW w:w="342" w:type="pct"/>
          </w:tcPr>
          <w:p w14:paraId="03B6CC08" w14:textId="77777777" w:rsidR="00ED73B9" w:rsidRPr="006D30FE" w:rsidRDefault="00ED73B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</w:tcPr>
          <w:p w14:paraId="16BDF619" w14:textId="77777777" w:rsidR="00ED73B9" w:rsidRPr="006D30FE" w:rsidRDefault="00ED73B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1096D07C" w14:textId="1A1415E1" w:rsidR="00ED73B9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4C8EFC1" w14:textId="77777777" w:rsidR="00ED73B9" w:rsidRPr="006D30FE" w:rsidRDefault="00ED73B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73B9" w:rsidRPr="006D30FE" w14:paraId="16D84F6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884A09B" w14:textId="29075428" w:rsidR="00ED73B9" w:rsidRPr="006D30FE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3h1</w:t>
            </w:r>
          </w:p>
        </w:tc>
        <w:tc>
          <w:tcPr>
            <w:tcW w:w="2883" w:type="pct"/>
          </w:tcPr>
          <w:p w14:paraId="0F4E1F9E" w14:textId="77777777" w:rsidR="00ED73B9" w:rsidRPr="006D30FE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SR2018 No 1 to 6 and No 8 Specified generators</w:t>
            </w:r>
          </w:p>
          <w:p w14:paraId="231240D0" w14:textId="431F98C9" w:rsidR="00ED73B9" w:rsidRPr="006D30FE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Appendix 3 completed?</w:t>
            </w:r>
          </w:p>
        </w:tc>
        <w:tc>
          <w:tcPr>
            <w:tcW w:w="342" w:type="pct"/>
          </w:tcPr>
          <w:p w14:paraId="0E4D31A0" w14:textId="0F982B16" w:rsidR="00ED73B9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7" w:type="pct"/>
          </w:tcPr>
          <w:p w14:paraId="4275743B" w14:textId="77777777" w:rsidR="00ED73B9" w:rsidRPr="006D30FE" w:rsidRDefault="00ED73B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2EF8E29C" w14:textId="77777777" w:rsidR="00ED73B9" w:rsidRPr="006D30FE" w:rsidRDefault="00ED73B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D1A5915" w14:textId="77777777" w:rsidR="00ED73B9" w:rsidRPr="006D30FE" w:rsidRDefault="00ED73B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73B9" w:rsidRPr="006D30FE" w14:paraId="5A63596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1B3FCE9" w14:textId="7C69BD75" w:rsidR="00ED73B9" w:rsidRPr="006D30FE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3h2</w:t>
            </w:r>
          </w:p>
        </w:tc>
        <w:tc>
          <w:tcPr>
            <w:tcW w:w="2883" w:type="pct"/>
          </w:tcPr>
          <w:p w14:paraId="3F1BB5F6" w14:textId="77777777" w:rsidR="00ED73B9" w:rsidRPr="006D30FE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SR2018 No 1 to 6 and No 8 Specified generators</w:t>
            </w:r>
          </w:p>
          <w:p w14:paraId="60FA3AFA" w14:textId="25207D3A" w:rsidR="00ED73B9" w:rsidRPr="006D30FE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Site located in Air Quality Management Area (AQMA)?</w:t>
            </w:r>
          </w:p>
        </w:tc>
        <w:tc>
          <w:tcPr>
            <w:tcW w:w="342" w:type="pct"/>
          </w:tcPr>
          <w:p w14:paraId="7AB57BD5" w14:textId="77777777" w:rsidR="00ED73B9" w:rsidRPr="006D30FE" w:rsidRDefault="00ED73B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</w:tcPr>
          <w:p w14:paraId="1F5C939D" w14:textId="5BB015E1" w:rsidR="00ED73B9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5" w:type="pct"/>
          </w:tcPr>
          <w:p w14:paraId="3D97C3FA" w14:textId="77777777" w:rsidR="00ED73B9" w:rsidRPr="006D30FE" w:rsidRDefault="00ED73B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24634C7" w14:textId="77777777" w:rsidR="00ED73B9" w:rsidRPr="006D30FE" w:rsidRDefault="00ED73B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A9F" w:rsidRPr="006D30FE" w14:paraId="6B5A804D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7E3531C" w14:textId="77777777" w:rsidR="004F4A9F" w:rsidRPr="006D30FE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4a</w:t>
            </w:r>
          </w:p>
        </w:tc>
        <w:tc>
          <w:tcPr>
            <w:tcW w:w="2883" w:type="pct"/>
          </w:tcPr>
          <w:p w14:paraId="16F85841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 xml:space="preserve">Has a site plan been provided? </w:t>
            </w:r>
          </w:p>
          <w:p w14:paraId="505E6B7C" w14:textId="7E962A02" w:rsidR="007167B9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 xml:space="preserve">(not </w:t>
            </w:r>
            <w:r w:rsidR="00380224" w:rsidRPr="006D30FE">
              <w:rPr>
                <w:rFonts w:ascii="Arial" w:hAnsi="Arial" w:cs="Arial"/>
                <w:sz w:val="20"/>
                <w:szCs w:val="20"/>
              </w:rPr>
              <w:t xml:space="preserve">needed </w:t>
            </w:r>
            <w:r w:rsidRPr="006D30FE">
              <w:rPr>
                <w:rFonts w:ascii="Arial" w:hAnsi="Arial" w:cs="Arial"/>
                <w:sz w:val="20"/>
                <w:szCs w:val="20"/>
              </w:rPr>
              <w:t>for mobile plant)</w:t>
            </w:r>
          </w:p>
        </w:tc>
        <w:tc>
          <w:tcPr>
            <w:tcW w:w="342" w:type="pct"/>
          </w:tcPr>
          <w:p w14:paraId="514E64E3" w14:textId="61D68436" w:rsidR="004F4A9F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7" w:type="pct"/>
          </w:tcPr>
          <w:p w14:paraId="4781476F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459E478A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42B4748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A9F" w:rsidRPr="006D30FE" w14:paraId="316D2674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9F90070" w14:textId="77777777" w:rsidR="004F4A9F" w:rsidRPr="006D30FE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5a</w:t>
            </w:r>
          </w:p>
        </w:tc>
        <w:tc>
          <w:tcPr>
            <w:tcW w:w="2883" w:type="pct"/>
          </w:tcPr>
          <w:p w14:paraId="309282E8" w14:textId="77777777" w:rsidR="00023F8F" w:rsidRPr="006D30FE" w:rsidRDefault="00023F8F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Relevant offences</w:t>
            </w:r>
          </w:p>
          <w:p w14:paraId="7FB4DD49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 xml:space="preserve">Relevant offences </w:t>
            </w:r>
            <w:r w:rsidR="0047684E" w:rsidRPr="006D30FE">
              <w:rPr>
                <w:rFonts w:ascii="Arial" w:hAnsi="Arial" w:cs="Arial"/>
                <w:sz w:val="20"/>
                <w:szCs w:val="20"/>
              </w:rPr>
              <w:t xml:space="preserve">question </w:t>
            </w:r>
            <w:r w:rsidRPr="006D30FE">
              <w:rPr>
                <w:rFonts w:ascii="Arial" w:hAnsi="Arial" w:cs="Arial"/>
                <w:sz w:val="20"/>
                <w:szCs w:val="20"/>
              </w:rPr>
              <w:t xml:space="preserve">complete? </w:t>
            </w:r>
          </w:p>
        </w:tc>
        <w:tc>
          <w:tcPr>
            <w:tcW w:w="342" w:type="pct"/>
          </w:tcPr>
          <w:p w14:paraId="589A4602" w14:textId="7D9B049F" w:rsidR="004F4A9F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7" w:type="pct"/>
          </w:tcPr>
          <w:p w14:paraId="317CAABF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16AF2A12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8EDAF5B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A9F" w:rsidRPr="006D30FE" w14:paraId="1A38C721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368F54D" w14:textId="77777777" w:rsidR="004F4A9F" w:rsidRPr="006D30FE" w:rsidRDefault="00380224" w:rsidP="000267EF">
            <w:pPr>
              <w:pStyle w:val="BlockText"/>
              <w:spacing w:before="60" w:after="60" w:line="270" w:lineRule="exact"/>
              <w:rPr>
                <w:rFonts w:cs="Arial"/>
                <w:b/>
                <w:sz w:val="20"/>
              </w:rPr>
            </w:pPr>
            <w:r w:rsidRPr="006D30FE">
              <w:rPr>
                <w:rFonts w:cs="Arial"/>
                <w:b/>
                <w:sz w:val="20"/>
              </w:rPr>
              <w:t>5a</w:t>
            </w:r>
          </w:p>
        </w:tc>
        <w:tc>
          <w:tcPr>
            <w:tcW w:w="2883" w:type="pct"/>
          </w:tcPr>
          <w:p w14:paraId="2C97578D" w14:textId="77777777" w:rsidR="004F4A9F" w:rsidRPr="006D30FE" w:rsidRDefault="004F4A9F" w:rsidP="000267EF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>Relevant convictions declared?</w:t>
            </w:r>
          </w:p>
        </w:tc>
        <w:tc>
          <w:tcPr>
            <w:tcW w:w="342" w:type="pct"/>
          </w:tcPr>
          <w:p w14:paraId="45068820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</w:tcPr>
          <w:p w14:paraId="26A10D8A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0B913FC7" w14:textId="3F0D5560" w:rsidR="004F4A9F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E486432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A9F" w:rsidRPr="006D30FE" w14:paraId="1B85BC05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F3C0539" w14:textId="77777777" w:rsidR="004F4A9F" w:rsidRPr="006D30FE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5b</w:t>
            </w:r>
            <w:r w:rsidR="0047684E" w:rsidRPr="006D30FE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883" w:type="pct"/>
          </w:tcPr>
          <w:p w14:paraId="0CA11315" w14:textId="77777777" w:rsidR="0047684E" w:rsidRPr="006D30FE" w:rsidRDefault="0047684E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Technical ability</w:t>
            </w:r>
          </w:p>
          <w:p w14:paraId="1A65C906" w14:textId="77777777" w:rsidR="004F4A9F" w:rsidRPr="006D30FE" w:rsidRDefault="00976B28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Has a Scheme option been selected?</w:t>
            </w:r>
          </w:p>
        </w:tc>
        <w:tc>
          <w:tcPr>
            <w:tcW w:w="342" w:type="pct"/>
          </w:tcPr>
          <w:p w14:paraId="4DDDAE17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</w:tcPr>
          <w:p w14:paraId="4C6C8A10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7AF95C41" w14:textId="7D912966" w:rsidR="004F4A9F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B551EA7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A9F" w:rsidRPr="006D30FE" w14:paraId="7139DA34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48ACD00" w14:textId="77777777" w:rsidR="004F4A9F" w:rsidRPr="006D30FE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5b2</w:t>
            </w:r>
          </w:p>
        </w:tc>
        <w:tc>
          <w:tcPr>
            <w:tcW w:w="2883" w:type="pct"/>
          </w:tcPr>
          <w:p w14:paraId="0BE77A41" w14:textId="77777777" w:rsidR="004F4A9F" w:rsidRPr="006D30FE" w:rsidRDefault="00976B28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If yes; have they ticked to say they have included all certificates?</w:t>
            </w:r>
          </w:p>
        </w:tc>
        <w:tc>
          <w:tcPr>
            <w:tcW w:w="342" w:type="pct"/>
          </w:tcPr>
          <w:p w14:paraId="4A49CFD4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</w:tcPr>
          <w:p w14:paraId="0CB6C50C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5AB20658" w14:textId="44EE32FA" w:rsidR="004F4A9F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AAA4584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6B28" w:rsidRPr="006D30FE" w14:paraId="5808CDB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374E377" w14:textId="77777777" w:rsidR="00976B28" w:rsidRPr="006D30FE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5b2</w:t>
            </w:r>
          </w:p>
        </w:tc>
        <w:tc>
          <w:tcPr>
            <w:tcW w:w="2883" w:type="pct"/>
          </w:tcPr>
          <w:p w14:paraId="46473FB2" w14:textId="77777777" w:rsidR="00976B28" w:rsidRPr="006D30FE" w:rsidRDefault="00976B28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If no; have they ticked to say they have included registration evidence?</w:t>
            </w:r>
          </w:p>
        </w:tc>
        <w:tc>
          <w:tcPr>
            <w:tcW w:w="342" w:type="pct"/>
          </w:tcPr>
          <w:p w14:paraId="366365FB" w14:textId="77777777" w:rsidR="00976B28" w:rsidRPr="006D30FE" w:rsidRDefault="00976B28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</w:tcPr>
          <w:p w14:paraId="1E4C319E" w14:textId="77777777" w:rsidR="00976B28" w:rsidRPr="006D30FE" w:rsidRDefault="00976B28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6C182F4C" w14:textId="012683A8" w:rsidR="00976B28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6DB5996" w14:textId="77777777" w:rsidR="00976B28" w:rsidRPr="006D30FE" w:rsidRDefault="00976B28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A9F" w:rsidRPr="006D30FE" w14:paraId="4F55E9A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4C9F4C5" w14:textId="77777777" w:rsidR="004F4A9F" w:rsidRPr="006D30FE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5c</w:t>
            </w:r>
          </w:p>
        </w:tc>
        <w:tc>
          <w:tcPr>
            <w:tcW w:w="2883" w:type="pct"/>
          </w:tcPr>
          <w:p w14:paraId="32C02859" w14:textId="77777777" w:rsidR="00023F8F" w:rsidRPr="006D30FE" w:rsidRDefault="00023F8F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Financial information</w:t>
            </w:r>
          </w:p>
          <w:p w14:paraId="10D89EB3" w14:textId="77777777" w:rsidR="004F4A9F" w:rsidRPr="006D30FE" w:rsidRDefault="00023F8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 xml:space="preserve">Financial </w:t>
            </w:r>
            <w:r w:rsidR="004F4A9F" w:rsidRPr="006D30FE">
              <w:rPr>
                <w:rFonts w:ascii="Arial" w:hAnsi="Arial" w:cs="Arial"/>
                <w:sz w:val="20"/>
                <w:szCs w:val="20"/>
              </w:rPr>
              <w:t>info complete?</w:t>
            </w:r>
          </w:p>
        </w:tc>
        <w:tc>
          <w:tcPr>
            <w:tcW w:w="342" w:type="pct"/>
          </w:tcPr>
          <w:p w14:paraId="614CEDA0" w14:textId="3D95678C" w:rsidR="004F4A9F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7" w:type="pct"/>
          </w:tcPr>
          <w:p w14:paraId="5F450098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7534AF84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13E552A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A9F" w:rsidRPr="006D30FE" w14:paraId="7A2025D7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DF06FE6" w14:textId="77777777" w:rsidR="004F4A9F" w:rsidRPr="006D30FE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5c</w:t>
            </w:r>
          </w:p>
        </w:tc>
        <w:tc>
          <w:tcPr>
            <w:tcW w:w="2883" w:type="pct"/>
          </w:tcPr>
          <w:p w14:paraId="66AAA140" w14:textId="2AD5322A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Financial provision information needed?</w:t>
            </w:r>
          </w:p>
        </w:tc>
        <w:tc>
          <w:tcPr>
            <w:tcW w:w="342" w:type="pct"/>
          </w:tcPr>
          <w:p w14:paraId="3AF8F13D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</w:tcPr>
          <w:p w14:paraId="7B4B7498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18C4D758" w14:textId="27B24373" w:rsidR="004F4A9F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28602A4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A9F" w:rsidRPr="006D30FE" w14:paraId="022EBD1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E58A842" w14:textId="77777777" w:rsidR="004F4A9F" w:rsidRPr="006D30FE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5d1</w:t>
            </w:r>
          </w:p>
        </w:tc>
        <w:tc>
          <w:tcPr>
            <w:tcW w:w="2883" w:type="pct"/>
          </w:tcPr>
          <w:p w14:paraId="6A3BCF41" w14:textId="77777777" w:rsidR="009B182A" w:rsidRPr="006D30FE" w:rsidRDefault="009B182A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Management system</w:t>
            </w:r>
          </w:p>
          <w:p w14:paraId="138AE44E" w14:textId="77777777" w:rsidR="004F4A9F" w:rsidRPr="006D30FE" w:rsidRDefault="00976B28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Does the management system meet the guidance?</w:t>
            </w:r>
          </w:p>
        </w:tc>
        <w:tc>
          <w:tcPr>
            <w:tcW w:w="342" w:type="pct"/>
          </w:tcPr>
          <w:p w14:paraId="52654932" w14:textId="4BCE2775" w:rsidR="004F4A9F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7" w:type="pct"/>
          </w:tcPr>
          <w:p w14:paraId="12B5DA3C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6581E5D1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35A81B4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6B28" w:rsidRPr="006D30FE" w14:paraId="62114C4D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  <w:bottom w:val="single" w:sz="4" w:space="0" w:color="auto"/>
            </w:tcBorders>
          </w:tcPr>
          <w:p w14:paraId="561A02DC" w14:textId="77777777" w:rsidR="00976B28" w:rsidRPr="006D30FE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5d2</w:t>
            </w:r>
          </w:p>
        </w:tc>
        <w:tc>
          <w:tcPr>
            <w:tcW w:w="2883" w:type="pct"/>
            <w:tcBorders>
              <w:bottom w:val="single" w:sz="4" w:space="0" w:color="auto"/>
            </w:tcBorders>
          </w:tcPr>
          <w:p w14:paraId="3EEC9F65" w14:textId="77777777" w:rsidR="00976B28" w:rsidRPr="006D30FE" w:rsidRDefault="00976B28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 xml:space="preserve">Have they </w:t>
            </w:r>
            <w:r w:rsidR="00592EB5" w:rsidRPr="006D30FE">
              <w:rPr>
                <w:rFonts w:ascii="Arial" w:hAnsi="Arial" w:cs="Arial"/>
                <w:sz w:val="20"/>
                <w:szCs w:val="20"/>
              </w:rPr>
              <w:t>selected</w:t>
            </w:r>
            <w:r w:rsidRPr="006D30FE">
              <w:rPr>
                <w:rFonts w:ascii="Arial" w:hAnsi="Arial" w:cs="Arial"/>
                <w:sz w:val="20"/>
                <w:szCs w:val="20"/>
              </w:rPr>
              <w:t xml:space="preserve"> a type of management system?</w:t>
            </w:r>
          </w:p>
        </w:tc>
        <w:tc>
          <w:tcPr>
            <w:tcW w:w="342" w:type="pct"/>
            <w:tcBorders>
              <w:bottom w:val="single" w:sz="4" w:space="0" w:color="auto"/>
            </w:tcBorders>
          </w:tcPr>
          <w:p w14:paraId="16ABBEA2" w14:textId="3ECCA35F" w:rsidR="00976B28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14:paraId="55BD17A1" w14:textId="77777777" w:rsidR="00976B28" w:rsidRPr="006D30FE" w:rsidRDefault="00976B28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2405FF7" w14:textId="77777777" w:rsidR="00976B28" w:rsidRPr="006D30FE" w:rsidRDefault="00976B28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pct"/>
            <w:tcBorders>
              <w:bottom w:val="single" w:sz="4" w:space="0" w:color="auto"/>
              <w:right w:val="single" w:sz="4" w:space="0" w:color="auto"/>
            </w:tcBorders>
          </w:tcPr>
          <w:p w14:paraId="0AAE76D4" w14:textId="77777777" w:rsidR="00976B28" w:rsidRPr="006D30FE" w:rsidRDefault="00976B28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4867" w:rsidRPr="006D30FE" w14:paraId="64570F93" w14:textId="77777777" w:rsidTr="00ED73B9">
        <w:trPr>
          <w:cantSplit/>
          <w:trHeight w:val="20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2EACA" w14:textId="0C8C8A9D" w:rsidR="00504867" w:rsidRPr="006D30FE" w:rsidRDefault="00504867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Appendix 3</w:t>
            </w: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7B3DC" w14:textId="037A296F" w:rsidR="00504867" w:rsidRPr="006D30FE" w:rsidRDefault="00504867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Have they provided information for each new MCP(/SG)?</w:t>
            </w:r>
          </w:p>
          <w:p w14:paraId="4A262964" w14:textId="5116A25A" w:rsidR="00504867" w:rsidRPr="006D30FE" w:rsidRDefault="00504867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(Only for MCP(/SG) applications)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EAB49" w14:textId="4BA4549E" w:rsidR="00504867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CDB7" w14:textId="77777777" w:rsidR="00504867" w:rsidRPr="006D30FE" w:rsidRDefault="00504867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8FD2" w14:textId="77777777" w:rsidR="00504867" w:rsidRPr="006D30FE" w:rsidRDefault="00504867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F1073" w14:textId="77777777" w:rsidR="00504867" w:rsidRPr="006D30FE" w:rsidRDefault="00504867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F4A9F" w:rsidRPr="006D30FE" w14:paraId="4BB94A33" w14:textId="77777777" w:rsidTr="00ED73B9">
        <w:trPr>
          <w:cantSplit/>
          <w:trHeight w:val="20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0308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63AAD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Is all information required in Part B1 and each associated document complete and acceptable?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C07C" w14:textId="7A4F1AD2" w:rsidR="004F4A9F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3363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0461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AC58B" w14:textId="77777777" w:rsidR="004F4A9F" w:rsidRPr="006D30FE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1FE53839" w14:textId="77777777" w:rsidR="00EF53C9" w:rsidRPr="006D30FE" w:rsidRDefault="00EF53C9" w:rsidP="00ED73B9">
      <w:pPr>
        <w:spacing w:before="60" w:after="60" w:line="270" w:lineRule="exact"/>
        <w:rPr>
          <w:rFonts w:ascii="Arial" w:hAnsi="Arial"/>
          <w:b/>
          <w:sz w:val="20"/>
          <w:szCs w:val="20"/>
        </w:rPr>
      </w:pPr>
    </w:p>
    <w:p w14:paraId="304CEF4B" w14:textId="7F8B5913" w:rsidR="00ED73B9" w:rsidRPr="006D30FE" w:rsidRDefault="00ED73B9" w:rsidP="00ED73B9">
      <w:pPr>
        <w:spacing w:before="60" w:after="60" w:line="270" w:lineRule="exact"/>
        <w:rPr>
          <w:rFonts w:ascii="Arial" w:hAnsi="Arial"/>
          <w:b/>
          <w:color w:val="808000"/>
          <w:sz w:val="20"/>
          <w:szCs w:val="20"/>
        </w:rPr>
      </w:pPr>
      <w:r w:rsidRPr="006D30FE">
        <w:rPr>
          <w:rFonts w:ascii="Arial" w:hAnsi="Arial"/>
          <w:b/>
          <w:sz w:val="20"/>
          <w:szCs w:val="20"/>
        </w:rPr>
        <w:lastRenderedPageBreak/>
        <w:t>Appendix 3 –checklist for Medium Combustion Plant (‘MCP’) and combined MCP/Specified Generator Check List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5886"/>
        <w:gridCol w:w="608"/>
        <w:gridCol w:w="510"/>
        <w:gridCol w:w="596"/>
        <w:gridCol w:w="1291"/>
      </w:tblGrid>
      <w:tr w:rsidR="00F72F43" w:rsidRPr="006D30FE" w14:paraId="53765A89" w14:textId="77777777" w:rsidTr="00F72F43">
        <w:trPr>
          <w:cantSplit/>
          <w:trHeight w:val="20"/>
        </w:trPr>
        <w:tc>
          <w:tcPr>
            <w:tcW w:w="3310" w:type="pct"/>
            <w:shd w:val="clear" w:color="auto" w:fill="0091A5"/>
          </w:tcPr>
          <w:p w14:paraId="0D0A22B7" w14:textId="4A40EEA8" w:rsidR="00ED73B9" w:rsidRPr="006D30FE" w:rsidRDefault="00ED73B9" w:rsidP="00ED73B9">
            <w:pPr>
              <w:spacing w:before="60" w:after="60" w:line="270" w:lineRule="exact"/>
              <w:rPr>
                <w:rFonts w:ascii="Arial" w:hAnsi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/>
                <w:b/>
                <w:color w:val="FFFFFF" w:themeColor="background1"/>
                <w:sz w:val="20"/>
                <w:szCs w:val="20"/>
              </w:rPr>
              <w:t>Action</w:t>
            </w:r>
          </w:p>
        </w:tc>
        <w:tc>
          <w:tcPr>
            <w:tcW w:w="342" w:type="pct"/>
            <w:shd w:val="clear" w:color="auto" w:fill="0091A5"/>
          </w:tcPr>
          <w:p w14:paraId="58E27DC7" w14:textId="77777777" w:rsidR="00ED73B9" w:rsidRPr="006D30FE" w:rsidRDefault="00ED73B9" w:rsidP="00ED73B9">
            <w:pPr>
              <w:spacing w:before="60" w:after="60" w:line="270" w:lineRule="exact"/>
              <w:rPr>
                <w:rFonts w:ascii="Arial" w:hAnsi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/>
                <w:b/>
                <w:color w:val="FFFFFF" w:themeColor="background1"/>
                <w:sz w:val="20"/>
                <w:szCs w:val="20"/>
              </w:rPr>
              <w:t>Yes</w:t>
            </w:r>
          </w:p>
        </w:tc>
        <w:tc>
          <w:tcPr>
            <w:tcW w:w="287" w:type="pct"/>
            <w:shd w:val="clear" w:color="auto" w:fill="0091A5"/>
          </w:tcPr>
          <w:p w14:paraId="04001716" w14:textId="77777777" w:rsidR="00ED73B9" w:rsidRPr="006D30FE" w:rsidRDefault="00ED73B9" w:rsidP="00ED73B9">
            <w:pPr>
              <w:spacing w:before="60" w:after="60" w:line="270" w:lineRule="exact"/>
              <w:rPr>
                <w:rFonts w:ascii="Arial" w:hAnsi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/>
                <w:b/>
                <w:color w:val="FFFFFF" w:themeColor="background1"/>
                <w:sz w:val="20"/>
                <w:szCs w:val="20"/>
              </w:rPr>
              <w:t>No</w:t>
            </w:r>
          </w:p>
        </w:tc>
        <w:tc>
          <w:tcPr>
            <w:tcW w:w="335" w:type="pct"/>
            <w:shd w:val="clear" w:color="auto" w:fill="0091A5"/>
          </w:tcPr>
          <w:p w14:paraId="128247AA" w14:textId="77777777" w:rsidR="00ED73B9" w:rsidRPr="006D30FE" w:rsidRDefault="00ED73B9" w:rsidP="00ED73B9">
            <w:pPr>
              <w:spacing w:before="60" w:after="60" w:line="270" w:lineRule="exact"/>
              <w:rPr>
                <w:rFonts w:ascii="Arial" w:hAnsi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/>
                <w:b/>
                <w:color w:val="FFFFFF" w:themeColor="background1"/>
                <w:sz w:val="20"/>
                <w:szCs w:val="20"/>
              </w:rPr>
              <w:t>N/A</w:t>
            </w:r>
          </w:p>
        </w:tc>
        <w:tc>
          <w:tcPr>
            <w:tcW w:w="727" w:type="pct"/>
            <w:shd w:val="clear" w:color="auto" w:fill="0091A5"/>
          </w:tcPr>
          <w:p w14:paraId="2B03FFBA" w14:textId="77777777" w:rsidR="00ED73B9" w:rsidRPr="006D30FE" w:rsidRDefault="00ED73B9" w:rsidP="00ED73B9">
            <w:pPr>
              <w:spacing w:before="60" w:after="60" w:line="270" w:lineRule="exact"/>
              <w:rPr>
                <w:rFonts w:ascii="Arial" w:hAnsi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/>
                <w:b/>
                <w:color w:val="FFFFFF" w:themeColor="background1"/>
                <w:sz w:val="20"/>
                <w:szCs w:val="20"/>
              </w:rPr>
              <w:t xml:space="preserve">Document Ref. if given </w:t>
            </w:r>
          </w:p>
        </w:tc>
      </w:tr>
      <w:tr w:rsidR="00ED73B9" w:rsidRPr="006D30FE" w14:paraId="6D6E9637" w14:textId="77777777" w:rsidTr="00ED73B9">
        <w:trPr>
          <w:cantSplit/>
          <w:trHeight w:val="20"/>
        </w:trPr>
        <w:tc>
          <w:tcPr>
            <w:tcW w:w="3310" w:type="pct"/>
          </w:tcPr>
          <w:p w14:paraId="7A73490C" w14:textId="22D88FEA" w:rsidR="00ED73B9" w:rsidRPr="006D30FE" w:rsidRDefault="00ED73B9" w:rsidP="008B03F4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MCPD identifier given?</w:t>
            </w:r>
          </w:p>
        </w:tc>
        <w:tc>
          <w:tcPr>
            <w:tcW w:w="342" w:type="pct"/>
          </w:tcPr>
          <w:p w14:paraId="33C63C95" w14:textId="32F89494" w:rsidR="00ED73B9" w:rsidRPr="006D30FE" w:rsidRDefault="00B30EED" w:rsidP="00ED73B9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7" w:type="pct"/>
          </w:tcPr>
          <w:p w14:paraId="570EF745" w14:textId="77777777" w:rsidR="00ED73B9" w:rsidRPr="006D30FE" w:rsidRDefault="00ED73B9" w:rsidP="00ED73B9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7430F56B" w14:textId="77777777" w:rsidR="00ED73B9" w:rsidRPr="006D30FE" w:rsidRDefault="00ED73B9" w:rsidP="00ED73B9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pct"/>
          </w:tcPr>
          <w:p w14:paraId="15440488" w14:textId="77777777" w:rsidR="00ED73B9" w:rsidRPr="006D30FE" w:rsidRDefault="00ED73B9" w:rsidP="00ED73B9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73B9" w:rsidRPr="006D30FE" w14:paraId="44256242" w14:textId="77777777" w:rsidTr="00ED73B9">
        <w:trPr>
          <w:cantSplit/>
          <w:trHeight w:val="20"/>
        </w:trPr>
        <w:tc>
          <w:tcPr>
            <w:tcW w:w="3310" w:type="pct"/>
          </w:tcPr>
          <w:p w14:paraId="144080DC" w14:textId="0810DD9B" w:rsidR="00ED73B9" w:rsidRPr="006D30FE" w:rsidRDefault="00ED73B9" w:rsidP="008B03F4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rated thermal input given?</w:t>
            </w:r>
          </w:p>
        </w:tc>
        <w:tc>
          <w:tcPr>
            <w:tcW w:w="342" w:type="pct"/>
          </w:tcPr>
          <w:p w14:paraId="099C3C1C" w14:textId="5BA70F08" w:rsidR="00ED73B9" w:rsidRPr="006D30FE" w:rsidRDefault="00B30EED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  <w:r w:rsidRPr="006D30FE">
              <w:rPr>
                <w:rFonts w:ascii="Arial" w:hAnsi="Arial"/>
                <w:sz w:val="20"/>
                <w:szCs w:val="20"/>
              </w:rPr>
              <w:t>X</w:t>
            </w:r>
          </w:p>
        </w:tc>
        <w:tc>
          <w:tcPr>
            <w:tcW w:w="287" w:type="pct"/>
          </w:tcPr>
          <w:p w14:paraId="49BABCE3" w14:textId="77777777" w:rsidR="00ED73B9" w:rsidRPr="006D30FE" w:rsidRDefault="00ED73B9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1BED2B95" w14:textId="77777777" w:rsidR="00ED73B9" w:rsidRPr="006D30FE" w:rsidRDefault="00ED73B9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727" w:type="pct"/>
          </w:tcPr>
          <w:p w14:paraId="74ADA1CE" w14:textId="77777777" w:rsidR="00ED73B9" w:rsidRPr="006D30FE" w:rsidRDefault="00ED73B9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</w:p>
        </w:tc>
      </w:tr>
      <w:tr w:rsidR="00ED73B9" w:rsidRPr="006D30FE" w14:paraId="63A94106" w14:textId="77777777" w:rsidTr="00ED73B9">
        <w:trPr>
          <w:cantSplit/>
          <w:trHeight w:val="20"/>
        </w:trPr>
        <w:tc>
          <w:tcPr>
            <w:tcW w:w="3310" w:type="pct"/>
          </w:tcPr>
          <w:p w14:paraId="0A6D4765" w14:textId="7E8C59F0" w:rsidR="00ED73B9" w:rsidRPr="006D30FE" w:rsidRDefault="00ED73B9" w:rsidP="008B03F4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type of medium combustion plant given?</w:t>
            </w:r>
          </w:p>
        </w:tc>
        <w:tc>
          <w:tcPr>
            <w:tcW w:w="342" w:type="pct"/>
          </w:tcPr>
          <w:p w14:paraId="1D58AC69" w14:textId="0568B01C" w:rsidR="00ED73B9" w:rsidRPr="006D30FE" w:rsidRDefault="00B30EED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  <w:r w:rsidRPr="006D30FE">
              <w:rPr>
                <w:rFonts w:ascii="Arial" w:hAnsi="Arial"/>
                <w:sz w:val="20"/>
                <w:szCs w:val="20"/>
              </w:rPr>
              <w:t>X</w:t>
            </w:r>
          </w:p>
        </w:tc>
        <w:tc>
          <w:tcPr>
            <w:tcW w:w="287" w:type="pct"/>
          </w:tcPr>
          <w:p w14:paraId="6DDAECE4" w14:textId="77777777" w:rsidR="00ED73B9" w:rsidRPr="006D30FE" w:rsidRDefault="00ED73B9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02BEE23D" w14:textId="77777777" w:rsidR="00ED73B9" w:rsidRPr="006D30FE" w:rsidRDefault="00ED73B9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727" w:type="pct"/>
          </w:tcPr>
          <w:p w14:paraId="6FF9F7ED" w14:textId="77777777" w:rsidR="00ED73B9" w:rsidRPr="006D30FE" w:rsidRDefault="00ED73B9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</w:p>
        </w:tc>
      </w:tr>
      <w:tr w:rsidR="00ED73B9" w:rsidRPr="006D30FE" w14:paraId="1198D3CC" w14:textId="77777777" w:rsidTr="00ED73B9">
        <w:trPr>
          <w:cantSplit/>
          <w:trHeight w:val="20"/>
        </w:trPr>
        <w:tc>
          <w:tcPr>
            <w:tcW w:w="3310" w:type="pct"/>
          </w:tcPr>
          <w:p w14:paraId="1AE4791C" w14:textId="10C3C95D" w:rsidR="00ED73B9" w:rsidRPr="006D30FE" w:rsidRDefault="00ED73B9" w:rsidP="008B03F4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eastAsia="Calibri" w:hAnsi="Arial" w:cs="Arial"/>
                <w:sz w:val="20"/>
                <w:szCs w:val="20"/>
              </w:rPr>
              <w:t>type of fuels given?</w:t>
            </w:r>
          </w:p>
        </w:tc>
        <w:tc>
          <w:tcPr>
            <w:tcW w:w="342" w:type="pct"/>
          </w:tcPr>
          <w:p w14:paraId="4A06E7C3" w14:textId="1C38DA72" w:rsidR="00ED73B9" w:rsidRPr="006D30FE" w:rsidRDefault="00B30EED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  <w:r w:rsidRPr="006D30FE">
              <w:rPr>
                <w:rFonts w:ascii="Arial" w:hAnsi="Arial"/>
                <w:sz w:val="20"/>
                <w:szCs w:val="20"/>
              </w:rPr>
              <w:t>X</w:t>
            </w:r>
          </w:p>
        </w:tc>
        <w:tc>
          <w:tcPr>
            <w:tcW w:w="287" w:type="pct"/>
          </w:tcPr>
          <w:p w14:paraId="05F5ED59" w14:textId="77777777" w:rsidR="00ED73B9" w:rsidRPr="006D30FE" w:rsidRDefault="00ED73B9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469F2A13" w14:textId="77777777" w:rsidR="00ED73B9" w:rsidRPr="006D30FE" w:rsidRDefault="00ED73B9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727" w:type="pct"/>
          </w:tcPr>
          <w:p w14:paraId="631E0453" w14:textId="77777777" w:rsidR="00ED73B9" w:rsidRPr="006D30FE" w:rsidRDefault="00ED73B9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</w:p>
        </w:tc>
      </w:tr>
      <w:tr w:rsidR="00ED73B9" w:rsidRPr="006D30FE" w14:paraId="0D8C57E8" w14:textId="77777777" w:rsidTr="00ED73B9">
        <w:trPr>
          <w:cantSplit/>
          <w:trHeight w:val="20"/>
        </w:trPr>
        <w:tc>
          <w:tcPr>
            <w:tcW w:w="3310" w:type="pct"/>
          </w:tcPr>
          <w:p w14:paraId="3901F946" w14:textId="05DA8F96" w:rsidR="00ED73B9" w:rsidRPr="006D30FE" w:rsidRDefault="00ED73B9" w:rsidP="008B03F4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eastAsia="Calibri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start date of the operation</w:t>
            </w:r>
            <w:r w:rsidR="008845AE" w:rsidRPr="006D30FE">
              <w:rPr>
                <w:rFonts w:ascii="Arial" w:hAnsi="Arial" w:cs="Arial"/>
                <w:sz w:val="20"/>
                <w:szCs w:val="20"/>
              </w:rPr>
              <w:t xml:space="preserve"> given?</w:t>
            </w:r>
          </w:p>
        </w:tc>
        <w:tc>
          <w:tcPr>
            <w:tcW w:w="342" w:type="pct"/>
          </w:tcPr>
          <w:p w14:paraId="1BC4C933" w14:textId="4C210AB3" w:rsidR="00ED73B9" w:rsidRPr="006D30FE" w:rsidRDefault="00B30EED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  <w:r w:rsidRPr="006D30FE">
              <w:rPr>
                <w:rFonts w:ascii="Arial" w:hAnsi="Arial"/>
                <w:sz w:val="20"/>
                <w:szCs w:val="20"/>
              </w:rPr>
              <w:t>X</w:t>
            </w:r>
          </w:p>
        </w:tc>
        <w:tc>
          <w:tcPr>
            <w:tcW w:w="287" w:type="pct"/>
          </w:tcPr>
          <w:p w14:paraId="67676A0A" w14:textId="77777777" w:rsidR="00ED73B9" w:rsidRPr="006D30FE" w:rsidRDefault="00ED73B9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055BEA89" w14:textId="77777777" w:rsidR="00ED73B9" w:rsidRPr="006D30FE" w:rsidRDefault="00ED73B9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727" w:type="pct"/>
          </w:tcPr>
          <w:p w14:paraId="324148A3" w14:textId="77777777" w:rsidR="00ED73B9" w:rsidRPr="006D30FE" w:rsidRDefault="00ED73B9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</w:p>
        </w:tc>
      </w:tr>
      <w:tr w:rsidR="00ED73B9" w:rsidRPr="006D30FE" w14:paraId="40A6F4D0" w14:textId="77777777" w:rsidTr="00ED73B9">
        <w:trPr>
          <w:cantSplit/>
          <w:trHeight w:val="20"/>
        </w:trPr>
        <w:tc>
          <w:tcPr>
            <w:tcW w:w="3310" w:type="pct"/>
          </w:tcPr>
          <w:p w14:paraId="177743E4" w14:textId="5C49F8B4" w:rsidR="00ED73B9" w:rsidRPr="006D30FE" w:rsidRDefault="00ED73B9" w:rsidP="008B03F4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sector of activity</w:t>
            </w:r>
            <w:r w:rsidR="008845AE" w:rsidRPr="006D30FE">
              <w:rPr>
                <w:rFonts w:ascii="Arial" w:hAnsi="Arial" w:cs="Arial"/>
                <w:sz w:val="20"/>
                <w:szCs w:val="20"/>
              </w:rPr>
              <w:t xml:space="preserve"> given?</w:t>
            </w:r>
          </w:p>
        </w:tc>
        <w:tc>
          <w:tcPr>
            <w:tcW w:w="342" w:type="pct"/>
          </w:tcPr>
          <w:p w14:paraId="55743DEB" w14:textId="2AA45337" w:rsidR="00ED73B9" w:rsidRPr="006D30FE" w:rsidRDefault="00B30EED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  <w:r w:rsidRPr="006D30FE">
              <w:rPr>
                <w:rFonts w:ascii="Arial" w:hAnsi="Arial"/>
                <w:sz w:val="20"/>
                <w:szCs w:val="20"/>
              </w:rPr>
              <w:t>X</w:t>
            </w:r>
          </w:p>
        </w:tc>
        <w:tc>
          <w:tcPr>
            <w:tcW w:w="287" w:type="pct"/>
          </w:tcPr>
          <w:p w14:paraId="67785422" w14:textId="77777777" w:rsidR="00ED73B9" w:rsidRPr="006D30FE" w:rsidRDefault="00ED73B9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0E408E8C" w14:textId="77777777" w:rsidR="00ED73B9" w:rsidRPr="006D30FE" w:rsidRDefault="00ED73B9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727" w:type="pct"/>
          </w:tcPr>
          <w:p w14:paraId="5DA93D71" w14:textId="77777777" w:rsidR="00ED73B9" w:rsidRPr="006D30FE" w:rsidRDefault="00ED73B9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</w:p>
        </w:tc>
      </w:tr>
      <w:tr w:rsidR="00ED73B9" w:rsidRPr="006D30FE" w14:paraId="77FB489C" w14:textId="77777777" w:rsidTr="00ED73B9">
        <w:trPr>
          <w:cantSplit/>
          <w:trHeight w:val="20"/>
        </w:trPr>
        <w:tc>
          <w:tcPr>
            <w:tcW w:w="3310" w:type="pct"/>
          </w:tcPr>
          <w:p w14:paraId="428DDE56" w14:textId="21B6DDB2" w:rsidR="00ED73B9" w:rsidRPr="006D30FE" w:rsidRDefault="008845AE" w:rsidP="008B03F4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exp</w:t>
            </w:r>
            <w:r w:rsidR="00ED73B9" w:rsidRPr="006D30FE">
              <w:rPr>
                <w:rFonts w:ascii="Arial" w:hAnsi="Arial" w:cs="Arial"/>
                <w:sz w:val="20"/>
                <w:szCs w:val="20"/>
              </w:rPr>
              <w:t>ected number of annual operating hours</w:t>
            </w:r>
            <w:r w:rsidRPr="006D30FE">
              <w:rPr>
                <w:rFonts w:ascii="Arial" w:hAnsi="Arial" w:cs="Arial"/>
                <w:sz w:val="20"/>
                <w:szCs w:val="20"/>
              </w:rPr>
              <w:t xml:space="preserve"> given?</w:t>
            </w:r>
          </w:p>
        </w:tc>
        <w:tc>
          <w:tcPr>
            <w:tcW w:w="342" w:type="pct"/>
          </w:tcPr>
          <w:p w14:paraId="57976780" w14:textId="7D1924D1" w:rsidR="00ED73B9" w:rsidRPr="006D30FE" w:rsidRDefault="00B30EED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  <w:r w:rsidRPr="006D30FE">
              <w:rPr>
                <w:rFonts w:ascii="Arial" w:hAnsi="Arial"/>
                <w:sz w:val="20"/>
                <w:szCs w:val="20"/>
              </w:rPr>
              <w:t>X</w:t>
            </w:r>
          </w:p>
        </w:tc>
        <w:tc>
          <w:tcPr>
            <w:tcW w:w="287" w:type="pct"/>
          </w:tcPr>
          <w:p w14:paraId="666A86AB" w14:textId="77777777" w:rsidR="00ED73B9" w:rsidRPr="006D30FE" w:rsidRDefault="00ED73B9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1FBD40EA" w14:textId="77777777" w:rsidR="00ED73B9" w:rsidRPr="006D30FE" w:rsidRDefault="00ED73B9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727" w:type="pct"/>
          </w:tcPr>
          <w:p w14:paraId="3A700EF9" w14:textId="77777777" w:rsidR="00ED73B9" w:rsidRPr="006D30FE" w:rsidRDefault="00ED73B9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</w:p>
        </w:tc>
      </w:tr>
      <w:tr w:rsidR="008845AE" w:rsidRPr="006D30FE" w14:paraId="4FC39FBD" w14:textId="77777777" w:rsidTr="00ED73B9">
        <w:trPr>
          <w:cantSplit/>
          <w:trHeight w:val="20"/>
        </w:trPr>
        <w:tc>
          <w:tcPr>
            <w:tcW w:w="3310" w:type="pct"/>
          </w:tcPr>
          <w:p w14:paraId="1E380E9F" w14:textId="7DEFC16C" w:rsidR="008845AE" w:rsidRPr="006D30FE" w:rsidRDefault="008845AE" w:rsidP="008B03F4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Confirmation of hours of operation given?</w:t>
            </w:r>
          </w:p>
        </w:tc>
        <w:tc>
          <w:tcPr>
            <w:tcW w:w="342" w:type="pct"/>
          </w:tcPr>
          <w:p w14:paraId="6795AE65" w14:textId="48A65CD6" w:rsidR="008845AE" w:rsidRPr="006D30FE" w:rsidRDefault="00B30EED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  <w:r w:rsidRPr="006D30FE">
              <w:rPr>
                <w:rFonts w:ascii="Arial" w:hAnsi="Arial"/>
                <w:sz w:val="20"/>
                <w:szCs w:val="20"/>
              </w:rPr>
              <w:t>X</w:t>
            </w:r>
          </w:p>
        </w:tc>
        <w:tc>
          <w:tcPr>
            <w:tcW w:w="287" w:type="pct"/>
          </w:tcPr>
          <w:p w14:paraId="74504137" w14:textId="77777777" w:rsidR="008845AE" w:rsidRPr="006D30FE" w:rsidRDefault="008845AE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45E2C3BB" w14:textId="77777777" w:rsidR="008845AE" w:rsidRPr="006D30FE" w:rsidRDefault="008845AE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727" w:type="pct"/>
          </w:tcPr>
          <w:p w14:paraId="277BB460" w14:textId="77777777" w:rsidR="008845AE" w:rsidRPr="006D30FE" w:rsidRDefault="008845AE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</w:p>
        </w:tc>
      </w:tr>
      <w:tr w:rsidR="008845AE" w:rsidRPr="006D30FE" w14:paraId="6E4AEE9B" w14:textId="77777777" w:rsidTr="00ED73B9">
        <w:trPr>
          <w:cantSplit/>
          <w:trHeight w:val="20"/>
        </w:trPr>
        <w:tc>
          <w:tcPr>
            <w:tcW w:w="3310" w:type="pct"/>
          </w:tcPr>
          <w:p w14:paraId="3F718C0D" w14:textId="71CD31BF" w:rsidR="008845AE" w:rsidRPr="006D30FE" w:rsidRDefault="008845AE" w:rsidP="008B03F4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Confirmation of operator etc. given?</w:t>
            </w:r>
          </w:p>
        </w:tc>
        <w:tc>
          <w:tcPr>
            <w:tcW w:w="342" w:type="pct"/>
          </w:tcPr>
          <w:p w14:paraId="0216A1AC" w14:textId="314461C6" w:rsidR="008845AE" w:rsidRPr="006D30FE" w:rsidRDefault="00B30EED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  <w:r w:rsidRPr="006D30FE">
              <w:rPr>
                <w:rFonts w:ascii="Arial" w:hAnsi="Arial"/>
                <w:sz w:val="20"/>
                <w:szCs w:val="20"/>
              </w:rPr>
              <w:t>X</w:t>
            </w:r>
          </w:p>
        </w:tc>
        <w:tc>
          <w:tcPr>
            <w:tcW w:w="287" w:type="pct"/>
          </w:tcPr>
          <w:p w14:paraId="3944F9E2" w14:textId="77777777" w:rsidR="008845AE" w:rsidRPr="006D30FE" w:rsidRDefault="008845AE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35" w:type="pct"/>
          </w:tcPr>
          <w:p w14:paraId="26332800" w14:textId="77777777" w:rsidR="008845AE" w:rsidRPr="006D30FE" w:rsidRDefault="008845AE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727" w:type="pct"/>
          </w:tcPr>
          <w:p w14:paraId="13924AC4" w14:textId="77777777" w:rsidR="008845AE" w:rsidRPr="006D30FE" w:rsidRDefault="008845AE" w:rsidP="00ED73B9">
            <w:pPr>
              <w:spacing w:before="60" w:after="60" w:line="270" w:lineRule="exact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07EB239A" w14:textId="77777777" w:rsidR="00AD0291" w:rsidRPr="006D30FE" w:rsidRDefault="00AD0291" w:rsidP="00D77C8C">
      <w:pPr>
        <w:spacing w:before="60" w:after="60" w:line="270" w:lineRule="exact"/>
        <w:rPr>
          <w:rFonts w:ascii="Arial" w:hAnsi="Arial"/>
          <w:b/>
          <w:color w:val="FF3399"/>
          <w:sz w:val="20"/>
          <w:szCs w:val="20"/>
        </w:rPr>
      </w:pPr>
    </w:p>
    <w:p w14:paraId="62C19067" w14:textId="77777777" w:rsidR="001263B1" w:rsidRPr="006D30FE" w:rsidRDefault="001263B1" w:rsidP="00D77C8C">
      <w:pPr>
        <w:spacing w:before="60" w:after="60" w:line="270" w:lineRule="exact"/>
        <w:rPr>
          <w:rFonts w:ascii="Arial" w:hAnsi="Arial"/>
          <w:b/>
          <w:sz w:val="20"/>
          <w:szCs w:val="20"/>
        </w:rPr>
      </w:pPr>
      <w:r w:rsidRPr="006D30FE">
        <w:rPr>
          <w:rFonts w:ascii="Arial" w:hAnsi="Arial"/>
          <w:b/>
          <w:sz w:val="20"/>
          <w:szCs w:val="20"/>
        </w:rPr>
        <w:t>Location criteria</w:t>
      </w:r>
      <w:r w:rsidR="008B1A4E" w:rsidRPr="006D30FE">
        <w:rPr>
          <w:rFonts w:ascii="Arial" w:hAnsi="Arial"/>
          <w:b/>
          <w:sz w:val="20"/>
          <w:szCs w:val="20"/>
        </w:rPr>
        <w:t xml:space="preserve"> checks</w:t>
      </w:r>
    </w:p>
    <w:p w14:paraId="0AADD16F" w14:textId="77777777" w:rsidR="00996BCE" w:rsidRPr="006D30FE" w:rsidRDefault="00996BCE" w:rsidP="00D77C8C">
      <w:pPr>
        <w:spacing w:before="60" w:after="60" w:line="270" w:lineRule="exact"/>
        <w:rPr>
          <w:rFonts w:ascii="Arial" w:hAnsi="Arial"/>
          <w:b/>
          <w:sz w:val="20"/>
          <w:szCs w:val="20"/>
        </w:rPr>
      </w:pPr>
      <w:r w:rsidRPr="006D30FE">
        <w:rPr>
          <w:rFonts w:ascii="Arial" w:hAnsi="Arial"/>
          <w:b/>
          <w:sz w:val="20"/>
          <w:szCs w:val="20"/>
        </w:rPr>
        <w:t>Answer:</w:t>
      </w:r>
    </w:p>
    <w:p w14:paraId="49484460" w14:textId="77777777" w:rsidR="00996BCE" w:rsidRPr="006D30FE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0"/>
          <w:szCs w:val="20"/>
        </w:rPr>
      </w:pPr>
      <w:r w:rsidRPr="006D30FE">
        <w:rPr>
          <w:rFonts w:ascii="Arial" w:hAnsi="Arial"/>
          <w:b/>
          <w:sz w:val="20"/>
          <w:szCs w:val="20"/>
        </w:rPr>
        <w:t xml:space="preserve">Yes - if the criteria applies and the site </w:t>
      </w:r>
      <w:r w:rsidRPr="006D30FE">
        <w:rPr>
          <w:rFonts w:ascii="Arial" w:hAnsi="Arial"/>
          <w:b/>
          <w:sz w:val="20"/>
          <w:szCs w:val="20"/>
          <w:u w:val="single"/>
        </w:rPr>
        <w:t xml:space="preserve">is </w:t>
      </w:r>
      <w:r w:rsidRPr="006D30FE">
        <w:rPr>
          <w:rFonts w:ascii="Arial" w:hAnsi="Arial"/>
          <w:b/>
          <w:sz w:val="20"/>
          <w:szCs w:val="20"/>
        </w:rPr>
        <w:t xml:space="preserve">within the relevant distance, </w:t>
      </w:r>
    </w:p>
    <w:p w14:paraId="7473E16D" w14:textId="77777777" w:rsidR="00996BCE" w:rsidRPr="006D30FE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0"/>
          <w:szCs w:val="20"/>
        </w:rPr>
      </w:pPr>
      <w:r w:rsidRPr="006D30FE">
        <w:rPr>
          <w:rFonts w:ascii="Arial" w:hAnsi="Arial"/>
          <w:b/>
          <w:sz w:val="20"/>
          <w:szCs w:val="20"/>
        </w:rPr>
        <w:t xml:space="preserve">No – if the criteria applies but the site </w:t>
      </w:r>
      <w:r w:rsidRPr="006D30FE">
        <w:rPr>
          <w:rFonts w:ascii="Arial" w:hAnsi="Arial"/>
          <w:b/>
          <w:sz w:val="20"/>
          <w:szCs w:val="20"/>
          <w:u w:val="single"/>
        </w:rPr>
        <w:t>is not</w:t>
      </w:r>
      <w:r w:rsidRPr="006D30FE">
        <w:rPr>
          <w:rFonts w:ascii="Arial" w:hAnsi="Arial"/>
          <w:b/>
          <w:sz w:val="20"/>
          <w:szCs w:val="20"/>
        </w:rPr>
        <w:t xml:space="preserve"> within relevant distance, </w:t>
      </w:r>
    </w:p>
    <w:p w14:paraId="1C9C088A" w14:textId="77777777" w:rsidR="00996BCE" w:rsidRPr="006D30FE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0"/>
          <w:szCs w:val="20"/>
        </w:rPr>
      </w:pPr>
      <w:r w:rsidRPr="006D30FE">
        <w:rPr>
          <w:rFonts w:ascii="Arial" w:hAnsi="Arial"/>
          <w:b/>
          <w:sz w:val="20"/>
          <w:szCs w:val="20"/>
        </w:rPr>
        <w:t>N/A – if the criteria isn’t relevant to the rule set(s) you’re determining.</w:t>
      </w:r>
    </w:p>
    <w:tbl>
      <w:tblPr>
        <w:tblW w:w="5000" w:type="pct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ook w:val="0000" w:firstRow="0" w:lastRow="0" w:firstColumn="0" w:lastColumn="0" w:noHBand="0" w:noVBand="0"/>
      </w:tblPr>
      <w:tblGrid>
        <w:gridCol w:w="1248"/>
        <w:gridCol w:w="141"/>
        <w:gridCol w:w="923"/>
        <w:gridCol w:w="676"/>
        <w:gridCol w:w="726"/>
        <w:gridCol w:w="1126"/>
        <w:gridCol w:w="2048"/>
        <w:gridCol w:w="2007"/>
      </w:tblGrid>
      <w:tr w:rsidR="00F72F43" w:rsidRPr="006D30FE" w14:paraId="04BCEEE6" w14:textId="77777777" w:rsidTr="00B30EED">
        <w:trPr>
          <w:cantSplit/>
          <w:trHeight w:val="20"/>
        </w:trPr>
        <w:tc>
          <w:tcPr>
            <w:tcW w:w="702" w:type="pct"/>
            <w:shd w:val="clear" w:color="auto" w:fill="0091A5"/>
          </w:tcPr>
          <w:p w14:paraId="0A8ABD8E" w14:textId="77777777" w:rsidR="001263B1" w:rsidRPr="006D30FE" w:rsidRDefault="008B1A4E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="001263B1"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AC</w:t>
            </w:r>
          </w:p>
        </w:tc>
        <w:tc>
          <w:tcPr>
            <w:tcW w:w="598" w:type="pct"/>
            <w:gridSpan w:val="2"/>
            <w:shd w:val="clear" w:color="auto" w:fill="0091A5"/>
          </w:tcPr>
          <w:p w14:paraId="0796A99C" w14:textId="77777777" w:rsidR="001263B1" w:rsidRPr="006D30FE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SPA</w:t>
            </w:r>
          </w:p>
        </w:tc>
        <w:tc>
          <w:tcPr>
            <w:tcW w:w="788" w:type="pct"/>
            <w:gridSpan w:val="2"/>
            <w:shd w:val="clear" w:color="auto" w:fill="0091A5"/>
          </w:tcPr>
          <w:p w14:paraId="39F581EA" w14:textId="77777777" w:rsidR="001263B1" w:rsidRPr="006D30FE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Ramsar</w:t>
            </w:r>
          </w:p>
        </w:tc>
        <w:tc>
          <w:tcPr>
            <w:tcW w:w="633" w:type="pct"/>
            <w:shd w:val="clear" w:color="auto" w:fill="0091A5"/>
          </w:tcPr>
          <w:p w14:paraId="1A85C959" w14:textId="77777777" w:rsidR="001263B1" w:rsidRPr="006D30FE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SSSI</w:t>
            </w:r>
          </w:p>
        </w:tc>
        <w:tc>
          <w:tcPr>
            <w:tcW w:w="1151" w:type="pct"/>
            <w:shd w:val="clear" w:color="auto" w:fill="0091A5"/>
          </w:tcPr>
          <w:p w14:paraId="198A1EEC" w14:textId="77777777" w:rsidR="001263B1" w:rsidRPr="006D30FE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Protected species</w:t>
            </w:r>
          </w:p>
        </w:tc>
        <w:tc>
          <w:tcPr>
            <w:tcW w:w="1129" w:type="pct"/>
            <w:shd w:val="clear" w:color="auto" w:fill="0091A5"/>
          </w:tcPr>
          <w:p w14:paraId="62D0F110" w14:textId="77777777" w:rsidR="001263B1" w:rsidRPr="006D30FE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Protected Habitats</w:t>
            </w:r>
          </w:p>
        </w:tc>
      </w:tr>
      <w:tr w:rsidR="001263B1" w:rsidRPr="006D30FE" w14:paraId="121031F7" w14:textId="77777777" w:rsidTr="00B30EED">
        <w:trPr>
          <w:cantSplit/>
          <w:trHeight w:val="20"/>
        </w:trPr>
        <w:tc>
          <w:tcPr>
            <w:tcW w:w="702" w:type="pct"/>
            <w:tcBorders>
              <w:bottom w:val="single" w:sz="2" w:space="0" w:color="C0C0C0"/>
            </w:tcBorders>
          </w:tcPr>
          <w:p w14:paraId="5F25993C" w14:textId="6141289B" w:rsidR="001263B1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598" w:type="pct"/>
            <w:gridSpan w:val="2"/>
            <w:tcBorders>
              <w:bottom w:val="single" w:sz="2" w:space="0" w:color="C0C0C0"/>
            </w:tcBorders>
          </w:tcPr>
          <w:p w14:paraId="40748F07" w14:textId="7BBAA8B1" w:rsidR="001263B1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788" w:type="pct"/>
            <w:gridSpan w:val="2"/>
            <w:tcBorders>
              <w:bottom w:val="single" w:sz="2" w:space="0" w:color="C0C0C0"/>
            </w:tcBorders>
          </w:tcPr>
          <w:p w14:paraId="529FDF86" w14:textId="68F82753" w:rsidR="001263B1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633" w:type="pct"/>
            <w:tcBorders>
              <w:bottom w:val="single" w:sz="2" w:space="0" w:color="C0C0C0"/>
            </w:tcBorders>
          </w:tcPr>
          <w:p w14:paraId="5A4F0BAB" w14:textId="6D781ED4" w:rsidR="001263B1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</w:tcPr>
          <w:p w14:paraId="257F7FDB" w14:textId="546D495C" w:rsidR="001263B1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29" w:type="pct"/>
            <w:tcBorders>
              <w:bottom w:val="single" w:sz="2" w:space="0" w:color="C0C0C0"/>
            </w:tcBorders>
          </w:tcPr>
          <w:p w14:paraId="2758BB25" w14:textId="222F4F04" w:rsidR="001263B1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F72F43" w:rsidRPr="006D30FE" w14:paraId="413E0789" w14:textId="77777777" w:rsidTr="00B30EED">
        <w:trPr>
          <w:cantSplit/>
          <w:trHeight w:val="20"/>
        </w:trPr>
        <w:tc>
          <w:tcPr>
            <w:tcW w:w="702" w:type="pct"/>
            <w:shd w:val="clear" w:color="auto" w:fill="0091A5"/>
          </w:tcPr>
          <w:p w14:paraId="12599B10" w14:textId="608394BF" w:rsidR="001263B1" w:rsidRPr="006D30FE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M</w:t>
            </w:r>
            <w:r w:rsidR="007030B5"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A</w:t>
            </w:r>
          </w:p>
        </w:tc>
        <w:tc>
          <w:tcPr>
            <w:tcW w:w="598" w:type="pct"/>
            <w:gridSpan w:val="2"/>
            <w:shd w:val="clear" w:color="auto" w:fill="0091A5"/>
          </w:tcPr>
          <w:p w14:paraId="129E6F7C" w14:textId="748E0F58" w:rsidR="001263B1" w:rsidRPr="006D30FE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NNR</w:t>
            </w:r>
          </w:p>
        </w:tc>
        <w:tc>
          <w:tcPr>
            <w:tcW w:w="788" w:type="pct"/>
            <w:gridSpan w:val="2"/>
            <w:shd w:val="clear" w:color="auto" w:fill="0091A5"/>
          </w:tcPr>
          <w:p w14:paraId="6327A423" w14:textId="77777777" w:rsidR="001263B1" w:rsidRPr="006D30FE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LNR</w:t>
            </w:r>
          </w:p>
        </w:tc>
        <w:tc>
          <w:tcPr>
            <w:tcW w:w="633" w:type="pct"/>
            <w:shd w:val="clear" w:color="auto" w:fill="0091A5"/>
          </w:tcPr>
          <w:p w14:paraId="02D0C67C" w14:textId="77777777" w:rsidR="001263B1" w:rsidRPr="006D30FE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LWS</w:t>
            </w:r>
          </w:p>
        </w:tc>
        <w:tc>
          <w:tcPr>
            <w:tcW w:w="1151" w:type="pct"/>
            <w:shd w:val="clear" w:color="auto" w:fill="0091A5"/>
          </w:tcPr>
          <w:p w14:paraId="1E5B2883" w14:textId="77777777" w:rsidR="001263B1" w:rsidRPr="006D30FE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Ancient Woodland</w:t>
            </w:r>
          </w:p>
        </w:tc>
        <w:tc>
          <w:tcPr>
            <w:tcW w:w="1129" w:type="pct"/>
            <w:shd w:val="clear" w:color="auto" w:fill="0091A5"/>
          </w:tcPr>
          <w:p w14:paraId="2A2DFC8A" w14:textId="77777777" w:rsidR="001263B1" w:rsidRPr="006D30FE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World Heritage Site</w:t>
            </w:r>
          </w:p>
        </w:tc>
      </w:tr>
      <w:tr w:rsidR="001263B1" w:rsidRPr="006D30FE" w14:paraId="0D87869A" w14:textId="77777777" w:rsidTr="00B30EED">
        <w:trPr>
          <w:cantSplit/>
          <w:trHeight w:val="20"/>
        </w:trPr>
        <w:tc>
          <w:tcPr>
            <w:tcW w:w="702" w:type="pct"/>
            <w:tcBorders>
              <w:bottom w:val="single" w:sz="2" w:space="0" w:color="C0C0C0"/>
            </w:tcBorders>
          </w:tcPr>
          <w:p w14:paraId="03B3DE9A" w14:textId="1A69805B" w:rsidR="001263B1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598" w:type="pct"/>
            <w:gridSpan w:val="2"/>
            <w:tcBorders>
              <w:bottom w:val="single" w:sz="2" w:space="0" w:color="C0C0C0"/>
            </w:tcBorders>
          </w:tcPr>
          <w:p w14:paraId="266F6688" w14:textId="5C6DEE83" w:rsidR="001263B1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788" w:type="pct"/>
            <w:gridSpan w:val="2"/>
            <w:tcBorders>
              <w:bottom w:val="single" w:sz="2" w:space="0" w:color="C0C0C0"/>
            </w:tcBorders>
          </w:tcPr>
          <w:p w14:paraId="1ABD25CF" w14:textId="0063EE10" w:rsidR="001263B1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633" w:type="pct"/>
            <w:tcBorders>
              <w:bottom w:val="single" w:sz="2" w:space="0" w:color="C0C0C0"/>
            </w:tcBorders>
          </w:tcPr>
          <w:p w14:paraId="656024BA" w14:textId="14B08075" w:rsidR="001263B1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</w:tcPr>
          <w:p w14:paraId="346DEC0E" w14:textId="523CB529" w:rsidR="001263B1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29" w:type="pct"/>
            <w:tcBorders>
              <w:bottom w:val="single" w:sz="2" w:space="0" w:color="C0C0C0"/>
            </w:tcBorders>
          </w:tcPr>
          <w:p w14:paraId="7805B1EB" w14:textId="7DFED7FD" w:rsidR="001263B1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F72F43" w:rsidRPr="006D30FE" w14:paraId="009477E7" w14:textId="77777777" w:rsidTr="00B30EED">
        <w:trPr>
          <w:cantSplit/>
          <w:trHeight w:val="20"/>
        </w:trPr>
        <w:tc>
          <w:tcPr>
            <w:tcW w:w="702" w:type="pct"/>
            <w:shd w:val="clear" w:color="auto" w:fill="0091A5"/>
          </w:tcPr>
          <w:p w14:paraId="234369BC" w14:textId="77777777" w:rsidR="001263B1" w:rsidRPr="006D30FE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National Parks</w:t>
            </w:r>
          </w:p>
        </w:tc>
        <w:tc>
          <w:tcPr>
            <w:tcW w:w="598" w:type="pct"/>
            <w:gridSpan w:val="2"/>
            <w:shd w:val="clear" w:color="auto" w:fill="0091A5"/>
          </w:tcPr>
          <w:p w14:paraId="6C3C1614" w14:textId="77777777" w:rsidR="001263B1" w:rsidRPr="006D30FE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AONB</w:t>
            </w:r>
          </w:p>
        </w:tc>
        <w:tc>
          <w:tcPr>
            <w:tcW w:w="788" w:type="pct"/>
            <w:gridSpan w:val="2"/>
            <w:shd w:val="clear" w:color="auto" w:fill="0091A5"/>
          </w:tcPr>
          <w:p w14:paraId="5827F3BA" w14:textId="77777777" w:rsidR="001263B1" w:rsidRPr="006D30FE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Heritage Coast</w:t>
            </w:r>
          </w:p>
        </w:tc>
        <w:tc>
          <w:tcPr>
            <w:tcW w:w="633" w:type="pct"/>
            <w:shd w:val="clear" w:color="auto" w:fill="0091A5"/>
          </w:tcPr>
          <w:p w14:paraId="0FBE0728" w14:textId="77777777" w:rsidR="001263B1" w:rsidRPr="006D30FE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SAM</w:t>
            </w:r>
          </w:p>
        </w:tc>
        <w:tc>
          <w:tcPr>
            <w:tcW w:w="1151" w:type="pct"/>
            <w:shd w:val="clear" w:color="auto" w:fill="0091A5"/>
          </w:tcPr>
          <w:p w14:paraId="0825422E" w14:textId="77777777" w:rsidR="001263B1" w:rsidRPr="006D30FE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Shellfish or bathing water</w:t>
            </w:r>
          </w:p>
        </w:tc>
        <w:tc>
          <w:tcPr>
            <w:tcW w:w="1129" w:type="pct"/>
            <w:shd w:val="clear" w:color="auto" w:fill="0091A5"/>
          </w:tcPr>
          <w:p w14:paraId="18689E7A" w14:textId="77777777" w:rsidR="001263B1" w:rsidRPr="006D30FE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BAP Species</w:t>
            </w:r>
          </w:p>
        </w:tc>
      </w:tr>
      <w:tr w:rsidR="001263B1" w:rsidRPr="006D30FE" w14:paraId="377B22FD" w14:textId="77777777" w:rsidTr="00B30EED">
        <w:trPr>
          <w:cantSplit/>
          <w:trHeight w:val="20"/>
        </w:trPr>
        <w:tc>
          <w:tcPr>
            <w:tcW w:w="702" w:type="pct"/>
          </w:tcPr>
          <w:p w14:paraId="5AC89AA1" w14:textId="053805A2" w:rsidR="001263B1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598" w:type="pct"/>
            <w:gridSpan w:val="2"/>
          </w:tcPr>
          <w:p w14:paraId="5CE0F7CB" w14:textId="513CC243" w:rsidR="001263B1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788" w:type="pct"/>
            <w:gridSpan w:val="2"/>
          </w:tcPr>
          <w:p w14:paraId="3D8EFBDD" w14:textId="22F556D7" w:rsidR="001263B1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633" w:type="pct"/>
          </w:tcPr>
          <w:p w14:paraId="31613450" w14:textId="3911290F" w:rsidR="001263B1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51" w:type="pct"/>
          </w:tcPr>
          <w:p w14:paraId="7920B188" w14:textId="6260EBB4" w:rsidR="001263B1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29" w:type="pct"/>
          </w:tcPr>
          <w:p w14:paraId="7647B1C1" w14:textId="34B0FF1F" w:rsidR="001263B1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F72F43" w:rsidRPr="006D30FE" w14:paraId="595FF6EC" w14:textId="77777777" w:rsidTr="008B03F4">
        <w:trPr>
          <w:cantSplit/>
          <w:trHeight w:val="20"/>
        </w:trPr>
        <w:tc>
          <w:tcPr>
            <w:tcW w:w="5000" w:type="pct"/>
            <w:gridSpan w:val="8"/>
            <w:shd w:val="clear" w:color="auto" w:fill="0091A5"/>
          </w:tcPr>
          <w:p w14:paraId="09FA10B7" w14:textId="77777777" w:rsidR="00361244" w:rsidRPr="006D30FE" w:rsidRDefault="00361244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Proximity to Newts/ breeding ground</w:t>
            </w:r>
          </w:p>
        </w:tc>
      </w:tr>
      <w:tr w:rsidR="00361244" w:rsidRPr="006D30FE" w14:paraId="36AF4D12" w14:textId="77777777" w:rsidTr="00361244">
        <w:trPr>
          <w:cantSplit/>
          <w:trHeight w:val="20"/>
        </w:trPr>
        <w:tc>
          <w:tcPr>
            <w:tcW w:w="5000" w:type="pct"/>
            <w:gridSpan w:val="8"/>
          </w:tcPr>
          <w:p w14:paraId="5190AFA6" w14:textId="3B3F4EA1" w:rsidR="00361244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F72F43" w:rsidRPr="006D30FE" w14:paraId="06C3E0C8" w14:textId="77777777" w:rsidTr="00B30EED">
        <w:trPr>
          <w:cantSplit/>
          <w:trHeight w:val="20"/>
        </w:trPr>
        <w:tc>
          <w:tcPr>
            <w:tcW w:w="781" w:type="pct"/>
            <w:gridSpan w:val="2"/>
            <w:shd w:val="clear" w:color="auto" w:fill="0091A5"/>
          </w:tcPr>
          <w:p w14:paraId="7E2C763D" w14:textId="77777777" w:rsidR="00594238" w:rsidRPr="006D30FE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Human occupation</w:t>
            </w:r>
          </w:p>
        </w:tc>
        <w:tc>
          <w:tcPr>
            <w:tcW w:w="899" w:type="pct"/>
            <w:gridSpan w:val="2"/>
            <w:shd w:val="clear" w:color="auto" w:fill="0091A5"/>
          </w:tcPr>
          <w:p w14:paraId="0AC1060A" w14:textId="77777777" w:rsidR="00594238" w:rsidRPr="006D30FE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Flood</w:t>
            </w:r>
            <w:r w:rsidR="009D77FF"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</w:t>
            </w: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plain</w:t>
            </w:r>
          </w:p>
        </w:tc>
        <w:tc>
          <w:tcPr>
            <w:tcW w:w="1040" w:type="pct"/>
            <w:gridSpan w:val="2"/>
            <w:shd w:val="clear" w:color="auto" w:fill="0091A5"/>
          </w:tcPr>
          <w:p w14:paraId="2A11551F" w14:textId="77777777" w:rsidR="00594238" w:rsidRPr="006D30FE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Well used for drinking water</w:t>
            </w:r>
          </w:p>
        </w:tc>
        <w:tc>
          <w:tcPr>
            <w:tcW w:w="1151" w:type="pct"/>
            <w:shd w:val="clear" w:color="auto" w:fill="0091A5"/>
          </w:tcPr>
          <w:p w14:paraId="75FB5588" w14:textId="77777777" w:rsidR="00594238" w:rsidRPr="006D30FE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Spring used for drinking water</w:t>
            </w:r>
          </w:p>
        </w:tc>
        <w:tc>
          <w:tcPr>
            <w:tcW w:w="1129" w:type="pct"/>
            <w:shd w:val="clear" w:color="auto" w:fill="0091A5"/>
          </w:tcPr>
          <w:p w14:paraId="460D495A" w14:textId="77777777" w:rsidR="00594238" w:rsidRPr="006D30FE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Borehole used for drinking water</w:t>
            </w:r>
          </w:p>
        </w:tc>
      </w:tr>
      <w:tr w:rsidR="00594238" w:rsidRPr="006D30FE" w14:paraId="592C536F" w14:textId="77777777" w:rsidTr="00B30EED">
        <w:trPr>
          <w:cantSplit/>
          <w:trHeight w:val="20"/>
        </w:trPr>
        <w:tc>
          <w:tcPr>
            <w:tcW w:w="781" w:type="pct"/>
            <w:gridSpan w:val="2"/>
            <w:tcBorders>
              <w:bottom w:val="single" w:sz="2" w:space="0" w:color="C0C0C0"/>
            </w:tcBorders>
          </w:tcPr>
          <w:p w14:paraId="23931F64" w14:textId="4A2B3378" w:rsidR="00594238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899" w:type="pct"/>
            <w:gridSpan w:val="2"/>
            <w:tcBorders>
              <w:bottom w:val="single" w:sz="2" w:space="0" w:color="C0C0C0"/>
            </w:tcBorders>
          </w:tcPr>
          <w:p w14:paraId="5E2804C9" w14:textId="06B84218" w:rsidR="00594238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040" w:type="pct"/>
            <w:gridSpan w:val="2"/>
            <w:tcBorders>
              <w:bottom w:val="single" w:sz="2" w:space="0" w:color="C0C0C0"/>
            </w:tcBorders>
          </w:tcPr>
          <w:p w14:paraId="404C7B78" w14:textId="65CC50C2" w:rsidR="00594238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</w:tcPr>
          <w:p w14:paraId="51298C60" w14:textId="6A430B99" w:rsidR="00594238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29" w:type="pct"/>
            <w:tcBorders>
              <w:bottom w:val="single" w:sz="2" w:space="0" w:color="C0C0C0"/>
            </w:tcBorders>
          </w:tcPr>
          <w:p w14:paraId="41FB1A4A" w14:textId="2920E6B8" w:rsidR="00594238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F72F43" w:rsidRPr="006D30FE" w14:paraId="12F2DCCE" w14:textId="77777777" w:rsidTr="00B30EED">
        <w:trPr>
          <w:cantSplit/>
          <w:trHeight w:val="20"/>
        </w:trPr>
        <w:tc>
          <w:tcPr>
            <w:tcW w:w="781" w:type="pct"/>
            <w:gridSpan w:val="2"/>
            <w:shd w:val="clear" w:color="auto" w:fill="0091A5"/>
          </w:tcPr>
          <w:p w14:paraId="1489BF44" w14:textId="77777777" w:rsidR="00594238" w:rsidRPr="006D30FE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Water course</w:t>
            </w:r>
          </w:p>
        </w:tc>
        <w:tc>
          <w:tcPr>
            <w:tcW w:w="899" w:type="pct"/>
            <w:gridSpan w:val="2"/>
            <w:shd w:val="clear" w:color="auto" w:fill="0091A5"/>
          </w:tcPr>
          <w:p w14:paraId="037B4370" w14:textId="77777777" w:rsidR="00594238" w:rsidRPr="006D30FE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Groundwater SPZ1 &amp; SPZ2</w:t>
            </w:r>
          </w:p>
        </w:tc>
        <w:tc>
          <w:tcPr>
            <w:tcW w:w="1040" w:type="pct"/>
            <w:gridSpan w:val="2"/>
            <w:shd w:val="clear" w:color="auto" w:fill="0091A5"/>
          </w:tcPr>
          <w:p w14:paraId="2AD6C7DA" w14:textId="77777777" w:rsidR="00594238" w:rsidRPr="006D30FE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Well used for domestic/ food </w:t>
            </w:r>
            <w:r w:rsidR="006515F2"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production</w:t>
            </w:r>
          </w:p>
        </w:tc>
        <w:tc>
          <w:tcPr>
            <w:tcW w:w="1151" w:type="pct"/>
            <w:shd w:val="clear" w:color="auto" w:fill="0091A5"/>
          </w:tcPr>
          <w:p w14:paraId="0CBDB776" w14:textId="77777777" w:rsidR="00594238" w:rsidRPr="006D30FE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Spring used for domestic/ food </w:t>
            </w:r>
            <w:r w:rsidR="006515F2"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production</w:t>
            </w:r>
          </w:p>
        </w:tc>
        <w:tc>
          <w:tcPr>
            <w:tcW w:w="1129" w:type="pct"/>
            <w:shd w:val="clear" w:color="auto" w:fill="0091A5"/>
          </w:tcPr>
          <w:p w14:paraId="6533E55C" w14:textId="77777777" w:rsidR="00594238" w:rsidRPr="006D30FE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Borehole used for domestic/ food </w:t>
            </w:r>
            <w:r w:rsidR="006515F2"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production</w:t>
            </w:r>
          </w:p>
        </w:tc>
      </w:tr>
      <w:tr w:rsidR="00594238" w:rsidRPr="006D30FE" w14:paraId="4C0FA444" w14:textId="77777777" w:rsidTr="00B30EED">
        <w:trPr>
          <w:cantSplit/>
          <w:trHeight w:val="20"/>
        </w:trPr>
        <w:tc>
          <w:tcPr>
            <w:tcW w:w="781" w:type="pct"/>
            <w:gridSpan w:val="2"/>
            <w:tcBorders>
              <w:bottom w:val="single" w:sz="2" w:space="0" w:color="C0C0C0"/>
            </w:tcBorders>
          </w:tcPr>
          <w:p w14:paraId="0A0D9146" w14:textId="6E3FD72A" w:rsidR="00594238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899" w:type="pct"/>
            <w:gridSpan w:val="2"/>
            <w:tcBorders>
              <w:bottom w:val="single" w:sz="2" w:space="0" w:color="C0C0C0"/>
            </w:tcBorders>
          </w:tcPr>
          <w:p w14:paraId="458AD404" w14:textId="222E5A8C" w:rsidR="00594238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040" w:type="pct"/>
            <w:gridSpan w:val="2"/>
            <w:tcBorders>
              <w:bottom w:val="single" w:sz="2" w:space="0" w:color="C0C0C0"/>
            </w:tcBorders>
          </w:tcPr>
          <w:p w14:paraId="79F47005" w14:textId="6754831A" w:rsidR="00594238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</w:tcPr>
          <w:p w14:paraId="317A7677" w14:textId="303658E8" w:rsidR="00594238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29" w:type="pct"/>
            <w:tcBorders>
              <w:bottom w:val="single" w:sz="2" w:space="0" w:color="C0C0C0"/>
            </w:tcBorders>
          </w:tcPr>
          <w:p w14:paraId="421F7671" w14:textId="2FFD9BAB" w:rsidR="00594238" w:rsidRPr="006D30FE" w:rsidRDefault="00405553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F72F43" w:rsidRPr="006D30FE" w14:paraId="00D06FB8" w14:textId="77777777" w:rsidTr="008B03F4">
        <w:trPr>
          <w:cantSplit/>
          <w:trHeight w:val="20"/>
        </w:trPr>
        <w:tc>
          <w:tcPr>
            <w:tcW w:w="5000" w:type="pct"/>
            <w:gridSpan w:val="8"/>
            <w:shd w:val="clear" w:color="auto" w:fill="0091A5"/>
          </w:tcPr>
          <w:p w14:paraId="0F1DAF08" w14:textId="77777777" w:rsidR="00361244" w:rsidRPr="006D30FE" w:rsidRDefault="00361244" w:rsidP="00361244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 an AQMA</w:t>
            </w:r>
          </w:p>
        </w:tc>
      </w:tr>
      <w:tr w:rsidR="00361244" w:rsidRPr="006D30FE" w14:paraId="4BC3D8ED" w14:textId="77777777" w:rsidTr="00361244">
        <w:trPr>
          <w:cantSplit/>
          <w:trHeight w:val="20"/>
        </w:trPr>
        <w:tc>
          <w:tcPr>
            <w:tcW w:w="5000" w:type="pct"/>
            <w:gridSpan w:val="8"/>
          </w:tcPr>
          <w:p w14:paraId="575AA6F5" w14:textId="29D13266" w:rsidR="00361244" w:rsidRPr="006D30FE" w:rsidRDefault="00EF53C9" w:rsidP="000267EF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6D30FE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</w:tbl>
    <w:p w14:paraId="383FEA20" w14:textId="77777777" w:rsidR="00405553" w:rsidRPr="006D30FE" w:rsidRDefault="00405553" w:rsidP="00D77C8C">
      <w:pPr>
        <w:spacing w:before="60" w:after="60" w:line="270" w:lineRule="exact"/>
        <w:rPr>
          <w:rFonts w:ascii="Arial" w:hAnsi="Arial"/>
          <w:b/>
          <w:bCs/>
          <w:sz w:val="20"/>
          <w:szCs w:val="20"/>
          <w:lang w:val="en-US" w:eastAsia="en-US"/>
        </w:rPr>
      </w:pPr>
    </w:p>
    <w:p w14:paraId="63491B51" w14:textId="2F49AB5D" w:rsidR="0093763B" w:rsidRPr="006D30FE" w:rsidRDefault="0093763B" w:rsidP="00D77C8C">
      <w:pPr>
        <w:spacing w:before="60" w:after="60" w:line="270" w:lineRule="exact"/>
        <w:rPr>
          <w:rFonts w:ascii="Arial" w:hAnsi="Arial"/>
          <w:b/>
          <w:bCs/>
          <w:sz w:val="20"/>
          <w:szCs w:val="20"/>
          <w:lang w:val="en-US" w:eastAsia="en-US"/>
        </w:rPr>
      </w:pPr>
      <w:r w:rsidRPr="006D30FE">
        <w:rPr>
          <w:rFonts w:ascii="Arial" w:hAnsi="Arial"/>
          <w:b/>
          <w:bCs/>
          <w:sz w:val="20"/>
          <w:szCs w:val="20"/>
          <w:lang w:val="en-US" w:eastAsia="en-US"/>
        </w:rPr>
        <w:lastRenderedPageBreak/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F72F43" w:rsidRPr="006D30FE" w14:paraId="6A48568D" w14:textId="77777777" w:rsidTr="008B03F4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91A5"/>
          </w:tcPr>
          <w:p w14:paraId="06A9DF13" w14:textId="77777777" w:rsidR="00020F27" w:rsidRPr="006D30FE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0091A5"/>
          </w:tcPr>
          <w:p w14:paraId="3DDF9DEA" w14:textId="77777777" w:rsidR="00020F27" w:rsidRPr="006D30FE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0091A5"/>
          </w:tcPr>
          <w:p w14:paraId="46B9F4D2" w14:textId="77777777" w:rsidR="00020F27" w:rsidRPr="006D30FE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0091A5"/>
          </w:tcPr>
          <w:p w14:paraId="66F1FBD2" w14:textId="77777777" w:rsidR="00020F27" w:rsidRPr="006D30FE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0091A5"/>
          </w:tcPr>
          <w:p w14:paraId="6C5697D4" w14:textId="77777777" w:rsidR="00020F27" w:rsidRPr="006D30FE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0091A5"/>
          </w:tcPr>
          <w:p w14:paraId="510B9979" w14:textId="77777777" w:rsidR="00020F27" w:rsidRPr="006D30FE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1A5"/>
          </w:tcPr>
          <w:p w14:paraId="450BA1BB" w14:textId="77777777" w:rsidR="00020F27" w:rsidRPr="006D30FE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Notes</w:t>
            </w:r>
          </w:p>
        </w:tc>
      </w:tr>
      <w:tr w:rsidR="00020F27" w:rsidRPr="006D30FE" w14:paraId="3958319E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742D5455" w14:textId="77777777" w:rsidR="00020F27" w:rsidRPr="006D30FE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>1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0A093D6A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sz w:val="20"/>
              </w:rPr>
              <w:t>Have all Standard rules criteria for each of the rule sets included in the application been met?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F85BACA" w14:textId="07059137" w:rsidR="00020F27" w:rsidRPr="006D30FE" w:rsidRDefault="00405553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685BA275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E7462DC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72014B2A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6AD81C5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b/>
                <w:sz w:val="20"/>
              </w:rPr>
              <w:t>No:</w:t>
            </w:r>
            <w:r w:rsidRPr="006D30FE">
              <w:rPr>
                <w:rFonts w:cs="Arial"/>
                <w:sz w:val="20"/>
              </w:rPr>
              <w:t xml:space="preserve"> not duly made</w:t>
            </w:r>
            <w:r w:rsidR="00E72514" w:rsidRPr="006D30FE">
              <w:rPr>
                <w:rFonts w:cs="Arial"/>
                <w:sz w:val="20"/>
              </w:rPr>
              <w:t>. Return application.</w:t>
            </w:r>
          </w:p>
        </w:tc>
      </w:tr>
      <w:tr w:rsidR="00020F27" w:rsidRPr="006D30FE" w14:paraId="556A1EE3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7744614" w14:textId="77777777" w:rsidR="00020F27" w:rsidRPr="006D30FE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>2</w:t>
            </w:r>
          </w:p>
        </w:tc>
        <w:tc>
          <w:tcPr>
            <w:tcW w:w="2088" w:type="pct"/>
          </w:tcPr>
          <w:p w14:paraId="12B13247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sz w:val="20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32E28C6F" w14:textId="7BA0984F" w:rsidR="00020F27" w:rsidRPr="006D30FE" w:rsidRDefault="00405553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>X</w:t>
            </w:r>
          </w:p>
        </w:tc>
        <w:tc>
          <w:tcPr>
            <w:tcW w:w="311" w:type="pct"/>
          </w:tcPr>
          <w:p w14:paraId="38325278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389" w:type="pct"/>
          </w:tcPr>
          <w:p w14:paraId="7D929EC1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622" w:type="pct"/>
          </w:tcPr>
          <w:p w14:paraId="7CE15828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BFFF515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b/>
                <w:color w:val="000000"/>
                <w:sz w:val="20"/>
              </w:rPr>
              <w:t>No:</w:t>
            </w:r>
            <w:r w:rsidRPr="006D30FE">
              <w:rPr>
                <w:rFonts w:cs="Arial"/>
                <w:color w:val="000000"/>
                <w:sz w:val="20"/>
              </w:rPr>
              <w:t xml:space="preserve"> Not duly made</w:t>
            </w:r>
          </w:p>
        </w:tc>
      </w:tr>
      <w:tr w:rsidR="00020F27" w:rsidRPr="006D30FE" w14:paraId="3CD4CEF5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32FD8D5" w14:textId="77777777" w:rsidR="00020F27" w:rsidRPr="006D30FE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D9E5293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  <w:lang w:val="en-US" w:eastAsia="en-US"/>
              </w:rPr>
            </w:pPr>
            <w:r w:rsidRPr="006D30FE">
              <w:rPr>
                <w:rFonts w:cs="Arial"/>
                <w:sz w:val="20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DD29A27" w14:textId="5B000AC7" w:rsidR="00020F27" w:rsidRPr="006D30FE" w:rsidRDefault="00405553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370D8AF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6B3577A1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D3B5551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845121D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 w:val="20"/>
              </w:rPr>
            </w:pPr>
            <w:r w:rsidRPr="006D30FE">
              <w:rPr>
                <w:rFonts w:cs="Arial"/>
                <w:b/>
                <w:color w:val="000000"/>
                <w:sz w:val="20"/>
              </w:rPr>
              <w:t>No:</w:t>
            </w:r>
            <w:r w:rsidRPr="006D30FE">
              <w:rPr>
                <w:rFonts w:cs="Arial"/>
                <w:color w:val="000000"/>
                <w:sz w:val="20"/>
              </w:rPr>
              <w:t xml:space="preserve"> Not duly made</w:t>
            </w:r>
          </w:p>
        </w:tc>
      </w:tr>
      <w:tr w:rsidR="00020F27" w:rsidRPr="006D30FE" w14:paraId="6627BA88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4B146079" w14:textId="77777777" w:rsidR="00020F27" w:rsidRPr="006D30FE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67C5E922" w14:textId="77777777" w:rsidR="00020F27" w:rsidRPr="006D30FE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E8D9BC3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099D5C96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4F5AAAD" w14:textId="0FD1C2F7" w:rsidR="00020F27" w:rsidRPr="006D30FE" w:rsidRDefault="00405553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0FA193EE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4B4C649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</w:p>
        </w:tc>
      </w:tr>
      <w:tr w:rsidR="00020F27" w:rsidRPr="006D30FE" w14:paraId="4E4F4CA6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1D2BCF59" w14:textId="77777777" w:rsidR="00020F27" w:rsidRPr="006D30FE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>5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4BE37F0" w14:textId="77777777" w:rsidR="00020F27" w:rsidRPr="006D30FE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074CB48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BA73B83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9A2C676" w14:textId="7D3124FD" w:rsidR="00020F27" w:rsidRPr="006D30FE" w:rsidRDefault="00405553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>X</w:t>
            </w: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4A49935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99683E8" w14:textId="77777777" w:rsidR="00020F27" w:rsidRPr="006D30FE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b/>
                <w:color w:val="000000"/>
                <w:sz w:val="20"/>
              </w:rPr>
              <w:t>No:</w:t>
            </w:r>
            <w:r w:rsidRPr="006D30FE">
              <w:rPr>
                <w:rFonts w:cs="Arial"/>
                <w:color w:val="000000"/>
                <w:sz w:val="20"/>
              </w:rPr>
              <w:t xml:space="preserve"> If required Send a further not duly made letter/email.</w:t>
            </w:r>
          </w:p>
        </w:tc>
      </w:tr>
      <w:tr w:rsidR="00020F27" w:rsidRPr="006D30FE" w14:paraId="1D663197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3C4F53" w14:textId="77777777" w:rsidR="00020F27" w:rsidRPr="006D30FE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BBC06E2" w14:textId="77777777" w:rsidR="00020F27" w:rsidRPr="006D30FE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760DCE1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A064FDF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F32F753" w14:textId="61650501" w:rsidR="00020F27" w:rsidRPr="006D30FE" w:rsidRDefault="00405553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714718C5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33CD" w14:textId="77777777" w:rsidR="00020F27" w:rsidRPr="006D30FE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>If relevant refund fee</w:t>
            </w:r>
          </w:p>
        </w:tc>
      </w:tr>
      <w:tr w:rsidR="00020F27" w:rsidRPr="006D30FE" w14:paraId="2B654924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8939D4" w14:textId="77777777" w:rsidR="00020F27" w:rsidRPr="006D30FE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F7C8143" w14:textId="77777777" w:rsidR="00020F27" w:rsidRPr="006D30FE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677BBEE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6A719C6F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38B3BA6" w14:textId="7B7DE461" w:rsidR="00020F27" w:rsidRPr="006D30FE" w:rsidRDefault="00405553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2F7C034E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A36C" w14:textId="77777777" w:rsidR="00020F27" w:rsidRPr="006D30FE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>If relevant refund fee</w:t>
            </w:r>
          </w:p>
        </w:tc>
      </w:tr>
      <w:tr w:rsidR="00020F27" w:rsidRPr="006D30FE" w14:paraId="44EF6D27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67B3BAEC" w14:textId="77777777" w:rsidR="00020F27" w:rsidRPr="006D30FE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>8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516EF8F" w14:textId="77777777" w:rsidR="00020F27" w:rsidRPr="006D30FE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0BF13C82" w14:textId="27AF6875" w:rsidR="00020F27" w:rsidRPr="006D30FE" w:rsidRDefault="00405553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0AB0EEF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D68BA24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35B9F6AF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A3957F0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</w:p>
        </w:tc>
      </w:tr>
      <w:tr w:rsidR="00020F27" w:rsidRPr="006D30FE" w14:paraId="2747CB09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303B3847" w14:textId="77777777" w:rsidR="00020F27" w:rsidRPr="006D30FE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>9</w:t>
            </w:r>
          </w:p>
        </w:tc>
        <w:tc>
          <w:tcPr>
            <w:tcW w:w="2088" w:type="pct"/>
          </w:tcPr>
          <w:p w14:paraId="6AEABDBA" w14:textId="34758FD6" w:rsidR="00020F27" w:rsidRPr="006D30FE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 xml:space="preserve">Duly made </w:t>
            </w:r>
            <w:r w:rsidR="0084132F" w:rsidRPr="006D30FE">
              <w:rPr>
                <w:rFonts w:cs="Arial"/>
                <w:color w:val="000000"/>
                <w:sz w:val="20"/>
              </w:rPr>
              <w:t>confirmation</w:t>
            </w:r>
            <w:r w:rsidRPr="006D30FE">
              <w:rPr>
                <w:rFonts w:cs="Arial"/>
                <w:color w:val="000000"/>
                <w:sz w:val="20"/>
              </w:rPr>
              <w:t xml:space="preserve"> sent?</w:t>
            </w:r>
          </w:p>
        </w:tc>
        <w:tc>
          <w:tcPr>
            <w:tcW w:w="389" w:type="pct"/>
          </w:tcPr>
          <w:p w14:paraId="4A7D82C7" w14:textId="0F4716DD" w:rsidR="00020F27" w:rsidRPr="006D30FE" w:rsidRDefault="00405553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>X</w:t>
            </w:r>
          </w:p>
        </w:tc>
        <w:tc>
          <w:tcPr>
            <w:tcW w:w="311" w:type="pct"/>
          </w:tcPr>
          <w:p w14:paraId="4C0EF006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389" w:type="pct"/>
          </w:tcPr>
          <w:p w14:paraId="741AE6F3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622" w:type="pct"/>
          </w:tcPr>
          <w:p w14:paraId="471AF123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FA1A51A" w14:textId="58FF6E15" w:rsidR="00020F27" w:rsidRPr="006D30FE" w:rsidRDefault="00405553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>0</w:t>
            </w:r>
            <w:r w:rsidR="00D47CA1">
              <w:rPr>
                <w:rFonts w:cs="Arial"/>
                <w:color w:val="000000"/>
                <w:sz w:val="20"/>
              </w:rPr>
              <w:t>6</w:t>
            </w:r>
            <w:r w:rsidRPr="006D30FE">
              <w:rPr>
                <w:rFonts w:cs="Arial"/>
                <w:color w:val="000000"/>
                <w:sz w:val="20"/>
              </w:rPr>
              <w:t>.09.22</w:t>
            </w:r>
          </w:p>
        </w:tc>
      </w:tr>
      <w:tr w:rsidR="00020F27" w:rsidRPr="006D30FE" w14:paraId="38CBB029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844E407" w14:textId="77777777" w:rsidR="00020F27" w:rsidRPr="006D30FE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>10</w:t>
            </w:r>
          </w:p>
        </w:tc>
        <w:tc>
          <w:tcPr>
            <w:tcW w:w="2088" w:type="pct"/>
          </w:tcPr>
          <w:p w14:paraId="55EC8628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>Publicise on web</w:t>
            </w:r>
            <w:r w:rsidR="00CC43FE" w:rsidRPr="006D30FE">
              <w:rPr>
                <w:rFonts w:cs="Arial"/>
                <w:color w:val="000000"/>
                <w:sz w:val="20"/>
              </w:rPr>
              <w:t>?</w:t>
            </w:r>
          </w:p>
        </w:tc>
        <w:tc>
          <w:tcPr>
            <w:tcW w:w="389" w:type="pct"/>
          </w:tcPr>
          <w:p w14:paraId="6DE38D69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311" w:type="pct"/>
          </w:tcPr>
          <w:p w14:paraId="4DB4F007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389" w:type="pct"/>
          </w:tcPr>
          <w:p w14:paraId="31691230" w14:textId="2F8E381E" w:rsidR="00020F27" w:rsidRPr="006D30FE" w:rsidRDefault="00405553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>X</w:t>
            </w:r>
          </w:p>
        </w:tc>
        <w:tc>
          <w:tcPr>
            <w:tcW w:w="622" w:type="pct"/>
          </w:tcPr>
          <w:p w14:paraId="26EB8684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4944FF1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</w:p>
        </w:tc>
      </w:tr>
      <w:tr w:rsidR="00020F27" w:rsidRPr="006D30FE" w14:paraId="3B66F1A3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931E60A" w14:textId="77777777" w:rsidR="00020F27" w:rsidRPr="006D30FE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>11</w:t>
            </w:r>
          </w:p>
        </w:tc>
        <w:tc>
          <w:tcPr>
            <w:tcW w:w="2088" w:type="pct"/>
          </w:tcPr>
          <w:p w14:paraId="0A5302F9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>Advertise in newspaper?</w:t>
            </w:r>
          </w:p>
        </w:tc>
        <w:tc>
          <w:tcPr>
            <w:tcW w:w="389" w:type="pct"/>
          </w:tcPr>
          <w:p w14:paraId="2DA5CF51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311" w:type="pct"/>
          </w:tcPr>
          <w:p w14:paraId="4D0F2D7E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389" w:type="pct"/>
          </w:tcPr>
          <w:p w14:paraId="5A511729" w14:textId="7E0B9DB4" w:rsidR="00020F27" w:rsidRPr="006D30FE" w:rsidRDefault="00405553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  <w:r w:rsidRPr="006D30FE">
              <w:rPr>
                <w:rFonts w:cs="Arial"/>
                <w:sz w:val="20"/>
              </w:rPr>
              <w:t>X</w:t>
            </w:r>
          </w:p>
        </w:tc>
        <w:tc>
          <w:tcPr>
            <w:tcW w:w="622" w:type="pct"/>
          </w:tcPr>
          <w:p w14:paraId="73F2584F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 w:val="20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332B56D" w14:textId="77777777" w:rsidR="00020F27" w:rsidRPr="006D30FE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>Only for HPI sites</w:t>
            </w:r>
          </w:p>
        </w:tc>
      </w:tr>
      <w:tr w:rsidR="00020F27" w:rsidRPr="006D30FE" w14:paraId="206BF1E8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7750C849" w14:textId="77777777" w:rsidR="00020F27" w:rsidRPr="006D30FE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120A30F" w14:textId="01FD9A81" w:rsidR="00020F27" w:rsidRPr="006D30FE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 xml:space="preserve">DM checklist </w:t>
            </w:r>
            <w:r w:rsidR="0084132F" w:rsidRPr="006D30FE">
              <w:rPr>
                <w:rFonts w:cs="Arial"/>
                <w:color w:val="000000"/>
                <w:sz w:val="20"/>
              </w:rPr>
              <w:t>s</w:t>
            </w:r>
            <w:r w:rsidRPr="006D30FE">
              <w:rPr>
                <w:rFonts w:cs="Arial"/>
                <w:color w:val="000000"/>
                <w:sz w:val="20"/>
              </w:rPr>
              <w:t>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C1C711C" w14:textId="1EADF52F" w:rsidR="00020F27" w:rsidRPr="006D30FE" w:rsidRDefault="00405553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  <w:r w:rsidRPr="006D30FE">
              <w:rPr>
                <w:rFonts w:cs="Arial"/>
                <w:color w:val="000000"/>
                <w:sz w:val="20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A2BFFFC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50844F5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694A3FBF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07C6CEF" w14:textId="77777777" w:rsidR="00020F27" w:rsidRPr="006D30FE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 w:val="20"/>
              </w:rPr>
            </w:pPr>
          </w:p>
        </w:tc>
      </w:tr>
    </w:tbl>
    <w:p w14:paraId="682C0607" w14:textId="77777777" w:rsidR="0093763B" w:rsidRPr="006D30FE" w:rsidRDefault="0093763B" w:rsidP="00D77C8C">
      <w:pPr>
        <w:spacing w:before="60" w:after="60" w:line="270" w:lineRule="exact"/>
        <w:rPr>
          <w:sz w:val="20"/>
          <w:szCs w:val="20"/>
          <w:lang w:val="en-US" w:eastAsia="en-US"/>
        </w:rPr>
      </w:pPr>
    </w:p>
    <w:p w14:paraId="7BF035F2" w14:textId="77777777" w:rsidR="006515F2" w:rsidRPr="006D30FE" w:rsidRDefault="006515F2" w:rsidP="00D77C8C">
      <w:pPr>
        <w:spacing w:before="60" w:after="60" w:line="270" w:lineRule="exact"/>
        <w:rPr>
          <w:rFonts w:ascii="Arial" w:hAnsi="Arial"/>
          <w:b/>
          <w:bCs/>
          <w:sz w:val="20"/>
          <w:szCs w:val="20"/>
          <w:lang w:val="en-US" w:eastAsia="en-US"/>
        </w:rPr>
      </w:pPr>
      <w:r w:rsidRPr="006D30FE">
        <w:rPr>
          <w:rFonts w:ascii="Arial" w:hAnsi="Arial"/>
          <w:b/>
          <w:bCs/>
          <w:sz w:val="20"/>
          <w:szCs w:val="20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F72F43" w:rsidRPr="006D30FE" w14:paraId="4ACE19F2" w14:textId="77777777" w:rsidTr="008B03F4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0091A5"/>
          </w:tcPr>
          <w:p w14:paraId="49528B56" w14:textId="77777777" w:rsidR="006515F2" w:rsidRPr="006D30FE" w:rsidRDefault="006515F2" w:rsidP="00D77C8C">
            <w:pPr>
              <w:spacing w:before="60" w:after="60" w:line="270" w:lineRule="exact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‘Duly Made’ officers notes: </w:t>
            </w:r>
            <w:r w:rsidRPr="006D30FE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  <w:p w14:paraId="7EB836FC" w14:textId="77777777" w:rsidR="008B1A4E" w:rsidRPr="006D30FE" w:rsidRDefault="008B1A4E" w:rsidP="00D77C8C">
            <w:pPr>
              <w:spacing w:before="60" w:after="60" w:line="270" w:lineRule="exact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State your name and date of action for each entry.</w:t>
            </w:r>
          </w:p>
          <w:p w14:paraId="7C224C17" w14:textId="77777777" w:rsidR="008B1A4E" w:rsidRPr="006D30FE" w:rsidRDefault="008B1A4E" w:rsidP="00D77C8C">
            <w:pPr>
              <w:spacing w:before="60" w:after="60" w:line="270" w:lineRule="exact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6D30FE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There should be enough information in this section to provide a narrative of what happened during the duly made process.  It should enable someone to understand why an application was/ wasn’t duly made and the sequence of events.</w:t>
            </w:r>
          </w:p>
        </w:tc>
      </w:tr>
      <w:tr w:rsidR="006670E1" w:rsidRPr="006D30FE" w14:paraId="5F06451A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53E04D67" w14:textId="55D0F6AC" w:rsidR="006670E1" w:rsidRPr="006D30FE" w:rsidRDefault="006670E1" w:rsidP="00D77C8C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D30FE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Name </w:t>
            </w:r>
            <w:r w:rsidR="009B5601" w:rsidRPr="006D30FE">
              <w:rPr>
                <w:rFonts w:ascii="Arial" w:hAnsi="Arial" w:cs="Arial"/>
                <w:b/>
                <w:sz w:val="20"/>
                <w:szCs w:val="20"/>
                <w:u w:val="single"/>
              </w:rPr>
              <w:t>Rebecca Williams 0</w:t>
            </w:r>
            <w:r w:rsidR="00D47CA1">
              <w:rPr>
                <w:rFonts w:ascii="Arial" w:hAnsi="Arial" w:cs="Arial"/>
                <w:b/>
                <w:sz w:val="20"/>
                <w:szCs w:val="20"/>
                <w:u w:val="single"/>
              </w:rPr>
              <w:t>6</w:t>
            </w:r>
            <w:r w:rsidR="009B5601" w:rsidRPr="006D30FE">
              <w:rPr>
                <w:rFonts w:ascii="Arial" w:hAnsi="Arial" w:cs="Arial"/>
                <w:b/>
                <w:sz w:val="20"/>
                <w:szCs w:val="20"/>
                <w:u w:val="single"/>
              </w:rPr>
              <w:t>.09.22</w:t>
            </w:r>
          </w:p>
        </w:tc>
      </w:tr>
    </w:tbl>
    <w:p w14:paraId="6B39A5F8" w14:textId="77777777" w:rsidR="006515F2" w:rsidRDefault="006515F2" w:rsidP="00D77C8C">
      <w:pPr>
        <w:spacing w:before="60" w:after="60" w:line="270" w:lineRule="exact"/>
        <w:rPr>
          <w:lang w:val="en-US" w:eastAsia="en-US"/>
        </w:rPr>
      </w:pPr>
    </w:p>
    <w:sectPr w:rsidR="006515F2" w:rsidSect="00434129">
      <w:headerReference w:type="default" r:id="rId16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93A2F" w14:textId="77777777" w:rsidR="00F72F43" w:rsidRDefault="00F72F43">
      <w:r>
        <w:separator/>
      </w:r>
    </w:p>
  </w:endnote>
  <w:endnote w:type="continuationSeparator" w:id="0">
    <w:p w14:paraId="52EE48D8" w14:textId="77777777" w:rsidR="00F72F43" w:rsidRDefault="00F72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A6416" w14:textId="77777777" w:rsidR="00F72F43" w:rsidRDefault="00F72F43">
      <w:r>
        <w:separator/>
      </w:r>
    </w:p>
  </w:footnote>
  <w:footnote w:type="continuationSeparator" w:id="0">
    <w:p w14:paraId="21D90D36" w14:textId="77777777" w:rsidR="00F72F43" w:rsidRDefault="00F72F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D187D" w14:textId="77777777" w:rsidR="00F72F43" w:rsidRPr="00D77C8C" w:rsidRDefault="00F72F43">
    <w:pPr>
      <w:pStyle w:val="Header"/>
      <w:rPr>
        <w:b/>
      </w:rPr>
    </w:pPr>
    <w:r w:rsidRPr="00D77C8C">
      <w:rPr>
        <w:b/>
      </w:rPr>
      <w:t>New standard rule facilities and variations to add/ become standard facilities duly made checklist.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BF5BC1"/>
    <w:multiLevelType w:val="hybridMultilevel"/>
    <w:tmpl w:val="4612B6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914036B"/>
    <w:multiLevelType w:val="hybridMultilevel"/>
    <w:tmpl w:val="4612B6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8"/>
  </w:num>
  <w:num w:numId="7">
    <w:abstractNumId w:val="2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7DD8"/>
    <w:rsid w:val="00020F27"/>
    <w:rsid w:val="00021522"/>
    <w:rsid w:val="00021DE5"/>
    <w:rsid w:val="00023F8F"/>
    <w:rsid w:val="0002529A"/>
    <w:rsid w:val="000267EF"/>
    <w:rsid w:val="0002727E"/>
    <w:rsid w:val="00033A0D"/>
    <w:rsid w:val="00033D34"/>
    <w:rsid w:val="00042073"/>
    <w:rsid w:val="00047367"/>
    <w:rsid w:val="00050E1A"/>
    <w:rsid w:val="0005295F"/>
    <w:rsid w:val="0005514D"/>
    <w:rsid w:val="000615B7"/>
    <w:rsid w:val="00061BE8"/>
    <w:rsid w:val="00066348"/>
    <w:rsid w:val="00066CFA"/>
    <w:rsid w:val="00067682"/>
    <w:rsid w:val="000721DD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E5D87"/>
    <w:rsid w:val="000F23A6"/>
    <w:rsid w:val="000F3523"/>
    <w:rsid w:val="001028E9"/>
    <w:rsid w:val="00103A0F"/>
    <w:rsid w:val="00105266"/>
    <w:rsid w:val="001056D2"/>
    <w:rsid w:val="001067B2"/>
    <w:rsid w:val="00115D3B"/>
    <w:rsid w:val="00117868"/>
    <w:rsid w:val="0012123D"/>
    <w:rsid w:val="00125F12"/>
    <w:rsid w:val="001263B1"/>
    <w:rsid w:val="00131D79"/>
    <w:rsid w:val="00133D9C"/>
    <w:rsid w:val="00136B7D"/>
    <w:rsid w:val="00151465"/>
    <w:rsid w:val="001577D2"/>
    <w:rsid w:val="0016140F"/>
    <w:rsid w:val="00163B72"/>
    <w:rsid w:val="00173DF5"/>
    <w:rsid w:val="00175D53"/>
    <w:rsid w:val="00176A6A"/>
    <w:rsid w:val="00177DAC"/>
    <w:rsid w:val="00183314"/>
    <w:rsid w:val="001836A2"/>
    <w:rsid w:val="00185411"/>
    <w:rsid w:val="00190EE3"/>
    <w:rsid w:val="00191EF5"/>
    <w:rsid w:val="00191EFD"/>
    <w:rsid w:val="001A0F9F"/>
    <w:rsid w:val="001A17B0"/>
    <w:rsid w:val="001A3F6C"/>
    <w:rsid w:val="001B2EC0"/>
    <w:rsid w:val="001C215C"/>
    <w:rsid w:val="001C285F"/>
    <w:rsid w:val="001C4450"/>
    <w:rsid w:val="001E3FF0"/>
    <w:rsid w:val="001F1FA4"/>
    <w:rsid w:val="001F746D"/>
    <w:rsid w:val="001F7F38"/>
    <w:rsid w:val="00201B89"/>
    <w:rsid w:val="0020209D"/>
    <w:rsid w:val="0020374D"/>
    <w:rsid w:val="00203F88"/>
    <w:rsid w:val="00207EA4"/>
    <w:rsid w:val="002113D9"/>
    <w:rsid w:val="0021301D"/>
    <w:rsid w:val="00213E35"/>
    <w:rsid w:val="00214D47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845D1"/>
    <w:rsid w:val="00292572"/>
    <w:rsid w:val="002A32F6"/>
    <w:rsid w:val="002A34BE"/>
    <w:rsid w:val="002A4810"/>
    <w:rsid w:val="002B35BF"/>
    <w:rsid w:val="002B703B"/>
    <w:rsid w:val="002C1B59"/>
    <w:rsid w:val="002C3A13"/>
    <w:rsid w:val="002D6232"/>
    <w:rsid w:val="002E1083"/>
    <w:rsid w:val="002F10DD"/>
    <w:rsid w:val="002F2A7B"/>
    <w:rsid w:val="002F303B"/>
    <w:rsid w:val="002F37F1"/>
    <w:rsid w:val="002F5319"/>
    <w:rsid w:val="002F670C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278BA"/>
    <w:rsid w:val="00335299"/>
    <w:rsid w:val="00335F62"/>
    <w:rsid w:val="00337A96"/>
    <w:rsid w:val="00337CD2"/>
    <w:rsid w:val="00361244"/>
    <w:rsid w:val="0037134F"/>
    <w:rsid w:val="00371623"/>
    <w:rsid w:val="003801B9"/>
    <w:rsid w:val="00380224"/>
    <w:rsid w:val="00387609"/>
    <w:rsid w:val="00390A1D"/>
    <w:rsid w:val="0039268D"/>
    <w:rsid w:val="00393D52"/>
    <w:rsid w:val="003A3997"/>
    <w:rsid w:val="003A448F"/>
    <w:rsid w:val="003A5925"/>
    <w:rsid w:val="003A5C5A"/>
    <w:rsid w:val="003A7063"/>
    <w:rsid w:val="003A7263"/>
    <w:rsid w:val="003A7900"/>
    <w:rsid w:val="003B2322"/>
    <w:rsid w:val="003B3F8D"/>
    <w:rsid w:val="003B4538"/>
    <w:rsid w:val="003B7CEA"/>
    <w:rsid w:val="003C0261"/>
    <w:rsid w:val="003C48CE"/>
    <w:rsid w:val="003C75F1"/>
    <w:rsid w:val="003D0B7C"/>
    <w:rsid w:val="003D21F5"/>
    <w:rsid w:val="003D438A"/>
    <w:rsid w:val="003D5AFF"/>
    <w:rsid w:val="003D69B8"/>
    <w:rsid w:val="003E20FD"/>
    <w:rsid w:val="003E2631"/>
    <w:rsid w:val="003E2E03"/>
    <w:rsid w:val="003E6FE4"/>
    <w:rsid w:val="003F0401"/>
    <w:rsid w:val="003F479D"/>
    <w:rsid w:val="003F6F82"/>
    <w:rsid w:val="00402942"/>
    <w:rsid w:val="00402E83"/>
    <w:rsid w:val="00404F21"/>
    <w:rsid w:val="00405553"/>
    <w:rsid w:val="00406738"/>
    <w:rsid w:val="0040761C"/>
    <w:rsid w:val="0041018D"/>
    <w:rsid w:val="00410260"/>
    <w:rsid w:val="00414668"/>
    <w:rsid w:val="00423135"/>
    <w:rsid w:val="00431D9F"/>
    <w:rsid w:val="00434129"/>
    <w:rsid w:val="00443027"/>
    <w:rsid w:val="0044648F"/>
    <w:rsid w:val="0045300A"/>
    <w:rsid w:val="0045384D"/>
    <w:rsid w:val="0045466F"/>
    <w:rsid w:val="0046022A"/>
    <w:rsid w:val="004631DB"/>
    <w:rsid w:val="004734A6"/>
    <w:rsid w:val="00474B6C"/>
    <w:rsid w:val="004762B7"/>
    <w:rsid w:val="0047684E"/>
    <w:rsid w:val="00480AC9"/>
    <w:rsid w:val="00481042"/>
    <w:rsid w:val="00481D55"/>
    <w:rsid w:val="00483C78"/>
    <w:rsid w:val="00484ACC"/>
    <w:rsid w:val="00485B15"/>
    <w:rsid w:val="00491D59"/>
    <w:rsid w:val="004A1DC1"/>
    <w:rsid w:val="004A1E26"/>
    <w:rsid w:val="004A2549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4A9F"/>
    <w:rsid w:val="004F61D4"/>
    <w:rsid w:val="004F62C2"/>
    <w:rsid w:val="004F6463"/>
    <w:rsid w:val="005001B4"/>
    <w:rsid w:val="00503CD9"/>
    <w:rsid w:val="00504867"/>
    <w:rsid w:val="0050664C"/>
    <w:rsid w:val="00517E63"/>
    <w:rsid w:val="00523606"/>
    <w:rsid w:val="00524167"/>
    <w:rsid w:val="00525396"/>
    <w:rsid w:val="00525408"/>
    <w:rsid w:val="00526ED4"/>
    <w:rsid w:val="00530F2E"/>
    <w:rsid w:val="00547AA4"/>
    <w:rsid w:val="0055100E"/>
    <w:rsid w:val="005515B9"/>
    <w:rsid w:val="0055228C"/>
    <w:rsid w:val="00555885"/>
    <w:rsid w:val="00556518"/>
    <w:rsid w:val="00557600"/>
    <w:rsid w:val="00560984"/>
    <w:rsid w:val="00561FE2"/>
    <w:rsid w:val="00570495"/>
    <w:rsid w:val="00577F70"/>
    <w:rsid w:val="0058191D"/>
    <w:rsid w:val="005866EF"/>
    <w:rsid w:val="00591524"/>
    <w:rsid w:val="00592EB5"/>
    <w:rsid w:val="00594238"/>
    <w:rsid w:val="0059605C"/>
    <w:rsid w:val="00596C2C"/>
    <w:rsid w:val="005A5836"/>
    <w:rsid w:val="005A6209"/>
    <w:rsid w:val="005B443F"/>
    <w:rsid w:val="005B7093"/>
    <w:rsid w:val="005D3784"/>
    <w:rsid w:val="005D5B52"/>
    <w:rsid w:val="005E0313"/>
    <w:rsid w:val="005E30B0"/>
    <w:rsid w:val="005F052F"/>
    <w:rsid w:val="005F4116"/>
    <w:rsid w:val="005F545F"/>
    <w:rsid w:val="00604B6E"/>
    <w:rsid w:val="006158AD"/>
    <w:rsid w:val="00616CC6"/>
    <w:rsid w:val="00616FFE"/>
    <w:rsid w:val="0061796B"/>
    <w:rsid w:val="00620A9F"/>
    <w:rsid w:val="006220FC"/>
    <w:rsid w:val="00624D11"/>
    <w:rsid w:val="00634CE3"/>
    <w:rsid w:val="00645F83"/>
    <w:rsid w:val="00647E8E"/>
    <w:rsid w:val="006515F2"/>
    <w:rsid w:val="00654747"/>
    <w:rsid w:val="00661A22"/>
    <w:rsid w:val="00666C66"/>
    <w:rsid w:val="006670E1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1977"/>
    <w:rsid w:val="006B4105"/>
    <w:rsid w:val="006B54E8"/>
    <w:rsid w:val="006C0C7E"/>
    <w:rsid w:val="006D30FE"/>
    <w:rsid w:val="006D425A"/>
    <w:rsid w:val="006D5444"/>
    <w:rsid w:val="006D6F79"/>
    <w:rsid w:val="006D7981"/>
    <w:rsid w:val="006D7CBF"/>
    <w:rsid w:val="006E1D91"/>
    <w:rsid w:val="006E2FBA"/>
    <w:rsid w:val="006F0623"/>
    <w:rsid w:val="006F217D"/>
    <w:rsid w:val="006F3838"/>
    <w:rsid w:val="006F4147"/>
    <w:rsid w:val="006F5DB2"/>
    <w:rsid w:val="007030B5"/>
    <w:rsid w:val="007050C4"/>
    <w:rsid w:val="0071016F"/>
    <w:rsid w:val="007111CE"/>
    <w:rsid w:val="007150AF"/>
    <w:rsid w:val="007167B9"/>
    <w:rsid w:val="00720D31"/>
    <w:rsid w:val="007227E0"/>
    <w:rsid w:val="0072318B"/>
    <w:rsid w:val="007233D8"/>
    <w:rsid w:val="00732FAF"/>
    <w:rsid w:val="00737CC8"/>
    <w:rsid w:val="00737E7C"/>
    <w:rsid w:val="0074254D"/>
    <w:rsid w:val="00744298"/>
    <w:rsid w:val="00753E56"/>
    <w:rsid w:val="00764826"/>
    <w:rsid w:val="00780D6A"/>
    <w:rsid w:val="00785D8D"/>
    <w:rsid w:val="00787181"/>
    <w:rsid w:val="00787835"/>
    <w:rsid w:val="00787DC5"/>
    <w:rsid w:val="007922FC"/>
    <w:rsid w:val="00793243"/>
    <w:rsid w:val="007A1020"/>
    <w:rsid w:val="007B3D68"/>
    <w:rsid w:val="007B58EC"/>
    <w:rsid w:val="007B656D"/>
    <w:rsid w:val="007C4060"/>
    <w:rsid w:val="007C4564"/>
    <w:rsid w:val="007C6524"/>
    <w:rsid w:val="007D6278"/>
    <w:rsid w:val="007E0552"/>
    <w:rsid w:val="007E1405"/>
    <w:rsid w:val="007E1C34"/>
    <w:rsid w:val="007E4060"/>
    <w:rsid w:val="007E4644"/>
    <w:rsid w:val="007E69EF"/>
    <w:rsid w:val="007F0643"/>
    <w:rsid w:val="007F28B4"/>
    <w:rsid w:val="007F38F2"/>
    <w:rsid w:val="007F4B3B"/>
    <w:rsid w:val="007F4CCE"/>
    <w:rsid w:val="007F4F17"/>
    <w:rsid w:val="00802208"/>
    <w:rsid w:val="008062CF"/>
    <w:rsid w:val="00811918"/>
    <w:rsid w:val="00822565"/>
    <w:rsid w:val="00825EA5"/>
    <w:rsid w:val="00827663"/>
    <w:rsid w:val="00830D9D"/>
    <w:rsid w:val="0084132F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6748A"/>
    <w:rsid w:val="0087084A"/>
    <w:rsid w:val="0087141E"/>
    <w:rsid w:val="00876361"/>
    <w:rsid w:val="0087723B"/>
    <w:rsid w:val="00881758"/>
    <w:rsid w:val="008845AE"/>
    <w:rsid w:val="008937E9"/>
    <w:rsid w:val="00896C7D"/>
    <w:rsid w:val="008A3C96"/>
    <w:rsid w:val="008A5772"/>
    <w:rsid w:val="008A7120"/>
    <w:rsid w:val="008B03F4"/>
    <w:rsid w:val="008B1A4E"/>
    <w:rsid w:val="008B33A8"/>
    <w:rsid w:val="008C6C41"/>
    <w:rsid w:val="008E0936"/>
    <w:rsid w:val="008E1609"/>
    <w:rsid w:val="008F25FD"/>
    <w:rsid w:val="008F3967"/>
    <w:rsid w:val="008F453C"/>
    <w:rsid w:val="008F485C"/>
    <w:rsid w:val="00904230"/>
    <w:rsid w:val="009079DD"/>
    <w:rsid w:val="00913431"/>
    <w:rsid w:val="009160E7"/>
    <w:rsid w:val="0091686A"/>
    <w:rsid w:val="00922A6B"/>
    <w:rsid w:val="00924E95"/>
    <w:rsid w:val="00927D09"/>
    <w:rsid w:val="00931036"/>
    <w:rsid w:val="0093763B"/>
    <w:rsid w:val="009401EB"/>
    <w:rsid w:val="00941DD0"/>
    <w:rsid w:val="0094516B"/>
    <w:rsid w:val="0094610A"/>
    <w:rsid w:val="00946460"/>
    <w:rsid w:val="0094674B"/>
    <w:rsid w:val="009473D6"/>
    <w:rsid w:val="00947A28"/>
    <w:rsid w:val="009569DB"/>
    <w:rsid w:val="0096132C"/>
    <w:rsid w:val="00961F67"/>
    <w:rsid w:val="009639E8"/>
    <w:rsid w:val="00964FA2"/>
    <w:rsid w:val="009666C6"/>
    <w:rsid w:val="009729C0"/>
    <w:rsid w:val="009745D5"/>
    <w:rsid w:val="009768D3"/>
    <w:rsid w:val="00976B28"/>
    <w:rsid w:val="00977B97"/>
    <w:rsid w:val="00990F97"/>
    <w:rsid w:val="00995F66"/>
    <w:rsid w:val="00996BCE"/>
    <w:rsid w:val="009A0681"/>
    <w:rsid w:val="009A0884"/>
    <w:rsid w:val="009A0D08"/>
    <w:rsid w:val="009A5548"/>
    <w:rsid w:val="009A7ECF"/>
    <w:rsid w:val="009B040C"/>
    <w:rsid w:val="009B182A"/>
    <w:rsid w:val="009B5601"/>
    <w:rsid w:val="009B7AC3"/>
    <w:rsid w:val="009C432D"/>
    <w:rsid w:val="009D0D1D"/>
    <w:rsid w:val="009D0FBA"/>
    <w:rsid w:val="009D1841"/>
    <w:rsid w:val="009D45D4"/>
    <w:rsid w:val="009D5C18"/>
    <w:rsid w:val="009D77FF"/>
    <w:rsid w:val="009E42D3"/>
    <w:rsid w:val="009F062D"/>
    <w:rsid w:val="009F7552"/>
    <w:rsid w:val="00A02EFA"/>
    <w:rsid w:val="00A078F3"/>
    <w:rsid w:val="00A1107E"/>
    <w:rsid w:val="00A11795"/>
    <w:rsid w:val="00A14A98"/>
    <w:rsid w:val="00A16896"/>
    <w:rsid w:val="00A24D8C"/>
    <w:rsid w:val="00A25796"/>
    <w:rsid w:val="00A266F4"/>
    <w:rsid w:val="00A32ACD"/>
    <w:rsid w:val="00A3666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2978"/>
    <w:rsid w:val="00A9371A"/>
    <w:rsid w:val="00AA48CE"/>
    <w:rsid w:val="00AB3B3B"/>
    <w:rsid w:val="00AB4862"/>
    <w:rsid w:val="00AB545E"/>
    <w:rsid w:val="00AC2826"/>
    <w:rsid w:val="00AC7C53"/>
    <w:rsid w:val="00AD0291"/>
    <w:rsid w:val="00AD0DDF"/>
    <w:rsid w:val="00AD1088"/>
    <w:rsid w:val="00AE2E0C"/>
    <w:rsid w:val="00AE535D"/>
    <w:rsid w:val="00AE6AB5"/>
    <w:rsid w:val="00AE6C44"/>
    <w:rsid w:val="00AF0BE8"/>
    <w:rsid w:val="00AF66D7"/>
    <w:rsid w:val="00B013B7"/>
    <w:rsid w:val="00B078BC"/>
    <w:rsid w:val="00B113B7"/>
    <w:rsid w:val="00B26DFB"/>
    <w:rsid w:val="00B30ADA"/>
    <w:rsid w:val="00B30EED"/>
    <w:rsid w:val="00B33DAB"/>
    <w:rsid w:val="00B34077"/>
    <w:rsid w:val="00B3497C"/>
    <w:rsid w:val="00B349A8"/>
    <w:rsid w:val="00B45B64"/>
    <w:rsid w:val="00B5027B"/>
    <w:rsid w:val="00B51EF1"/>
    <w:rsid w:val="00B57CC4"/>
    <w:rsid w:val="00B609B9"/>
    <w:rsid w:val="00B6310D"/>
    <w:rsid w:val="00B64788"/>
    <w:rsid w:val="00B6591E"/>
    <w:rsid w:val="00B70FD1"/>
    <w:rsid w:val="00B73C69"/>
    <w:rsid w:val="00B75CA8"/>
    <w:rsid w:val="00B77FF1"/>
    <w:rsid w:val="00B82245"/>
    <w:rsid w:val="00B91178"/>
    <w:rsid w:val="00B914D8"/>
    <w:rsid w:val="00B925CF"/>
    <w:rsid w:val="00BB2BE6"/>
    <w:rsid w:val="00BC4BF9"/>
    <w:rsid w:val="00BC4D8F"/>
    <w:rsid w:val="00BC55B3"/>
    <w:rsid w:val="00BC5992"/>
    <w:rsid w:val="00BD46CD"/>
    <w:rsid w:val="00BD6FDC"/>
    <w:rsid w:val="00BE0D0D"/>
    <w:rsid w:val="00BE4515"/>
    <w:rsid w:val="00BF1691"/>
    <w:rsid w:val="00BF6171"/>
    <w:rsid w:val="00C0536C"/>
    <w:rsid w:val="00C0705B"/>
    <w:rsid w:val="00C10DCA"/>
    <w:rsid w:val="00C117AF"/>
    <w:rsid w:val="00C131EC"/>
    <w:rsid w:val="00C13D3A"/>
    <w:rsid w:val="00C16C85"/>
    <w:rsid w:val="00C22682"/>
    <w:rsid w:val="00C3274B"/>
    <w:rsid w:val="00C43F53"/>
    <w:rsid w:val="00C46394"/>
    <w:rsid w:val="00C54E4E"/>
    <w:rsid w:val="00C628EC"/>
    <w:rsid w:val="00C65642"/>
    <w:rsid w:val="00C72736"/>
    <w:rsid w:val="00C75FE5"/>
    <w:rsid w:val="00C77BEE"/>
    <w:rsid w:val="00C847F2"/>
    <w:rsid w:val="00C9343A"/>
    <w:rsid w:val="00C9462C"/>
    <w:rsid w:val="00CA4929"/>
    <w:rsid w:val="00CB2379"/>
    <w:rsid w:val="00CB548B"/>
    <w:rsid w:val="00CC43FE"/>
    <w:rsid w:val="00CC4BDB"/>
    <w:rsid w:val="00CC5419"/>
    <w:rsid w:val="00CD74A5"/>
    <w:rsid w:val="00CE1475"/>
    <w:rsid w:val="00CE624F"/>
    <w:rsid w:val="00CF1BAD"/>
    <w:rsid w:val="00D00FFF"/>
    <w:rsid w:val="00D01E3D"/>
    <w:rsid w:val="00D02708"/>
    <w:rsid w:val="00D11F47"/>
    <w:rsid w:val="00D14F6F"/>
    <w:rsid w:val="00D163FD"/>
    <w:rsid w:val="00D171BB"/>
    <w:rsid w:val="00D212CD"/>
    <w:rsid w:val="00D245E9"/>
    <w:rsid w:val="00D26E99"/>
    <w:rsid w:val="00D301D2"/>
    <w:rsid w:val="00D338E0"/>
    <w:rsid w:val="00D41CE4"/>
    <w:rsid w:val="00D41F48"/>
    <w:rsid w:val="00D462E8"/>
    <w:rsid w:val="00D46EE2"/>
    <w:rsid w:val="00D47CA1"/>
    <w:rsid w:val="00D51BA1"/>
    <w:rsid w:val="00D5495C"/>
    <w:rsid w:val="00D5671E"/>
    <w:rsid w:val="00D5701A"/>
    <w:rsid w:val="00D60C5E"/>
    <w:rsid w:val="00D628C5"/>
    <w:rsid w:val="00D641DC"/>
    <w:rsid w:val="00D65FD2"/>
    <w:rsid w:val="00D71742"/>
    <w:rsid w:val="00D72C53"/>
    <w:rsid w:val="00D76E8E"/>
    <w:rsid w:val="00D77C8C"/>
    <w:rsid w:val="00D848E9"/>
    <w:rsid w:val="00D90241"/>
    <w:rsid w:val="00D92CE5"/>
    <w:rsid w:val="00D97D71"/>
    <w:rsid w:val="00DA0C08"/>
    <w:rsid w:val="00DA29D7"/>
    <w:rsid w:val="00DA6935"/>
    <w:rsid w:val="00DA7499"/>
    <w:rsid w:val="00DA793E"/>
    <w:rsid w:val="00DB0C6A"/>
    <w:rsid w:val="00DB1860"/>
    <w:rsid w:val="00DC034C"/>
    <w:rsid w:val="00DC2EBC"/>
    <w:rsid w:val="00DC69DA"/>
    <w:rsid w:val="00DD7ADA"/>
    <w:rsid w:val="00DE30CF"/>
    <w:rsid w:val="00DE6273"/>
    <w:rsid w:val="00DE7C77"/>
    <w:rsid w:val="00DF42DF"/>
    <w:rsid w:val="00E02019"/>
    <w:rsid w:val="00E02522"/>
    <w:rsid w:val="00E039D3"/>
    <w:rsid w:val="00E0494E"/>
    <w:rsid w:val="00E05A09"/>
    <w:rsid w:val="00E07F7E"/>
    <w:rsid w:val="00E11087"/>
    <w:rsid w:val="00E11648"/>
    <w:rsid w:val="00E13D33"/>
    <w:rsid w:val="00E20C8D"/>
    <w:rsid w:val="00E26D43"/>
    <w:rsid w:val="00E307D3"/>
    <w:rsid w:val="00E332BC"/>
    <w:rsid w:val="00E34DE5"/>
    <w:rsid w:val="00E35060"/>
    <w:rsid w:val="00E35861"/>
    <w:rsid w:val="00E36F0F"/>
    <w:rsid w:val="00E4089E"/>
    <w:rsid w:val="00E465D2"/>
    <w:rsid w:val="00E5160C"/>
    <w:rsid w:val="00E535F6"/>
    <w:rsid w:val="00E62F92"/>
    <w:rsid w:val="00E70A75"/>
    <w:rsid w:val="00E72514"/>
    <w:rsid w:val="00E73EAC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B5DF1"/>
    <w:rsid w:val="00EB7D35"/>
    <w:rsid w:val="00EC065F"/>
    <w:rsid w:val="00EC7625"/>
    <w:rsid w:val="00EC771A"/>
    <w:rsid w:val="00ED05AC"/>
    <w:rsid w:val="00ED2101"/>
    <w:rsid w:val="00ED2D00"/>
    <w:rsid w:val="00ED4426"/>
    <w:rsid w:val="00ED5F98"/>
    <w:rsid w:val="00ED6A8F"/>
    <w:rsid w:val="00ED6E92"/>
    <w:rsid w:val="00ED73B9"/>
    <w:rsid w:val="00ED7981"/>
    <w:rsid w:val="00EE107A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EF53C9"/>
    <w:rsid w:val="00F01350"/>
    <w:rsid w:val="00F054EC"/>
    <w:rsid w:val="00F10614"/>
    <w:rsid w:val="00F11050"/>
    <w:rsid w:val="00F1327E"/>
    <w:rsid w:val="00F1774C"/>
    <w:rsid w:val="00F23EE5"/>
    <w:rsid w:val="00F32011"/>
    <w:rsid w:val="00F352FC"/>
    <w:rsid w:val="00F35363"/>
    <w:rsid w:val="00F41564"/>
    <w:rsid w:val="00F418DA"/>
    <w:rsid w:val="00F45969"/>
    <w:rsid w:val="00F502FA"/>
    <w:rsid w:val="00F53A20"/>
    <w:rsid w:val="00F559F2"/>
    <w:rsid w:val="00F55B84"/>
    <w:rsid w:val="00F55BE9"/>
    <w:rsid w:val="00F655A4"/>
    <w:rsid w:val="00F66356"/>
    <w:rsid w:val="00F700BF"/>
    <w:rsid w:val="00F72F43"/>
    <w:rsid w:val="00F74A33"/>
    <w:rsid w:val="00F75313"/>
    <w:rsid w:val="00F8059E"/>
    <w:rsid w:val="00F86E2E"/>
    <w:rsid w:val="00F8790C"/>
    <w:rsid w:val="00F939D7"/>
    <w:rsid w:val="00FA43E2"/>
    <w:rsid w:val="00FA6853"/>
    <w:rsid w:val="00FA6DF7"/>
    <w:rsid w:val="00FB04A0"/>
    <w:rsid w:val="00FB0700"/>
    <w:rsid w:val="00FB6649"/>
    <w:rsid w:val="00FC0BAF"/>
    <w:rsid w:val="00FC2FE5"/>
    <w:rsid w:val="00FC336C"/>
    <w:rsid w:val="00FC7B2A"/>
    <w:rsid w:val="00FD23E1"/>
    <w:rsid w:val="00FD325C"/>
    <w:rsid w:val="00FD3478"/>
    <w:rsid w:val="00FD34B6"/>
    <w:rsid w:val="00FD49F1"/>
    <w:rsid w:val="00FD576F"/>
    <w:rsid w:val="00FE1EB5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4:docId w14:val="2F16D29A"/>
  <w15:chartTrackingRefBased/>
  <w15:docId w15:val="{31502E0A-11E6-4E55-950F-6AD8AF0F0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2F2A7B"/>
    <w:pPr>
      <w:keepNext/>
      <w:spacing w:before="120"/>
      <w:outlineLvl w:val="0"/>
    </w:pPr>
    <w:rPr>
      <w:rFonts w:ascii="Arial" w:hAnsi="Arial" w:cs="Arial"/>
      <w:b/>
      <w:bCs/>
      <w:color w:val="0091A5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F2A7B"/>
    <w:pPr>
      <w:keepNext/>
      <w:spacing w:before="120"/>
      <w:jc w:val="center"/>
      <w:outlineLvl w:val="1"/>
    </w:pPr>
    <w:rPr>
      <w:rFonts w:ascii="Arial" w:hAnsi="Arial"/>
      <w:b/>
      <w:color w:val="0091A5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2F2A7B"/>
    <w:pPr>
      <w:keepNext/>
      <w:spacing w:before="240" w:after="120"/>
      <w:outlineLvl w:val="3"/>
    </w:pPr>
    <w:rPr>
      <w:rFonts w:ascii="Arial" w:hAnsi="Arial"/>
      <w:b/>
      <w:bCs/>
      <w:color w:val="0091A5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2F2A7B"/>
    <w:pPr>
      <w:keepNext/>
      <w:outlineLvl w:val="4"/>
    </w:pPr>
    <w:rPr>
      <w:rFonts w:ascii="Arial Bold" w:hAnsi="Arial Bold"/>
      <w:b/>
      <w:bCs/>
      <w:color w:val="0091A5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F2A7B"/>
    <w:rPr>
      <w:rFonts w:ascii="Arial" w:hAnsi="Arial" w:cs="Arial"/>
      <w:b/>
      <w:bCs/>
      <w:color w:val="0091A5"/>
      <w:kern w:val="32"/>
      <w:sz w:val="28"/>
      <w:szCs w:val="28"/>
      <w:lang w:eastAsia="en-US"/>
    </w:rPr>
  </w:style>
  <w:style w:type="character" w:customStyle="1" w:styleId="Heading2Char">
    <w:name w:val="Heading 2 Char"/>
    <w:link w:val="Heading2"/>
    <w:locked/>
    <w:rsid w:val="002F2A7B"/>
    <w:rPr>
      <w:rFonts w:ascii="Arial" w:hAnsi="Arial"/>
      <w:b/>
      <w:color w:val="0091A5"/>
      <w:sz w:val="32"/>
      <w:szCs w:val="72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locked/>
    <w:rsid w:val="002F2A7B"/>
    <w:rPr>
      <w:rFonts w:ascii="Arial" w:hAnsi="Arial"/>
      <w:b/>
      <w:bCs/>
      <w:color w:val="0091A5"/>
      <w:sz w:val="32"/>
      <w:szCs w:val="32"/>
    </w:rPr>
  </w:style>
  <w:style w:type="character" w:customStyle="1" w:styleId="Heading5Char">
    <w:name w:val="Heading 5 Char"/>
    <w:aliases w:val="Block Label Char"/>
    <w:link w:val="Heading5"/>
    <w:locked/>
    <w:rsid w:val="002F2A7B"/>
    <w:rPr>
      <w:rFonts w:ascii="Arial Bold" w:hAnsi="Arial Bold"/>
      <w:b/>
      <w:bCs/>
      <w:color w:val="0091A5"/>
      <w:sz w:val="22"/>
      <w:szCs w:val="22"/>
      <w:lang w:val="en-US" w:eastAsia="en-US"/>
    </w:rPr>
  </w:style>
  <w:style w:type="character" w:customStyle="1" w:styleId="Heading6Char">
    <w:name w:val="Heading 6 Char"/>
    <w:aliases w:val="Sub Label Char"/>
    <w:link w:val="Heading6"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CC5419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 w:val="0"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FA6853"/>
    <w:pPr>
      <w:spacing w:before="60" w:after="60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CC5419"/>
    <w:rPr>
      <w:rFonts w:ascii="Arial" w:hAnsi="Arial" w:cs="Arial"/>
      <w:b/>
      <w:color w:val="FF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B30EED"/>
    <w:pPr>
      <w:spacing w:before="60" w:after="60"/>
    </w:pPr>
    <w:rPr>
      <w:rFonts w:ascii="Arial" w:hAnsi="Arial" w:cs="Arial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B30EED"/>
    <w:rPr>
      <w:rFonts w:ascii="Arial" w:hAnsi="Arial" w:cs="Arial"/>
      <w:b/>
      <w:bCs/>
      <w:color w:val="0091A5"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styleId="ListParagraph">
    <w:name w:val="List Paragraph"/>
    <w:basedOn w:val="Normal"/>
    <w:uiPriority w:val="34"/>
    <w:qFormat/>
    <w:rsid w:val="000663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52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http://intranet/ams_document_library/2008/201_250/202_08.doc" TargetMode="Externa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://intranet/ams_document_library/2008/201_250/201_08.do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81d3803220f9061eb6f02829f7be2a1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15a08ddea43a840f86edf706c0a58831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REGU-386-3991471</_dlc_DocId>
    <_dlc_DocIdUrl xmlns="9be56660-2c31-41ef-bc00-23e72f632f2a">
      <Url>https://cyfoethnaturiolcymru.sharepoint.com/teams/Regulatory/Permitting/_layouts/15/DocIdRedir.aspx?ID=REGU-386-3991471</Url>
      <Description>REGU-386-3991471</Description>
    </_dlc_DocIdUrl>
    <Site_x0020_Name xmlns="859f7ad6-93f6-4205-b62b-a17f28acbbac">Thermo Fisher Scientific Newport</Site_x0020_Name>
    <Internal_x002f_External xmlns="859f7ad6-93f6-4205-b62b-a17f28acbbac">Internal document</Internal_x002f_External>
    <Post_x0020_code xmlns="859f7ad6-93f6-4205-b62b-a17f28acbbac">NP11 3EF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3rd Floor, 1 Ashley Road, Altrincham, Cheshire, WA14 2DT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2022-09-05T23:00:00+00:00</Document_x0020_Date>
    <Facility_x0020_Address xmlns="859f7ad6-93f6-4205-b62b-a17f28acbbac">Parkway Building, Parkway, Caerphilly</Facility_x0020_Address>
    <Environment_x0020_Sub_x0020_Folder xmlns="859f7ad6-93f6-4205-b62b-a17f28acbbac">Licences applications</Environment_x0020_Sub_x0020_Folder>
    <Customer_x0020_Name xmlns="859f7ad6-93f6-4205-b62b-a17f28acbbac">Sterilin Ltd</Customer_x0020_Name>
    <Surrendered_x002f_Expired_x0020_Date xmlns="859f7ad6-93f6-4205-b62b-a17f28acbbac" xsi:nil="true"/>
  </documentManagement>
</p:properti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5B647-4678-4977-96F1-41E90A3F56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9AF14E-E95D-4726-9A62-4347F7FC09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5b970563-8909-4a3f-aa2d-2051b0ae3e8e"/>
    <ds:schemaRef ds:uri="6e121689-de5b-41b9-a751-bfeda7fa2b07"/>
    <ds:schemaRef ds:uri="9be56660-2c31-41ef-bc00-23e72f632f2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AD5C6B-B9CE-4253-84F0-514A4B1D254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89465FE4-B14E-4548-B07A-FB5A30BEAF3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EC2D79D-0EDB-48D6-AD97-682EE2E71CA8}">
  <ds:schemaRefs>
    <ds:schemaRef ds:uri="http://schemas.microsoft.com/office/2006/documentManagement/types"/>
    <ds:schemaRef ds:uri="6e121689-de5b-41b9-a751-bfeda7fa2b07"/>
    <ds:schemaRef ds:uri="9be56660-2c31-41ef-bc00-23e72f632f2a"/>
    <ds:schemaRef ds:uri="http://purl.org/dc/elements/1.1/"/>
    <ds:schemaRef ds:uri="5b970563-8909-4a3f-aa2d-2051b0ae3e8e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859f7ad6-93f6-4205-b62b-a17f28acbbac"/>
    <ds:schemaRef ds:uri="http://schemas.microsoft.com/sharepoint/v4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40FE9294-5FF8-4030-80DB-5B3B73156D18}">
  <ds:schemaRefs>
    <ds:schemaRef ds:uri="Microsoft.SharePoint.Taxonomy.ContentTypeSync"/>
  </ds:schemaRefs>
</ds:datastoreItem>
</file>

<file path=customXml/itemProps7.xml><?xml version="1.0" encoding="utf-8"?>
<ds:datastoreItem xmlns:ds="http://schemas.openxmlformats.org/officeDocument/2006/customXml" ds:itemID="{D1E4CFC0-1090-4285-A145-DCB4F4C7B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32</TotalTime>
  <Pages>6</Pages>
  <Words>1407</Words>
  <Characters>7588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8978</CharactersWithSpaces>
  <SharedDoc>false</SharedDoc>
  <HLinks>
    <vt:vector size="12" baseType="variant"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NRW</dc:creator>
  <cp:keywords/>
  <dc:description>203_08_SD12, version 1Issue date: 12/06/09</dc:description>
  <cp:lastModifiedBy>Williams, Rebecca A.</cp:lastModifiedBy>
  <cp:revision>11</cp:revision>
  <cp:lastPrinted>2013-09-05T10:10:00Z</cp:lastPrinted>
  <dcterms:created xsi:type="dcterms:W3CDTF">2022-09-05T09:43:00Z</dcterms:created>
  <dcterms:modified xsi:type="dcterms:W3CDTF">2022-09-06T12:23:00Z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lpwstr>1</vt:lpwstr>
  </property>
  <property fmtid="{D5CDD505-2E9C-101B-9397-08002B2CF9AE}" pid="4" name="ContentTypeId">
    <vt:lpwstr>0x01010067EB80C5FE939D4A9B3D8BA62129B7F501020000462B6CE9C1494683708F95FFF850A6</vt:lpwstr>
  </property>
  <property fmtid="{D5CDD505-2E9C-101B-9397-08002B2CF9AE}" pid="5" name="_dlc_DocId">
    <vt:lpwstr>REGU-430-80931</vt:lpwstr>
  </property>
  <property fmtid="{D5CDD505-2E9C-101B-9397-08002B2CF9AE}" pid="6" name="_dlc_DocIdItemGuid">
    <vt:lpwstr>ee75e087-b776-4080-b0c2-c422d86cfacb</vt:lpwstr>
  </property>
  <property fmtid="{D5CDD505-2E9C-101B-9397-08002B2CF9AE}" pid="7" name="_dlc_DocIdUrl">
    <vt:lpwstr>https://cyfoethnaturiolcymru.sharepoint.com/teams/Regulatory/wip/_layouts/15/DocIdRedir.aspx?ID=REGU-430-80931, REGU-430-80931</vt:lpwstr>
  </property>
  <property fmtid="{D5CDD505-2E9C-101B-9397-08002B2CF9AE}" pid="8" name="AuthorIds_UIVersion_4608">
    <vt:lpwstr>200</vt:lpwstr>
  </property>
  <property fmtid="{D5CDD505-2E9C-101B-9397-08002B2CF9AE}" pid="9" name="MediaServiceImageTags">
    <vt:lpwstr/>
  </property>
</Properties>
</file>