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52C4CD" w14:textId="77777777" w:rsidR="000650AC" w:rsidRDefault="006A1C0E">
      <w:pPr>
        <w:pStyle w:val="BodyText"/>
      </w:pPr>
      <w:r>
        <w:t xml:space="preserve">Please complete the following details and send to </w:t>
      </w:r>
      <w:hyperlink r:id="rId12" w:history="1">
        <w:r>
          <w:rPr>
            <w:rStyle w:val="Hyperlink"/>
          </w:rPr>
          <w:t>icc@cyfoethnaturiolcymru.gov.uk</w:t>
        </w:r>
      </w:hyperlink>
    </w:p>
    <w:p w14:paraId="0454D1A1" w14:textId="77777777" w:rsidR="000650AC" w:rsidRDefault="006A1C0E">
      <w:pPr>
        <w:pStyle w:val="BodyText"/>
      </w:pPr>
      <w:r>
        <w:t xml:space="preserve">If you do not have access to </w:t>
      </w:r>
      <w:proofErr w:type="gramStart"/>
      <w:r>
        <w:t>email</w:t>
      </w:r>
      <w:proofErr w:type="gramEnd"/>
      <w:r>
        <w:t xml:space="preserve"> please call 0300 065 3000 and provide the details on the form below:</w:t>
      </w:r>
    </w:p>
    <w:p w14:paraId="44FAC935" w14:textId="77777777" w:rsidR="004F0F0B" w:rsidRPr="0021797D" w:rsidRDefault="004F0F0B">
      <w:pPr>
        <w:pStyle w:val="BodyText"/>
        <w:rPr>
          <w:sz w:val="20"/>
          <w:szCs w:val="20"/>
        </w:rPr>
      </w:pPr>
    </w:p>
    <w:p w14:paraId="6405C72D" w14:textId="1C288A3F" w:rsidR="000650AC" w:rsidRDefault="006A1C0E">
      <w:pPr>
        <w:pStyle w:val="BodyText"/>
      </w:pPr>
      <w:r>
        <w:rPr>
          <w:b/>
        </w:rPr>
        <w:t xml:space="preserve">Note: You cannot notify us of changes to </w:t>
      </w:r>
      <w:r w:rsidR="000C2289">
        <w:rPr>
          <w:b/>
        </w:rPr>
        <w:t>your deployment</w:t>
      </w:r>
      <w:r>
        <w:rPr>
          <w:b/>
        </w:rPr>
        <w:t xml:space="preserve"> using this form. You </w:t>
      </w:r>
      <w:r w:rsidR="00BD2E7F">
        <w:rPr>
          <w:b/>
        </w:rPr>
        <w:t xml:space="preserve">may need to </w:t>
      </w:r>
      <w:r>
        <w:rPr>
          <w:b/>
        </w:rPr>
        <w:t xml:space="preserve">submit a new deployment application in order to </w:t>
      </w:r>
      <w:r w:rsidR="00BD2E7F">
        <w:rPr>
          <w:b/>
        </w:rPr>
        <w:t>make changes to your deployment</w:t>
      </w:r>
      <w:r>
        <w:t>.</w:t>
      </w:r>
    </w:p>
    <w:p w14:paraId="4CB6E9C8" w14:textId="3B7F4D1C" w:rsidR="000650AC" w:rsidRDefault="00D8408E" w:rsidP="00D8408E">
      <w:pPr>
        <w:pStyle w:val="BodyText"/>
        <w:tabs>
          <w:tab w:val="left" w:pos="4290"/>
        </w:tabs>
      </w:pPr>
      <w:r>
        <w:tab/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35"/>
        <w:gridCol w:w="5235"/>
      </w:tblGrid>
      <w:tr w:rsidR="000650AC" w14:paraId="2F4A883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36EBB" w14:textId="77777777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Deployment Reference </w:t>
            </w:r>
          </w:p>
          <w:p w14:paraId="5A08BD61" w14:textId="484D6C2B" w:rsidR="0021797D" w:rsidRDefault="00003E0F" w:rsidP="00171EBF">
            <w:pPr>
              <w:pStyle w:val="BodyText"/>
            </w:pPr>
            <w:r>
              <w:t>T</w:t>
            </w:r>
            <w:r w:rsidR="006A1C0E">
              <w:t xml:space="preserve">his is on the deployment </w:t>
            </w:r>
            <w:r>
              <w:t>confirmation of approval letter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6215C" w14:textId="36D0E9CA" w:rsidR="00003E0F" w:rsidRDefault="00BA45E3">
            <w:pPr>
              <w:pStyle w:val="BodyText"/>
            </w:pPr>
            <w:r>
              <w:t>PAN-01</w:t>
            </w:r>
            <w:r w:rsidR="00992926">
              <w:t>7959</w:t>
            </w:r>
          </w:p>
        </w:tc>
      </w:tr>
      <w:tr w:rsidR="004F0F0B" w14:paraId="1B73A211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84586" w14:textId="339D99FB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On-Site Contact</w:t>
            </w:r>
          </w:p>
          <w:p w14:paraId="285F23D3" w14:textId="3E1DC0B6" w:rsidR="0021797D" w:rsidRDefault="00E60CD3" w:rsidP="00171EBF">
            <w:pPr>
              <w:pStyle w:val="BodyText"/>
            </w:pPr>
            <w:r>
              <w:t>Name and c</w:t>
            </w:r>
            <w:r w:rsidR="004F0F0B">
              <w:t>ontact telephone number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EE0CF3" w14:textId="422BFABE" w:rsidR="00003E0F" w:rsidRDefault="00992926">
            <w:pPr>
              <w:pStyle w:val="BodyText"/>
            </w:pPr>
            <w:r>
              <w:t>Andrew Kippax 07774 890896</w:t>
            </w:r>
          </w:p>
        </w:tc>
      </w:tr>
      <w:tr w:rsidR="000650AC" w14:paraId="7DC412CE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D2D35" w14:textId="402904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Location of Spreading Activity</w:t>
            </w:r>
          </w:p>
          <w:p w14:paraId="6B00F175" w14:textId="751684B3" w:rsidR="004F0F0B" w:rsidRDefault="00E60CD3" w:rsidP="00003E0F">
            <w:pPr>
              <w:pStyle w:val="BodyText"/>
            </w:pPr>
            <w:r>
              <w:t>Full a</w:t>
            </w:r>
            <w:r w:rsidR="006A1C0E">
              <w:t xml:space="preserve">ddress (including full postal code and </w:t>
            </w:r>
            <w:r w:rsidR="004F0F0B">
              <w:t>12</w:t>
            </w:r>
            <w:r w:rsidR="006A1C0E">
              <w:t xml:space="preserve"> figure grid reference</w:t>
            </w:r>
            <w:r w:rsidR="0017714C">
              <w:t xml:space="preserve"> of the main address of the land to be treated</w:t>
            </w:r>
            <w:r w:rsidR="006A1C0E">
              <w:t>)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3BF8CA" w14:textId="14D89D32" w:rsidR="00003E0F" w:rsidRDefault="007C5BC0">
            <w:pPr>
              <w:pStyle w:val="BodyText"/>
            </w:pPr>
            <w:r>
              <w:t xml:space="preserve">Bryn </w:t>
            </w:r>
            <w:proofErr w:type="spellStart"/>
            <w:r>
              <w:t>Carrog</w:t>
            </w:r>
            <w:proofErr w:type="spellEnd"/>
            <w:r>
              <w:t xml:space="preserve"> Farm, </w:t>
            </w:r>
            <w:proofErr w:type="spellStart"/>
            <w:r>
              <w:t>Bodelwyddan</w:t>
            </w:r>
            <w:proofErr w:type="spellEnd"/>
            <w:r>
              <w:t xml:space="preserve"> Road, </w:t>
            </w:r>
            <w:proofErr w:type="spellStart"/>
            <w:r>
              <w:t>Rhuddlan</w:t>
            </w:r>
            <w:proofErr w:type="spellEnd"/>
            <w:r>
              <w:t>, Rhyl. LL18 5UH SJ01153 76802</w:t>
            </w:r>
          </w:p>
        </w:tc>
      </w:tr>
      <w:tr w:rsidR="004F0F0B" w14:paraId="060475E8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1416F" w14:textId="77777777" w:rsidR="00003E0F" w:rsidRDefault="004F0F0B" w:rsidP="00003E0F">
            <w:pPr>
              <w:pStyle w:val="BodyText"/>
            </w:pPr>
            <w:r w:rsidRPr="00003E0F">
              <w:rPr>
                <w:b/>
              </w:rPr>
              <w:t xml:space="preserve">Any </w:t>
            </w:r>
            <w:proofErr w:type="gramStart"/>
            <w:r w:rsidRPr="00003E0F">
              <w:rPr>
                <w:b/>
              </w:rPr>
              <w:t>site specific</w:t>
            </w:r>
            <w:proofErr w:type="gramEnd"/>
            <w:r w:rsidRPr="00003E0F">
              <w:rPr>
                <w:b/>
              </w:rPr>
              <w:t xml:space="preserve"> information or hazards</w:t>
            </w:r>
            <w:r>
              <w:t xml:space="preserve"> </w:t>
            </w:r>
          </w:p>
          <w:p w14:paraId="6882F6C3" w14:textId="2D2F94C2" w:rsidR="0021797D" w:rsidRDefault="004F0F0B" w:rsidP="00171EBF">
            <w:pPr>
              <w:pStyle w:val="BodyText"/>
            </w:pPr>
            <w:r>
              <w:t>e.g. access, animals in vicinity etc.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1952C" w14:textId="77777777" w:rsidR="00003E0F" w:rsidRDefault="00003E0F">
            <w:pPr>
              <w:pStyle w:val="BodyText"/>
            </w:pPr>
          </w:p>
        </w:tc>
      </w:tr>
      <w:tr w:rsidR="000650AC" w14:paraId="56F104E7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2BEC3E" w14:textId="488A8628" w:rsidR="004F0F0B" w:rsidRPr="00003E0F" w:rsidRDefault="006A1C0E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Start Date </w:t>
            </w:r>
          </w:p>
          <w:p w14:paraId="6EEC8A24" w14:textId="77777777" w:rsidR="004F0F0B" w:rsidRDefault="003D75E9" w:rsidP="00D8408E">
            <w:pPr>
              <w:pStyle w:val="BodyText"/>
            </w:pPr>
            <w:r>
              <w:t>(</w:t>
            </w:r>
            <w:r w:rsidR="006A1C0E">
              <w:t>dd/mm/</w:t>
            </w:r>
            <w:proofErr w:type="spellStart"/>
            <w:r w:rsidR="00D8408E">
              <w:t>yy</w:t>
            </w:r>
            <w:proofErr w:type="spellEnd"/>
            <w:r>
              <w:t>)</w:t>
            </w:r>
          </w:p>
          <w:p w14:paraId="79431FE3" w14:textId="5E7997EC" w:rsidR="0021797D" w:rsidRDefault="0021797D" w:rsidP="000A61EF">
            <w:pPr>
              <w:pStyle w:val="BodyText"/>
            </w:pPr>
            <w:r>
              <w:t xml:space="preserve">This MUST be </w:t>
            </w:r>
            <w:r w:rsidR="000A61EF">
              <w:t xml:space="preserve">at least </w:t>
            </w:r>
            <w:r>
              <w:t>two working days after notification</w:t>
            </w:r>
            <w:r w:rsidR="000A61EF">
              <w:t>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B3084" w14:textId="5980E4BC" w:rsidR="00003E0F" w:rsidRDefault="00992926">
            <w:pPr>
              <w:pStyle w:val="BodyText"/>
            </w:pPr>
            <w:r>
              <w:t>10.09.2022</w:t>
            </w:r>
          </w:p>
        </w:tc>
      </w:tr>
      <w:tr w:rsidR="004F0F0B" w14:paraId="5025F7EC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600A9" w14:textId="05497EA8" w:rsidR="004F0F0B" w:rsidRPr="00003E0F" w:rsidRDefault="004F0F0B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Expected End Date </w:t>
            </w:r>
          </w:p>
          <w:p w14:paraId="0B4612A7" w14:textId="77777777" w:rsidR="004F0F0B" w:rsidRDefault="003D75E9" w:rsidP="00D8408E">
            <w:pPr>
              <w:pStyle w:val="BodyText"/>
            </w:pPr>
            <w:r>
              <w:t>(</w:t>
            </w:r>
            <w:r w:rsidR="004F0F0B">
              <w:t>dd/mm/</w:t>
            </w:r>
            <w:proofErr w:type="spellStart"/>
            <w:r w:rsidR="004F0F0B">
              <w:t>y</w:t>
            </w:r>
            <w:r w:rsidR="00D8408E">
              <w:t>y</w:t>
            </w:r>
            <w:proofErr w:type="spellEnd"/>
            <w:r>
              <w:t>)</w:t>
            </w:r>
          </w:p>
          <w:p w14:paraId="356DD035" w14:textId="22634FB6" w:rsidR="0021797D" w:rsidRDefault="0021797D" w:rsidP="00D8408E">
            <w:pPr>
              <w:pStyle w:val="BodyText"/>
            </w:pPr>
            <w:r>
              <w:t xml:space="preserve">This MUST be provided in date form. </w:t>
            </w:r>
          </w:p>
          <w:p w14:paraId="56F5C398" w14:textId="2D5D8D30" w:rsidR="00615FC4" w:rsidRDefault="00615FC4" w:rsidP="00D8408E">
            <w:pPr>
              <w:pStyle w:val="BodyText"/>
            </w:pPr>
          </w:p>
          <w:p w14:paraId="55D449C3" w14:textId="1567FA04" w:rsidR="0021797D" w:rsidRDefault="00615FC4" w:rsidP="00171EBF">
            <w:pPr>
              <w:pStyle w:val="BodyText"/>
            </w:pPr>
            <w:r w:rsidRPr="00131FA0">
              <w:t xml:space="preserve">It is </w:t>
            </w:r>
            <w:r w:rsidR="00A000D0" w:rsidRPr="00131FA0">
              <w:t xml:space="preserve">envisaged </w:t>
            </w:r>
            <w:r w:rsidRPr="00131FA0">
              <w:t>that this date will be no longer than 10 working days from the expected start date</w:t>
            </w:r>
            <w:r w:rsidR="00B132D1" w:rsidRPr="00131FA0">
              <w:t xml:space="preserve">; </w:t>
            </w:r>
            <w:r w:rsidR="00D2519E" w:rsidRPr="00131FA0">
              <w:t xml:space="preserve">and </w:t>
            </w:r>
            <w:r w:rsidR="00B132D1" w:rsidRPr="00131FA0">
              <w:t xml:space="preserve">will be in line with </w:t>
            </w:r>
            <w:r w:rsidR="00D2519E" w:rsidRPr="00131FA0">
              <w:t xml:space="preserve">the </w:t>
            </w:r>
            <w:r w:rsidR="00171EBF" w:rsidRPr="00131FA0">
              <w:t xml:space="preserve">spreading times in your </w:t>
            </w:r>
            <w:r w:rsidR="00D2519E" w:rsidRPr="00131FA0">
              <w:t>agreed deployment and condition 4.3.4 of your permit.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1EAED5" w14:textId="69AE5CD1" w:rsidR="00440DF4" w:rsidRDefault="00992926" w:rsidP="002E7BE9">
            <w:r>
              <w:t>16.09.2022</w:t>
            </w:r>
          </w:p>
        </w:tc>
      </w:tr>
      <w:tr w:rsidR="00864293" w14:paraId="78539C5D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51E5F" w14:textId="77777777" w:rsidR="00864293" w:rsidRDefault="00864293" w:rsidP="00003E0F">
            <w:pPr>
              <w:pStyle w:val="BodyText"/>
            </w:pP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3B2050" w14:textId="77777777" w:rsidR="00864293" w:rsidRDefault="00864293">
            <w:pPr>
              <w:pStyle w:val="BodyText"/>
            </w:pPr>
          </w:p>
        </w:tc>
      </w:tr>
      <w:tr w:rsidR="00864293" w14:paraId="779C81A6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6DF542" w14:textId="4529CB1E" w:rsidR="0021797D" w:rsidRPr="00003E0F" w:rsidRDefault="00864293" w:rsidP="00171EB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>Name and signature of person submitting the notification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2F421F" w14:textId="77777777" w:rsidR="007C5BC0" w:rsidRDefault="007C5BC0">
            <w:pPr>
              <w:pStyle w:val="BodyText"/>
            </w:pPr>
          </w:p>
          <w:p w14:paraId="0E2B68D1" w14:textId="3260C071" w:rsidR="007C5BC0" w:rsidRDefault="007C5BC0">
            <w:pPr>
              <w:pStyle w:val="BodyText"/>
            </w:pPr>
            <w:r>
              <w:rPr>
                <w:noProof/>
              </w:rPr>
              <w:drawing>
                <wp:inline distT="0" distB="0" distL="0" distR="0" wp14:anchorId="44C37077" wp14:editId="18BE4EAA">
                  <wp:extent cx="1249680" cy="701040"/>
                  <wp:effectExtent l="0" t="0" r="7620" b="381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7010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D66B0E1" w14:textId="27088D8F" w:rsidR="00003E0F" w:rsidRDefault="00BA45E3">
            <w:pPr>
              <w:pStyle w:val="BodyText"/>
            </w:pPr>
            <w:proofErr w:type="gramStart"/>
            <w:r>
              <w:t>J.PRIDDING</w:t>
            </w:r>
            <w:proofErr w:type="gramEnd"/>
            <w:r>
              <w:t xml:space="preserve"> </w:t>
            </w:r>
          </w:p>
        </w:tc>
      </w:tr>
      <w:tr w:rsidR="00864293" w14:paraId="7AB32E20" w14:textId="77777777" w:rsidTr="00072FC6"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DEEAF6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04426D" w14:textId="38E7DAFF" w:rsidR="00003E0F" w:rsidRPr="00003E0F" w:rsidRDefault="00864293" w:rsidP="00003E0F">
            <w:pPr>
              <w:pStyle w:val="BodyText"/>
              <w:rPr>
                <w:b/>
              </w:rPr>
            </w:pPr>
            <w:r w:rsidRPr="00003E0F">
              <w:rPr>
                <w:b/>
              </w:rPr>
              <w:t xml:space="preserve">Date </w:t>
            </w:r>
            <w:r w:rsidR="0021797D">
              <w:rPr>
                <w:b/>
              </w:rPr>
              <w:t>of Notification</w:t>
            </w:r>
          </w:p>
          <w:p w14:paraId="31C29391" w14:textId="458A91AE" w:rsidR="0021797D" w:rsidRDefault="00864293" w:rsidP="00171EBF">
            <w:pPr>
              <w:pStyle w:val="BodyText"/>
            </w:pPr>
            <w:r>
              <w:t>(dd/mm/</w:t>
            </w:r>
            <w:proofErr w:type="spellStart"/>
            <w:r>
              <w:t>yy</w:t>
            </w:r>
            <w:proofErr w:type="spellEnd"/>
            <w:r>
              <w:t xml:space="preserve">) </w:t>
            </w:r>
          </w:p>
        </w:tc>
        <w:tc>
          <w:tcPr>
            <w:tcW w:w="2500" w:type="pct"/>
            <w:tcBorders>
              <w:top w:val="single" w:sz="4" w:space="0" w:color="0091A5"/>
              <w:left w:val="single" w:sz="4" w:space="0" w:color="0091A5"/>
              <w:bottom w:val="single" w:sz="4" w:space="0" w:color="0091A5"/>
              <w:right w:val="single" w:sz="4" w:space="0" w:color="0091A5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3E5CA" w14:textId="44400CD5" w:rsidR="00864293" w:rsidRDefault="00992926">
            <w:pPr>
              <w:pStyle w:val="BodyText"/>
            </w:pPr>
            <w:r>
              <w:t>08.09.2022</w:t>
            </w:r>
          </w:p>
        </w:tc>
      </w:tr>
    </w:tbl>
    <w:p w14:paraId="60CCF0A7" w14:textId="77777777" w:rsidR="000650AC" w:rsidRDefault="000650AC" w:rsidP="0021797D"/>
    <w:sectPr w:rsidR="000650AC" w:rsidSect="0081469E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720" w:right="720" w:bottom="720" w:left="72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1B797" w14:textId="77777777" w:rsidR="00AB01DA" w:rsidRDefault="00AB01DA">
      <w:r>
        <w:separator/>
      </w:r>
    </w:p>
  </w:endnote>
  <w:endnote w:type="continuationSeparator" w:id="0">
    <w:p w14:paraId="092BB86A" w14:textId="77777777" w:rsidR="00AB01DA" w:rsidRDefault="00AB01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3BCC59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7163EC2" wp14:editId="7B72455B">
              <wp:simplePos x="0" y="0"/>
              <wp:positionH relativeFrom="page">
                <wp:posOffset>3712207</wp:posOffset>
              </wp:positionH>
              <wp:positionV relativeFrom="page">
                <wp:posOffset>10246994</wp:posOffset>
              </wp:positionV>
              <wp:extent cx="3260722" cy="217800"/>
              <wp:effectExtent l="0" t="0" r="0" b="0"/>
              <wp:wrapNone/>
              <wp:docPr id="1" name="Text Box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56F45E2C" w14:textId="6C204C4B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B5375B">
                            <w:rPr>
                              <w:noProof/>
                              <w:color w:val="0091A5"/>
                            </w:rPr>
                            <w:t>2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163EC2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left:0;text-align:left;margin-left:292.3pt;margin-top:806.85pt;width:256.75pt;height:17.1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" stroked="f">
              <v:textbox inset="0,0">
                <w:txbxContent>
                  <w:p w14:paraId="56F45E2C" w14:textId="6C204C4B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B5375B">
                      <w:rPr>
                        <w:noProof/>
                        <w:color w:val="0091A5"/>
                      </w:rPr>
                      <w:t>2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9DBACB1" wp14:editId="2B7CED3A">
              <wp:simplePos x="0" y="0"/>
              <wp:positionH relativeFrom="page">
                <wp:posOffset>720090</wp:posOffset>
              </wp:positionH>
              <wp:positionV relativeFrom="paragraph">
                <wp:posOffset>-38103</wp:posOffset>
              </wp:positionV>
              <wp:extent cx="5181603" cy="260988"/>
              <wp:effectExtent l="0" t="0" r="0" b="5712"/>
              <wp:wrapNone/>
              <wp:docPr id="2" name="Text Box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89C04EB" w14:textId="326EF46B" w:rsidR="00571009" w:rsidRDefault="00000000">
                          <w:fldSimple w:instr=" AUTHOR ">
                            <w:r w:rsidR="006A1C0E">
                              <w:t>Tate, Julie</w:t>
                            </w:r>
                          </w:fldSimple>
                          <w:r w:rsidR="006A1C0E">
                            <w:t xml:space="preserve">, </w:t>
                          </w:r>
                          <w:r w:rsidR="006A1C0E">
                            <w:fldChar w:fldCharType="begin"/>
                          </w:r>
                          <w:r w:rsidR="006A1C0E">
                            <w:instrText xml:space="preserve"> DATE \@ "dd'/'MM'/'yyyy" </w:instrText>
                          </w:r>
                          <w:r w:rsidR="006A1C0E">
                            <w:fldChar w:fldCharType="separate"/>
                          </w:r>
                          <w:r w:rsidR="00992926">
                            <w:rPr>
                              <w:noProof/>
                            </w:rPr>
                            <w:t>08/09/2022</w:t>
                          </w:r>
                          <w:r w:rsidR="006A1C0E">
                            <w:fldChar w:fldCharType="end"/>
                          </w:r>
                        </w:p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DBACB1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7" type="#_x0000_t202" style="position:absolute;left:0;text-align:left;margin-left:56.7pt;margin-top:-3pt;width:408pt;height:20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" stroked="f">
              <v:textbox inset="0">
                <w:txbxContent>
                  <w:p w14:paraId="289C04EB" w14:textId="326EF46B" w:rsidR="00571009" w:rsidRDefault="00000000">
                    <w:fldSimple w:instr=" AUTHOR ">
                      <w:r w:rsidR="006A1C0E">
                        <w:t>Tate, Julie</w:t>
                      </w:r>
                    </w:fldSimple>
                    <w:r w:rsidR="006A1C0E">
                      <w:t xml:space="preserve">, </w:t>
                    </w:r>
                    <w:r w:rsidR="006A1C0E">
                      <w:fldChar w:fldCharType="begin"/>
                    </w:r>
                    <w:r w:rsidR="006A1C0E">
                      <w:instrText xml:space="preserve"> DATE \@ "dd'/'MM'/'yyyy" </w:instrText>
                    </w:r>
                    <w:r w:rsidR="006A1C0E">
                      <w:fldChar w:fldCharType="separate"/>
                    </w:r>
                    <w:r w:rsidR="00992926">
                      <w:rPr>
                        <w:noProof/>
                      </w:rPr>
                      <w:t>08/09/2022</w:t>
                    </w:r>
                    <w:r w:rsidR="006A1C0E"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2A58543" wp14:editId="52F64836">
              <wp:simplePos x="0" y="0"/>
              <wp:positionH relativeFrom="page">
                <wp:posOffset>720090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3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2642F6D1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A58543" id="Text Box 11" o:spid="_x0000_s1028" type="#_x0000_t202" style="position:absolute;left:0;text-align:left;margin-left:56.7pt;margin-top:14.55pt;width:256.75pt;height:17.1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" stroked="f">
              <v:textbox inset="0,0">
                <w:txbxContent>
                  <w:p w14:paraId="2642F6D1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349BB" w14:textId="77777777" w:rsidR="00571009" w:rsidRDefault="006A1C0E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9B43259" wp14:editId="00FC439F">
              <wp:simplePos x="0" y="0"/>
              <wp:positionH relativeFrom="page">
                <wp:posOffset>3711577</wp:posOffset>
              </wp:positionH>
              <wp:positionV relativeFrom="paragraph">
                <wp:posOffset>184781</wp:posOffset>
              </wp:positionV>
              <wp:extent cx="3260722" cy="217800"/>
              <wp:effectExtent l="0" t="0" r="0" b="0"/>
              <wp:wrapNone/>
              <wp:docPr id="6" name="Text Box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1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88A66C4" w14:textId="5C5FEFEF" w:rsidR="00571009" w:rsidRDefault="006A1C0E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PAGE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>
                            <w:rPr>
                              <w:color w:val="0091A5"/>
                            </w:rPr>
                            <w:fldChar w:fldCharType="begin"/>
                          </w:r>
                          <w:r>
                            <w:rPr>
                              <w:color w:val="0091A5"/>
                            </w:rPr>
                            <w:instrText xml:space="preserve"> NUMPAGES </w:instrText>
                          </w:r>
                          <w:r>
                            <w:rPr>
                              <w:color w:val="0091A5"/>
                            </w:rPr>
                            <w:fldChar w:fldCharType="separate"/>
                          </w:r>
                          <w:r w:rsidR="0017714C">
                            <w:rPr>
                              <w:noProof/>
                              <w:color w:val="0091A5"/>
                            </w:rPr>
                            <w:t>1</w:t>
                          </w:r>
                          <w:r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43259" id="_x0000_t202" coordsize="21600,21600" o:spt="202" path="m,l,21600r21600,l21600,xe">
              <v:stroke joinstyle="miter"/>
              <v:path gradientshapeok="t" o:connecttype="rect"/>
            </v:shapetype>
            <v:shape id="Text Box 26" o:spid="_x0000_s1029" type="#_x0000_t202" style="position:absolute;left:0;text-align:left;margin-left:292.25pt;margin-top:14.55pt;width:256.75pt;height:17.15pt;z-index:2516684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" stroked="f">
              <v:textbox inset="0,0">
                <w:txbxContent>
                  <w:p w14:paraId="088A66C4" w14:textId="5C5FEFEF" w:rsidR="00571009" w:rsidRDefault="006A1C0E">
                    <w:pPr>
                      <w:jc w:val="right"/>
                    </w:pPr>
                    <w:r>
                      <w:t xml:space="preserve">Page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PAGE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>
                      <w:rPr>
                        <w:color w:val="0091A5"/>
                      </w:rPr>
                      <w:fldChar w:fldCharType="begin"/>
                    </w:r>
                    <w:r>
                      <w:rPr>
                        <w:color w:val="0091A5"/>
                      </w:rPr>
                      <w:instrText xml:space="preserve"> NUMPAGES </w:instrText>
                    </w:r>
                    <w:r>
                      <w:rPr>
                        <w:color w:val="0091A5"/>
                      </w:rPr>
                      <w:fldChar w:fldCharType="separate"/>
                    </w:r>
                    <w:r w:rsidR="0017714C">
                      <w:rPr>
                        <w:noProof/>
                        <w:color w:val="0091A5"/>
                      </w:rPr>
                      <w:t>1</w:t>
                    </w:r>
                    <w:r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BAE295" wp14:editId="64935455">
              <wp:simplePos x="0" y="0"/>
              <wp:positionH relativeFrom="page">
                <wp:posOffset>720090</wp:posOffset>
              </wp:positionH>
              <wp:positionV relativeFrom="page">
                <wp:posOffset>10023479</wp:posOffset>
              </wp:positionV>
              <wp:extent cx="5181603" cy="260988"/>
              <wp:effectExtent l="0" t="0" r="0" b="5712"/>
              <wp:wrapNone/>
              <wp:docPr id="7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1603" cy="26098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31BD9FC9" w14:textId="041A06C5" w:rsidR="00571009" w:rsidRDefault="00000000"/>
                      </w:txbxContent>
                    </wps:txbx>
                    <wps:bodyPr vert="horz" wrap="square" lIns="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8BAE295" id="Text Box 13" o:spid="_x0000_s1030" type="#_x0000_t202" style="position:absolute;left:0;text-align:left;margin-left:56.7pt;margin-top:789.25pt;width:408pt;height:20.55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" stroked="f">
              <v:textbox inset="0">
                <w:txbxContent>
                  <w:p w14:paraId="31BD9FC9" w14:textId="041A06C5" w:rsidR="00571009" w:rsidRDefault="00624DAA"/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03171CE5" wp14:editId="28BC32C4">
              <wp:simplePos x="0" y="0"/>
              <wp:positionH relativeFrom="page">
                <wp:posOffset>720090</wp:posOffset>
              </wp:positionH>
              <wp:positionV relativeFrom="page">
                <wp:posOffset>10246994</wp:posOffset>
              </wp:positionV>
              <wp:extent cx="3260722" cy="242572"/>
              <wp:effectExtent l="0" t="0" r="0" b="5078"/>
              <wp:wrapNone/>
              <wp:docPr id="8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60722" cy="242572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407A4D4" w14:textId="77777777" w:rsidR="00571009" w:rsidRDefault="006A1C0E">
                          <w:r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vert="horz" wrap="square" lIns="0" tIns="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171CE5" id="Text Box 14" o:spid="_x0000_s1031" type="#_x0000_t202" style="position:absolute;left:0;text-align:left;margin-left:56.7pt;margin-top:806.85pt;width:256.75pt;height:19.1pt;z-index:2516674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" stroked="f">
              <v:textbox inset="0,0">
                <w:txbxContent>
                  <w:p w14:paraId="0407A4D4" w14:textId="77777777" w:rsidR="00571009" w:rsidRDefault="006A1C0E">
                    <w:r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676F1F" w14:textId="77777777" w:rsidR="00AB01DA" w:rsidRDefault="00AB01DA">
      <w:r>
        <w:separator/>
      </w:r>
    </w:p>
  </w:footnote>
  <w:footnote w:type="continuationSeparator" w:id="0">
    <w:p w14:paraId="10D3DF1B" w14:textId="77777777" w:rsidR="00AB01DA" w:rsidRDefault="00AB01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F7557" w14:textId="77777777" w:rsidR="00571009" w:rsidRDefault="00000000">
    <w:pPr>
      <w:pStyle w:val="Header"/>
    </w:pPr>
  </w:p>
  <w:p w14:paraId="7F456F88" w14:textId="77777777" w:rsidR="00571009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899" w:type="dxa"/>
      <w:jc w:val="right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6899"/>
    </w:tblGrid>
    <w:tr w:rsidR="00571009" w14:paraId="3F90F91A" w14:textId="77777777" w:rsidTr="0081469E">
      <w:trPr>
        <w:trHeight w:val="1943"/>
        <w:jc w:val="right"/>
      </w:trPr>
      <w:tc>
        <w:tcPr>
          <w:tcW w:w="6899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</w:tcPr>
        <w:p w14:paraId="3EC87E42" w14:textId="77777777" w:rsidR="0081469E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 xml:space="preserve">Notification to spread waste </w:t>
          </w:r>
        </w:p>
        <w:p w14:paraId="1C2E842A" w14:textId="43CA4BFE" w:rsidR="00571009" w:rsidRDefault="006A1C0E">
          <w:pPr>
            <w:jc w:val="right"/>
            <w:rPr>
              <w:color w:val="0091A5"/>
              <w:sz w:val="56"/>
              <w:szCs w:val="56"/>
            </w:rPr>
          </w:pPr>
          <w:r>
            <w:rPr>
              <w:color w:val="0091A5"/>
              <w:sz w:val="56"/>
              <w:szCs w:val="56"/>
            </w:rPr>
            <w:t>SR2010</w:t>
          </w:r>
          <w:r w:rsidR="0081469E">
            <w:rPr>
              <w:color w:val="0091A5"/>
              <w:sz w:val="56"/>
              <w:szCs w:val="56"/>
            </w:rPr>
            <w:t xml:space="preserve"> </w:t>
          </w:r>
          <w:r>
            <w:rPr>
              <w:color w:val="0091A5"/>
              <w:sz w:val="56"/>
              <w:szCs w:val="56"/>
            </w:rPr>
            <w:t xml:space="preserve">No4,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 xml:space="preserve">5 and </w:t>
          </w:r>
          <w:r w:rsidR="0081469E">
            <w:rPr>
              <w:color w:val="0091A5"/>
              <w:sz w:val="56"/>
              <w:szCs w:val="56"/>
            </w:rPr>
            <w:t>No</w:t>
          </w:r>
          <w:r>
            <w:rPr>
              <w:color w:val="0091A5"/>
              <w:sz w:val="56"/>
              <w:szCs w:val="56"/>
            </w:rPr>
            <w:t>6</w:t>
          </w:r>
        </w:p>
      </w:tc>
    </w:tr>
  </w:tbl>
  <w:p w14:paraId="37B13CFA" w14:textId="77777777" w:rsidR="00571009" w:rsidRDefault="00000000">
    <w:pPr>
      <w:pStyle w:val="Header"/>
    </w:pPr>
  </w:p>
  <w:p w14:paraId="257D1731" w14:textId="77777777" w:rsidR="00571009" w:rsidRDefault="00000000">
    <w:pPr>
      <w:pStyle w:val="Header"/>
    </w:pPr>
  </w:p>
  <w:p w14:paraId="4AEF7A82" w14:textId="77777777" w:rsidR="00571009" w:rsidRDefault="00000000">
    <w:pPr>
      <w:pStyle w:val="Header"/>
    </w:pPr>
  </w:p>
  <w:p w14:paraId="603BA08C" w14:textId="77777777" w:rsidR="00571009" w:rsidRDefault="006A1C0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4D3D169C" wp14:editId="3B993417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4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F7032E3" wp14:editId="0E5D3B2F">
          <wp:simplePos x="0" y="0"/>
          <wp:positionH relativeFrom="page">
            <wp:posOffset>720090</wp:posOffset>
          </wp:positionH>
          <wp:positionV relativeFrom="page">
            <wp:posOffset>900427</wp:posOffset>
          </wp:positionV>
          <wp:extent cx="1800225" cy="1238253"/>
          <wp:effectExtent l="0" t="0" r="9525" b="0"/>
          <wp:wrapNone/>
          <wp:docPr id="5" name="Picture 10" descr="coloured logog jpeg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00225" cy="123825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67D1A"/>
    <w:multiLevelType w:val="multilevel"/>
    <w:tmpl w:val="4014AFC4"/>
    <w:styleLink w:val="LFO13"/>
    <w:lvl w:ilvl="0">
      <w:start w:val="1"/>
      <w:numFmt w:val="decimal"/>
      <w:pStyle w:val="Numbering"/>
      <w:lvlText w:val="%1."/>
      <w:lvlJc w:val="left"/>
      <w:pPr>
        <w:ind w:left="454" w:hanging="454"/>
      </w:pPr>
    </w:lvl>
    <w:lvl w:ilvl="1">
      <w:start w:val="1"/>
      <w:numFmt w:val="decimal"/>
      <w:lvlText w:val="%1.%2."/>
      <w:lvlJc w:val="left"/>
      <w:pPr>
        <w:ind w:left="1134" w:hanging="680"/>
      </w:pPr>
    </w:lvl>
    <w:lvl w:ilvl="2">
      <w:start w:val="1"/>
      <w:numFmt w:val="decimal"/>
      <w:lvlText w:val="%1.%2.%3."/>
      <w:lvlJc w:val="left"/>
      <w:pPr>
        <w:ind w:left="1985" w:hanging="851"/>
      </w:pPr>
    </w:lvl>
    <w:lvl w:ilvl="3">
      <w:start w:val="1"/>
      <w:numFmt w:val="decimal"/>
      <w:lvlText w:val="%1.%2.%3.%4."/>
      <w:lvlJc w:val="left"/>
      <w:pPr>
        <w:ind w:left="2835" w:hanging="850"/>
      </w:pPr>
    </w:lvl>
    <w:lvl w:ilvl="4">
      <w:start w:val="1"/>
      <w:numFmt w:val="decimal"/>
      <w:lvlText w:val="%1.%2.%3.%4.%5."/>
      <w:lvlJc w:val="left"/>
      <w:pPr>
        <w:ind w:left="2835" w:hanging="85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34BE2075"/>
    <w:multiLevelType w:val="multilevel"/>
    <w:tmpl w:val="D3AE7A74"/>
    <w:styleLink w:val="LFO12"/>
    <w:lvl w:ilvl="0">
      <w:numFmt w:val="bullet"/>
      <w:pStyle w:val="Bullets"/>
      <w:lvlText w:val=""/>
      <w:lvlJc w:val="left"/>
      <w:pPr>
        <w:ind w:left="284" w:hanging="284"/>
      </w:pPr>
      <w:rPr>
        <w:rFonts w:ascii="Symbol" w:hAnsi="Symbol"/>
        <w:color w:val="0091A5"/>
      </w:rPr>
    </w:lvl>
    <w:lvl w:ilvl="1">
      <w:numFmt w:val="bullet"/>
      <w:lvlText w:val="­"/>
      <w:lvlJc w:val="left"/>
      <w:pPr>
        <w:ind w:left="567" w:hanging="283"/>
      </w:pPr>
      <w:rPr>
        <w:rFonts w:ascii="Courier New" w:hAnsi="Courier New"/>
        <w:color w:val="3C3C41"/>
      </w:rPr>
    </w:lvl>
    <w:lvl w:ilvl="2">
      <w:numFmt w:val="bullet"/>
      <w:lvlText w:val=""/>
      <w:lvlJc w:val="left"/>
      <w:pPr>
        <w:ind w:left="2438" w:hanging="284"/>
      </w:pPr>
      <w:rPr>
        <w:rFonts w:ascii="Wingdings" w:hAnsi="Wingdings"/>
      </w:rPr>
    </w:lvl>
    <w:lvl w:ilvl="3">
      <w:numFmt w:val="bullet"/>
      <w:lvlText w:val=""/>
      <w:lvlJc w:val="left"/>
      <w:pPr>
        <w:ind w:left="3515" w:hanging="284"/>
      </w:pPr>
      <w:rPr>
        <w:rFonts w:ascii="Symbol" w:hAnsi="Symbol"/>
      </w:rPr>
    </w:lvl>
    <w:lvl w:ilvl="4">
      <w:numFmt w:val="bullet"/>
      <w:lvlText w:val="o"/>
      <w:lvlJc w:val="left"/>
      <w:pPr>
        <w:ind w:left="4592" w:hanging="284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669" w:hanging="284"/>
      </w:pPr>
      <w:rPr>
        <w:rFonts w:ascii="Wingdings" w:hAnsi="Wingdings"/>
      </w:rPr>
    </w:lvl>
    <w:lvl w:ilvl="6">
      <w:numFmt w:val="bullet"/>
      <w:lvlText w:val=""/>
      <w:lvlJc w:val="left"/>
      <w:pPr>
        <w:ind w:left="6746" w:hanging="284"/>
      </w:pPr>
      <w:rPr>
        <w:rFonts w:ascii="Symbol" w:hAnsi="Symbol"/>
      </w:rPr>
    </w:lvl>
    <w:lvl w:ilvl="7">
      <w:numFmt w:val="bullet"/>
      <w:lvlText w:val="o"/>
      <w:lvlJc w:val="left"/>
      <w:pPr>
        <w:ind w:left="7823" w:hanging="284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8900" w:hanging="284"/>
      </w:pPr>
      <w:rPr>
        <w:rFonts w:ascii="Wingdings" w:hAnsi="Wingdings"/>
      </w:rPr>
    </w:lvl>
  </w:abstractNum>
  <w:num w:numId="1" w16cid:durableId="47532255">
    <w:abstractNumId w:val="1"/>
  </w:num>
  <w:num w:numId="2" w16cid:durableId="998114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0AC"/>
    <w:rsid w:val="00003E0F"/>
    <w:rsid w:val="000650AC"/>
    <w:rsid w:val="00072FC6"/>
    <w:rsid w:val="000A61EF"/>
    <w:rsid w:val="000C2289"/>
    <w:rsid w:val="00131FA0"/>
    <w:rsid w:val="00171EBF"/>
    <w:rsid w:val="0017714C"/>
    <w:rsid w:val="0021797D"/>
    <w:rsid w:val="002476DA"/>
    <w:rsid w:val="00283BB3"/>
    <w:rsid w:val="002B5A26"/>
    <w:rsid w:val="002E7BE9"/>
    <w:rsid w:val="003D75E9"/>
    <w:rsid w:val="00440DF4"/>
    <w:rsid w:val="0046183E"/>
    <w:rsid w:val="004A7E73"/>
    <w:rsid w:val="004F0F0B"/>
    <w:rsid w:val="00514508"/>
    <w:rsid w:val="00615FC4"/>
    <w:rsid w:val="00624DAA"/>
    <w:rsid w:val="0068519B"/>
    <w:rsid w:val="006A1C0E"/>
    <w:rsid w:val="006F6BE1"/>
    <w:rsid w:val="006F7776"/>
    <w:rsid w:val="007C5BC0"/>
    <w:rsid w:val="007E0074"/>
    <w:rsid w:val="0081469E"/>
    <w:rsid w:val="00856B73"/>
    <w:rsid w:val="00864293"/>
    <w:rsid w:val="008B174C"/>
    <w:rsid w:val="00992926"/>
    <w:rsid w:val="009A3638"/>
    <w:rsid w:val="00A000D0"/>
    <w:rsid w:val="00A63C73"/>
    <w:rsid w:val="00A87579"/>
    <w:rsid w:val="00AB01DA"/>
    <w:rsid w:val="00B132D1"/>
    <w:rsid w:val="00B5375B"/>
    <w:rsid w:val="00BA45E3"/>
    <w:rsid w:val="00BD2E7F"/>
    <w:rsid w:val="00D2519E"/>
    <w:rsid w:val="00D8408E"/>
    <w:rsid w:val="00E6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BA76C0"/>
  <w15:docId w15:val="{04461946-966A-4BEE-9855-2D020288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BodyText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customStyle="1" w:styleId="Bullets">
    <w:name w:val="Bullets"/>
    <w:basedOn w:val="Normal"/>
    <w:pPr>
      <w:numPr>
        <w:numId w:val="1"/>
      </w:numPr>
    </w:pPr>
  </w:style>
  <w:style w:type="paragraph" w:styleId="BodyText">
    <w:name w:val="Body Text"/>
    <w:basedOn w:val="Normal"/>
  </w:style>
  <w:style w:type="character" w:customStyle="1" w:styleId="BodyTextChar">
    <w:name w:val="Body Text Char"/>
    <w:basedOn w:val="DefaultParagraphFont"/>
    <w:rPr>
      <w:rFonts w:ascii="Arial" w:hAnsi="Arial"/>
      <w:color w:val="000000"/>
      <w:sz w:val="24"/>
      <w:szCs w:val="24"/>
      <w:lang w:val="en-GB" w:eastAsia="en-US" w:bidi="ar-SA"/>
    </w:rPr>
  </w:style>
  <w:style w:type="character" w:styleId="Hyperlink">
    <w:name w:val="Hyperlink"/>
    <w:basedOn w:val="DefaultParagraphFont"/>
    <w:rPr>
      <w:color w:val="2D962D"/>
      <w:u w:val="single"/>
    </w:rPr>
  </w:style>
  <w:style w:type="paragraph" w:customStyle="1" w:styleId="Numbering">
    <w:name w:val="Numbering"/>
    <w:basedOn w:val="Normal"/>
    <w:pPr>
      <w:numPr>
        <w:numId w:val="2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4F0F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F0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F0B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F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F0B"/>
    <w:rPr>
      <w:b/>
      <w:bCs/>
      <w:color w:val="000000"/>
      <w:lang w:eastAsia="en-US"/>
    </w:rPr>
  </w:style>
  <w:style w:type="numbering" w:customStyle="1" w:styleId="LFO12">
    <w:name w:val="LFO12"/>
    <w:basedOn w:val="NoList"/>
    <w:pPr>
      <w:numPr>
        <w:numId w:val="1"/>
      </w:numPr>
    </w:pPr>
  </w:style>
  <w:style w:type="numbering" w:customStyle="1" w:styleId="LFO13">
    <w:name w:val="LFO13"/>
    <w:basedOn w:val="NoList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05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icc@cyfoethnaturiolcymru.gov.uk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.tate\AppData\Local\Microsoft\Windows\Temporary%20Internet%20Files\Content.Outlook\GS8L2Q7A\Pre-Notification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ED47AD7F51EE6442B52DF60CC8001247" ma:contentTypeVersion="671" ma:contentTypeDescription="" ma:contentTypeScope="" ma:versionID="ee31543e360d2f0afe8c162fba21996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ea220fd54a5f73fca0f931fc676f55a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REGU-415-1629974</_dlc_DocId>
    <_dlc_DocIdUrl xmlns="9be56660-2c31-41ef-bc00-23e72f632f2a">
      <Url>https://cyfoethnaturiolcymru.sharepoint.com/teams/Regulatory/Permitting/_layouts/15/DocIdRedir.aspx?ID=REGU-415-1629974</Url>
      <Description>REGU-415-1629974</Description>
    </_dlc_DocIdUrl>
    <Site_x0020_Name xmlns="859f7ad6-93f6-4205-b62b-a17f28acbbac">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Email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2022-09-07T23:00:00+00:00</Document_x0020_Date>
    <Facility_x0020_Address xmlns="859f7ad6-93f6-4205-b62b-a17f28acbbac">Mobile Plant</Facility_x0020_Address>
    <Environment_x0020_Sub_x0020_Folder xmlns="859f7ad6-93f6-4205-b62b-a17f28acbbac">Licence supervision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F750C20-BA9C-4D40-8BF1-E02EAB4C5E4D}"/>
</file>

<file path=customXml/itemProps2.xml><?xml version="1.0" encoding="utf-8"?>
<ds:datastoreItem xmlns:ds="http://schemas.openxmlformats.org/officeDocument/2006/customXml" ds:itemID="{952ABCCB-3E10-4ADA-9DB4-FEA9B48A7052}"/>
</file>

<file path=customXml/itemProps3.xml><?xml version="1.0" encoding="utf-8"?>
<ds:datastoreItem xmlns:ds="http://schemas.openxmlformats.org/officeDocument/2006/customXml" ds:itemID="{2C761B23-1774-401B-A7B9-E04BDC1D2006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937D0D83-0873-4E3B-AF44-3F534948884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B8ABF62-33D6-4F76-80E3-E3A321A803C1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Pre-Notification Form</Template>
  <TotalTime>3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Heading 1</vt:lpstr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J.Pridding</dc:creator>
  <cp:lastModifiedBy>Jolyon Pridding</cp:lastModifiedBy>
  <cp:revision>2</cp:revision>
  <cp:lastPrinted>2013-10-01T08:30:00Z</cp:lastPrinted>
  <dcterms:created xsi:type="dcterms:W3CDTF">2022-09-08T07:57:00Z</dcterms:created>
  <dcterms:modified xsi:type="dcterms:W3CDTF">2022-09-08T07:57:00Z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0x01010067EB80C5FE939D4A9B3D8BA62129B7F50500ED47AD7F51EE6442B52DF60CC8001247</vt:lpwstr>
  </property>
  <property fmtid="{D5CDD505-2E9C-101B-9397-08002B2CF9AE}" pid="3" name="_dlc_DocIdItemGuid">
    <vt:lpwstr>5f0978c5-7cd8-427b-9c53-a3b46ad50552</vt:lpwstr>
  </property>
</Properties>
</file>