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366EBC99" w:rsidR="00003E0F" w:rsidRDefault="004E4E70">
            <w:pPr>
              <w:pStyle w:val="BodyText"/>
            </w:pPr>
            <w:r>
              <w:t>017240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F5B88" w14:textId="77777777" w:rsidR="004E4E70" w:rsidRPr="004E4E70" w:rsidRDefault="004E4E70" w:rsidP="004E4E70">
            <w:pPr>
              <w:suppressAutoHyphens w:val="0"/>
              <w:autoSpaceDN/>
              <w:textAlignment w:val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4E4E70">
              <w:rPr>
                <w:rFonts w:ascii="Calibri" w:eastAsia="Calibri" w:hAnsi="Calibri" w:cs="Calibri"/>
                <w:color w:val="auto"/>
                <w:sz w:val="22"/>
                <w:szCs w:val="22"/>
              </w:rPr>
              <w:t>Johnathon Davies</w:t>
            </w: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BC144" w14:textId="77777777" w:rsidR="004E4E70" w:rsidRPr="004E4E70" w:rsidRDefault="004E4E70" w:rsidP="004E4E70">
            <w:pPr>
              <w:suppressAutoHyphens w:val="0"/>
              <w:autoSpaceDE w:val="0"/>
              <w:adjustRightInd w:val="0"/>
              <w:textAlignment w:val="auto"/>
              <w:rPr>
                <w:rFonts w:ascii="Calibri" w:hAnsi="Calibri" w:cs="Calibri"/>
                <w:lang w:eastAsia="en-GB"/>
              </w:rPr>
            </w:pPr>
          </w:p>
          <w:p w14:paraId="70751F90" w14:textId="5D222D89" w:rsidR="004E4E70" w:rsidRDefault="004E4E70" w:rsidP="004E4E70">
            <w:pPr>
              <w:pStyle w:val="Default"/>
            </w:pPr>
            <w:r w:rsidRPr="004E4E70">
              <w:rPr>
                <w:rFonts w:ascii="Calibri" w:hAnsi="Calibri" w:cs="Calibri"/>
              </w:rPr>
              <w:t xml:space="preserve"> </w:t>
            </w:r>
            <w:r w:rsidRPr="004E4E70">
              <w:rPr>
                <w:rFonts w:ascii="Calibri" w:hAnsi="Calibri" w:cs="Calibri"/>
                <w:b/>
                <w:bCs/>
                <w:sz w:val="20"/>
                <w:szCs w:val="20"/>
              </w:rPr>
              <w:t>SJ 25741 41669</w:t>
            </w:r>
          </w:p>
          <w:p w14:paraId="1E3BF8CA" w14:textId="533F37EE" w:rsidR="00003E0F" w:rsidRDefault="004E4E70" w:rsidP="004E4E70">
            <w:pPr>
              <w:pStyle w:val="BodyText"/>
            </w:pPr>
            <w:r>
              <w:t xml:space="preserve"> </w:t>
            </w:r>
            <w:r>
              <w:rPr>
                <w:b/>
                <w:bCs/>
                <w:sz w:val="23"/>
                <w:szCs w:val="23"/>
              </w:rPr>
              <w:t>Llyn Farm, Bryn Howell Lane, Trevor, Llangollen, LL20 7UN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A05D394" w:rsidR="00003E0F" w:rsidRDefault="004E4E70">
            <w:pPr>
              <w:pStyle w:val="BodyText"/>
            </w:pPr>
            <w:r>
              <w:t>09/09/22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D15BCE2" w:rsidR="00440DF4" w:rsidRDefault="004E4E70" w:rsidP="002E7BE9">
            <w:r>
              <w:t>17/9/22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25F1543C" w:rsidR="00003E0F" w:rsidRDefault="004E4E70">
            <w:pPr>
              <w:pStyle w:val="BodyText"/>
            </w:pPr>
            <w:r>
              <w:t xml:space="preserve">J Woolley 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2E2C9A76" w:rsidR="00864293" w:rsidRDefault="004E4E70">
            <w:pPr>
              <w:pStyle w:val="BodyText"/>
            </w:pPr>
            <w:r>
              <w:t>08/09/22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6A5F5" w14:textId="77777777" w:rsidR="00C66F6E" w:rsidRDefault="00C66F6E">
      <w:r>
        <w:separator/>
      </w:r>
    </w:p>
  </w:endnote>
  <w:endnote w:type="continuationSeparator" w:id="0">
    <w:p w14:paraId="539ED347" w14:textId="77777777" w:rsidR="00C66F6E" w:rsidRDefault="00C66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115C97F4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4E4E70">
                            <w:rPr>
                              <w:noProof/>
                            </w:rPr>
                            <w:t>08/09/2022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115C97F4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4E4E70">
                      <w:rPr>
                        <w:noProof/>
                      </w:rPr>
                      <w:t>08/09/2022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000000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452F84" w14:textId="77777777" w:rsidR="00C66F6E" w:rsidRDefault="00C66F6E">
      <w:r>
        <w:separator/>
      </w:r>
    </w:p>
  </w:footnote>
  <w:footnote w:type="continuationSeparator" w:id="0">
    <w:p w14:paraId="316D6C6E" w14:textId="77777777" w:rsidR="00C66F6E" w:rsidRDefault="00C66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882741595">
    <w:abstractNumId w:val="1"/>
  </w:num>
  <w:num w:numId="2" w16cid:durableId="473180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D75E9"/>
    <w:rsid w:val="00440DF4"/>
    <w:rsid w:val="004A6D57"/>
    <w:rsid w:val="004E4E70"/>
    <w:rsid w:val="004F0F0B"/>
    <w:rsid w:val="00514508"/>
    <w:rsid w:val="00615FC4"/>
    <w:rsid w:val="006A1C0E"/>
    <w:rsid w:val="006F6BE1"/>
    <w:rsid w:val="006F7776"/>
    <w:rsid w:val="007E0074"/>
    <w:rsid w:val="0081469E"/>
    <w:rsid w:val="00856B73"/>
    <w:rsid w:val="00864293"/>
    <w:rsid w:val="009A3638"/>
    <w:rsid w:val="00A000D0"/>
    <w:rsid w:val="00A63C73"/>
    <w:rsid w:val="00A87579"/>
    <w:rsid w:val="00B132D1"/>
    <w:rsid w:val="00B5375B"/>
    <w:rsid w:val="00BD2E7F"/>
    <w:rsid w:val="00C66F6E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paragraph" w:customStyle="1" w:styleId="Default">
    <w:name w:val="Default"/>
    <w:rsid w:val="004E4E70"/>
    <w:pPr>
      <w:autoSpaceDE w:val="0"/>
      <w:adjustRightInd w:val="0"/>
      <w:textAlignment w:val="auto"/>
    </w:pPr>
    <w:rPr>
      <w:rFonts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ED47AD7F51EE6442B52DF60CC8001247" ma:contentTypeVersion="671" ma:contentTypeDescription="" ma:contentTypeScope="" ma:versionID="ee31543e360d2f0afe8c162fba21996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ea220fd54a5f73fca0f931fc676f55a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REGU-415-1629987</_dlc_DocId>
    <_dlc_DocIdUrl xmlns="9be56660-2c31-41ef-bc00-23e72f632f2a">
      <Url>https://cyfoethnaturiolcymru.sharepoint.com/teams/Regulatory/Permitting/_layouts/15/DocIdRedir.aspx?ID=REGU-415-1629987</Url>
      <Description>REGU-415-1629987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2022-09-07T23:00:00+00:00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Props1.xml><?xml version="1.0" encoding="utf-8"?>
<ds:datastoreItem xmlns:ds="http://schemas.openxmlformats.org/officeDocument/2006/customXml" ds:itemID="{AEDFC61A-C44E-42B3-AED0-2AA5B2130434}"/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748EE57-604B-449D-AD0D-F7E81517A005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2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Jack Wooley</dc:creator>
  <cp:lastModifiedBy>Jack Woolley</cp:lastModifiedBy>
  <cp:revision>2</cp:revision>
  <cp:lastPrinted>2013-10-01T08:30:00Z</cp:lastPrinted>
  <dcterms:created xsi:type="dcterms:W3CDTF">2022-09-08T13:12:00Z</dcterms:created>
  <dcterms:modified xsi:type="dcterms:W3CDTF">2022-09-08T13:12:00Z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0x01010067EB80C5FE939D4A9B3D8BA62129B7F50500ED47AD7F51EE6442B52DF60CC8001247</vt:lpwstr>
  </property>
  <property fmtid="{D5CDD505-2E9C-101B-9397-08002B2CF9AE}" pid="3" name="_dlc_DocIdItemGuid">
    <vt:lpwstr>4fbb0aa8-31fe-4065-9982-7f2aee9412e9</vt:lpwstr>
  </property>
</Properties>
</file>