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7D0D7" w14:textId="16A2A4F6" w:rsidR="00966396" w:rsidRDefault="007A7129" w:rsidP="00FE3566">
      <w:pPr>
        <w:pStyle w:val="Heading1"/>
      </w:pPr>
      <w:proofErr w:type="spellStart"/>
      <w:r>
        <w:t>Sychtyn</w:t>
      </w:r>
      <w:proofErr w:type="spellEnd"/>
      <w:r>
        <w:t xml:space="preserve"> AD Plant Site Visit Photographs</w:t>
      </w:r>
    </w:p>
    <w:p w14:paraId="0A3F96EA" w14:textId="533BE9BE" w:rsidR="00CD0AA9" w:rsidRDefault="007A7129" w:rsidP="007A7129">
      <w:pPr>
        <w:pStyle w:val="Heading2"/>
      </w:pPr>
      <w:r>
        <w:t>22</w:t>
      </w:r>
      <w:r w:rsidRPr="007A7129">
        <w:rPr>
          <w:vertAlign w:val="superscript"/>
        </w:rPr>
        <w:t>nd</w:t>
      </w:r>
      <w:r>
        <w:t xml:space="preserve"> September 2022</w:t>
      </w:r>
    </w:p>
    <w:p w14:paraId="448D56DD" w14:textId="0C6B2341" w:rsidR="003866AA" w:rsidRDefault="007A7129" w:rsidP="003866AA">
      <w:pPr>
        <w:pStyle w:val="Heading4"/>
      </w:pPr>
      <w:r>
        <w:t>Photographs taken by Malcolm Dines</w:t>
      </w:r>
    </w:p>
    <w:p w14:paraId="738F191D" w14:textId="7FF87F2D" w:rsidR="007A7129" w:rsidRDefault="007A7129" w:rsidP="007A7129">
      <w:pPr>
        <w:pStyle w:val="Bullets"/>
        <w:contextualSpacing/>
        <w:rPr>
          <w:rStyle w:val="Hyperlink"/>
        </w:rPr>
      </w:pPr>
    </w:p>
    <w:p w14:paraId="7B33E4EB" w14:textId="10E20A14" w:rsidR="007A7129" w:rsidRDefault="007A7129" w:rsidP="007A7129">
      <w:pPr>
        <w:pStyle w:val="Bullets"/>
        <w:contextualSpacing/>
        <w:rPr>
          <w:rStyle w:val="Hyperlink"/>
        </w:rPr>
      </w:pPr>
    </w:p>
    <w:p w14:paraId="4AA95ABC" w14:textId="5E0AC459" w:rsidR="007A7129" w:rsidRDefault="007A7129" w:rsidP="007A7129">
      <w:pPr>
        <w:pStyle w:val="Bullets"/>
        <w:contextualSpacing/>
        <w:rPr>
          <w:rStyle w:val="Hyperlink"/>
        </w:rPr>
      </w:pPr>
    </w:p>
    <w:p w14:paraId="5E1B734E" w14:textId="5E236388" w:rsidR="007A7129" w:rsidRDefault="007A7129" w:rsidP="007A7129">
      <w:pPr>
        <w:pStyle w:val="Bullets"/>
        <w:contextualSpacing/>
        <w:rPr>
          <w:rStyle w:val="Hyperlink"/>
        </w:rPr>
      </w:pPr>
    </w:p>
    <w:p w14:paraId="0EAE3D57" w14:textId="0E2B3C95" w:rsidR="007A7129" w:rsidRDefault="008D3AA5" w:rsidP="007A7129">
      <w:pPr>
        <w:pStyle w:val="Bullets"/>
        <w:contextualSpacing/>
        <w:rPr>
          <w:color w:val="0070C0"/>
        </w:rPr>
      </w:pPr>
      <w:r w:rsidRPr="008D3AA5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70B5CD" wp14:editId="776180B2">
                <wp:simplePos x="0" y="0"/>
                <wp:positionH relativeFrom="column">
                  <wp:posOffset>89535</wp:posOffset>
                </wp:positionH>
                <wp:positionV relativeFrom="paragraph">
                  <wp:posOffset>68580</wp:posOffset>
                </wp:positionV>
                <wp:extent cx="2562225" cy="3810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E55EF" w14:textId="0C5069B8" w:rsidR="008D3AA5" w:rsidRDefault="008D3AA5" w:rsidP="008D3AA5">
                            <w:pPr>
                              <w:pStyle w:val="BodyText"/>
                            </w:pPr>
                            <w:r>
                              <w:t>Site entrance and information 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0B5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05pt;margin-top:5.4pt;width:201.75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">
                <v:textbox>
                  <w:txbxContent>
                    <w:p w14:paraId="63BE55EF" w14:textId="0C5069B8" w:rsidR="008D3AA5" w:rsidRDefault="008D3AA5" w:rsidP="008D3AA5">
                      <w:pPr>
                        <w:pStyle w:val="BodyText"/>
                      </w:pPr>
                      <w:r>
                        <w:t>Site entrance and information sign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164E846F" wp14:editId="660BD6EA">
            <wp:extent cx="8157845" cy="61201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4317" w:rsidRPr="00334317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D2EDA5" wp14:editId="48FDF642">
                <wp:simplePos x="0" y="0"/>
                <wp:positionH relativeFrom="column">
                  <wp:posOffset>2137410</wp:posOffset>
                </wp:positionH>
                <wp:positionV relativeFrom="paragraph">
                  <wp:posOffset>49530</wp:posOffset>
                </wp:positionV>
                <wp:extent cx="6153150" cy="3905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4A5D7" w14:textId="6878D715" w:rsidR="00334317" w:rsidRDefault="00334317" w:rsidP="00FA4D25">
                            <w:pPr>
                              <w:pStyle w:val="BodyText"/>
                            </w:pPr>
                            <w:r>
                              <w:t xml:space="preserve">Liquid digestate collection point </w:t>
                            </w:r>
                            <w:r w:rsidR="00FA4D25">
                              <w:t xml:space="preserve">that drains back to the digestate </w:t>
                            </w:r>
                            <w:r w:rsidR="00DB21C0">
                              <w:t xml:space="preserve">collection </w:t>
                            </w:r>
                            <w:r w:rsidR="00FA4D25">
                              <w:t>storage tank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2EDA5" id="_x0000_s1027" type="#_x0000_t202" style="position:absolute;left:0;text-align:left;margin-left:168.3pt;margin-top:3.9pt;width:484.5pt;height:3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">
                <v:textbox>
                  <w:txbxContent>
                    <w:p w14:paraId="7EE4A5D7" w14:textId="6878D715" w:rsidR="00334317" w:rsidRDefault="00334317" w:rsidP="00FA4D25">
                      <w:pPr>
                        <w:pStyle w:val="BodyText"/>
                      </w:pPr>
                      <w:r>
                        <w:t xml:space="preserve">Liquid digestate collection point </w:t>
                      </w:r>
                      <w:r w:rsidR="00FA4D25">
                        <w:t xml:space="preserve">that drains back to the digestate </w:t>
                      </w:r>
                      <w:r w:rsidR="00DB21C0">
                        <w:t xml:space="preserve">collection </w:t>
                      </w:r>
                      <w:r w:rsidR="00FA4D25">
                        <w:t>storage tank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477C8448" wp14:editId="407C1C3A">
            <wp:extent cx="8157845" cy="61201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4D25" w:rsidRPr="00FA4D25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EBB0E1" wp14:editId="782B10B9">
                <wp:simplePos x="0" y="0"/>
                <wp:positionH relativeFrom="column">
                  <wp:posOffset>375285</wp:posOffset>
                </wp:positionH>
                <wp:positionV relativeFrom="paragraph">
                  <wp:posOffset>59055</wp:posOffset>
                </wp:positionV>
                <wp:extent cx="1581150" cy="3905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CCCAD" w14:textId="66F9D24E" w:rsidR="00FA4D25" w:rsidRDefault="00FA4D25" w:rsidP="005C432F">
                            <w:pPr>
                              <w:pStyle w:val="BodyText"/>
                            </w:pPr>
                            <w:r>
                              <w:t xml:space="preserve">Digestate </w:t>
                            </w:r>
                            <w:r w:rsidR="005C432F">
                              <w:t>separator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BB0E1" id="_x0000_s1028" type="#_x0000_t202" style="position:absolute;left:0;text-align:left;margin-left:29.55pt;margin-top:4.65pt;width:124.5pt;height:30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">
                <v:textbox>
                  <w:txbxContent>
                    <w:p w14:paraId="5E1CCCAD" w14:textId="66F9D24E" w:rsidR="00FA4D25" w:rsidRDefault="00FA4D25" w:rsidP="005C432F">
                      <w:pPr>
                        <w:pStyle w:val="BodyText"/>
                      </w:pPr>
                      <w:r>
                        <w:t xml:space="preserve">Digestate </w:t>
                      </w:r>
                      <w:r w:rsidR="005C432F">
                        <w:t>separator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0EEB96A6" wp14:editId="20CBE447">
            <wp:extent cx="8157845" cy="61201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641B" w:rsidRPr="00334A9A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4AA2271" wp14:editId="6B7B85C5">
                <wp:simplePos x="0" y="0"/>
                <wp:positionH relativeFrom="column">
                  <wp:posOffset>3813810</wp:posOffset>
                </wp:positionH>
                <wp:positionV relativeFrom="paragraph">
                  <wp:posOffset>49530</wp:posOffset>
                </wp:positionV>
                <wp:extent cx="4476750" cy="571500"/>
                <wp:effectExtent l="0" t="0" r="1905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FE666" w14:textId="716E889D" w:rsidR="00334A9A" w:rsidRDefault="00334A9A" w:rsidP="0097641B">
                            <w:pPr>
                              <w:pStyle w:val="BodyText"/>
                            </w:pPr>
                            <w:r>
                              <w:t xml:space="preserve">Secondary Digestor Tank: showing take-off pipe to </w:t>
                            </w:r>
                            <w:r w:rsidR="00A533E8">
                              <w:t>gas engines and IBCs of ferric acid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A2271" id="_x0000_s1029" type="#_x0000_t202" style="position:absolute;left:0;text-align:left;margin-left:300.3pt;margin-top:3.9pt;width:352.5pt;height: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">
                <v:textbox>
                  <w:txbxContent>
                    <w:p w14:paraId="5A8FE666" w14:textId="716E889D" w:rsidR="00334A9A" w:rsidRDefault="00334A9A" w:rsidP="0097641B">
                      <w:pPr>
                        <w:pStyle w:val="BodyText"/>
                      </w:pPr>
                      <w:r>
                        <w:t xml:space="preserve">Secondary Digestor Tank: showing take-off pipe to </w:t>
                      </w:r>
                      <w:r w:rsidR="00A533E8">
                        <w:t>gas engines and IBCs of ferric acid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7EFF25A2" wp14:editId="38733AD3">
            <wp:extent cx="8157845" cy="612013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4B31" w:rsidRPr="00DA4B31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E202AFE" wp14:editId="273CAE65">
                <wp:simplePos x="0" y="0"/>
                <wp:positionH relativeFrom="column">
                  <wp:posOffset>337185</wp:posOffset>
                </wp:positionH>
                <wp:positionV relativeFrom="paragraph">
                  <wp:posOffset>97155</wp:posOffset>
                </wp:positionV>
                <wp:extent cx="4695825" cy="41910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F2F0B" w14:textId="176AF41C" w:rsidR="00DA4B31" w:rsidRDefault="00DA4B31" w:rsidP="009315BC">
                            <w:pPr>
                              <w:pStyle w:val="BodyText"/>
                            </w:pPr>
                            <w:r>
                              <w:t xml:space="preserve">Digestate Storage </w:t>
                            </w:r>
                            <w:r w:rsidR="009315BC">
                              <w:t xml:space="preserve">Tank: with aerator pump and stirrer at base.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02AFE" id="_x0000_s1030" type="#_x0000_t202" style="position:absolute;left:0;text-align:left;margin-left:26.55pt;margin-top:7.65pt;width:369.75pt;height:3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">
                <v:textbox>
                  <w:txbxContent>
                    <w:p w14:paraId="520F2F0B" w14:textId="176AF41C" w:rsidR="00DA4B31" w:rsidRDefault="00DA4B31" w:rsidP="009315BC">
                      <w:pPr>
                        <w:pStyle w:val="BodyText"/>
                      </w:pPr>
                      <w:r>
                        <w:t xml:space="preserve">Digestate Storage </w:t>
                      </w:r>
                      <w:r w:rsidR="009315BC">
                        <w:t xml:space="preserve">Tank: with aerator pump and stirrer at base.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1D53B50F" wp14:editId="6E9D97B4">
            <wp:extent cx="8157845" cy="612013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E7E" w:rsidRPr="00C17E7E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B138D54" wp14:editId="12154359">
                <wp:simplePos x="0" y="0"/>
                <wp:positionH relativeFrom="column">
                  <wp:posOffset>2680335</wp:posOffset>
                </wp:positionH>
                <wp:positionV relativeFrom="paragraph">
                  <wp:posOffset>87630</wp:posOffset>
                </wp:positionV>
                <wp:extent cx="5619750" cy="1404620"/>
                <wp:effectExtent l="0" t="0" r="1905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2C7B7" w14:textId="5D5DC958" w:rsidR="00C17E7E" w:rsidRDefault="00C17E7E" w:rsidP="00C17E7E">
                            <w:pPr>
                              <w:pStyle w:val="BodyText"/>
                            </w:pPr>
                            <w:r>
                              <w:t xml:space="preserve">Oil storage area, adjacent to gas engines. All within fully bunded </w:t>
                            </w:r>
                            <w:proofErr w:type="spellStart"/>
                            <w:r>
                              <w:t>tankfarm</w:t>
                            </w:r>
                            <w:proofErr w:type="spellEnd"/>
                            <w:r>
                              <w:t xml:space="preserve"> so any spills are fully contained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38D54" id="_x0000_s1031" type="#_x0000_t202" style="position:absolute;left:0;text-align:left;margin-left:211.05pt;margin-top:6.9pt;width:442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">
                <v:textbox style="mso-fit-shape-to-text:t">
                  <w:txbxContent>
                    <w:p w14:paraId="4382C7B7" w14:textId="5D5DC958" w:rsidR="00C17E7E" w:rsidRDefault="00C17E7E" w:rsidP="00C17E7E">
                      <w:pPr>
                        <w:pStyle w:val="BodyText"/>
                      </w:pPr>
                      <w:r>
                        <w:t xml:space="preserve">Oil storage area, adjacent to gas engines. All within fully bunded </w:t>
                      </w:r>
                      <w:proofErr w:type="spellStart"/>
                      <w:r>
                        <w:t>tankfarm</w:t>
                      </w:r>
                      <w:proofErr w:type="spellEnd"/>
                      <w:r>
                        <w:t xml:space="preserve"> so any spills are fully contained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2F55C802" wp14:editId="38868EF9">
            <wp:extent cx="8157845" cy="61201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670" w:rsidRPr="00A65670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B201E86" wp14:editId="4DD30796">
                <wp:simplePos x="0" y="0"/>
                <wp:positionH relativeFrom="column">
                  <wp:posOffset>289560</wp:posOffset>
                </wp:positionH>
                <wp:positionV relativeFrom="paragraph">
                  <wp:posOffset>59055</wp:posOffset>
                </wp:positionV>
                <wp:extent cx="1562100" cy="400050"/>
                <wp:effectExtent l="0" t="0" r="1905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A6397" w14:textId="13F56F34" w:rsidR="00A65670" w:rsidRDefault="00A65670" w:rsidP="00A65670">
                            <w:pPr>
                              <w:pStyle w:val="BodyText"/>
                            </w:pPr>
                            <w:r>
                              <w:t>250KW Gas Engine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01E86" id="_x0000_s1032" type="#_x0000_t202" style="position:absolute;left:0;text-align:left;margin-left:22.8pt;margin-top:4.65pt;width:123pt;height:3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">
                <v:textbox>
                  <w:txbxContent>
                    <w:p w14:paraId="552A6397" w14:textId="13F56F34" w:rsidR="00A65670" w:rsidRDefault="00A65670" w:rsidP="00A65670">
                      <w:pPr>
                        <w:pStyle w:val="BodyText"/>
                      </w:pPr>
                      <w:r>
                        <w:t>250KW Gas Engine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08E6BA1D" wp14:editId="474997E9">
            <wp:extent cx="8157845" cy="61201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EB9" w:rsidRPr="00BA7EB9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46A076F" wp14:editId="2AE33100">
                <wp:simplePos x="0" y="0"/>
                <wp:positionH relativeFrom="column">
                  <wp:posOffset>334010</wp:posOffset>
                </wp:positionH>
                <wp:positionV relativeFrom="paragraph">
                  <wp:posOffset>68580</wp:posOffset>
                </wp:positionV>
                <wp:extent cx="2360930" cy="1404620"/>
                <wp:effectExtent l="0" t="0" r="22860" b="1143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2D398" w14:textId="45D35819" w:rsidR="00BA7EB9" w:rsidRDefault="00BA7EB9" w:rsidP="00354EED">
                            <w:pPr>
                              <w:pStyle w:val="BodyText"/>
                            </w:pPr>
                            <w:r>
                              <w:t xml:space="preserve">Grit chamber adjacent to Primary Digestor: Grit is pumped out to </w:t>
                            </w:r>
                            <w:r w:rsidR="00354EED">
                              <w:t>skip and then spread to 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6A076F" id="_x0000_s1033" type="#_x0000_t202" style="position:absolute;left:0;text-align:left;margin-left:26.3pt;margin-top:5.4pt;width:185.9pt;height:110.6pt;z-index:2516736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">
                <v:textbox style="mso-fit-shape-to-text:t">
                  <w:txbxContent>
                    <w:p w14:paraId="46D2D398" w14:textId="45D35819" w:rsidR="00BA7EB9" w:rsidRDefault="00BA7EB9" w:rsidP="00354EED">
                      <w:pPr>
                        <w:pStyle w:val="BodyText"/>
                      </w:pPr>
                      <w:r>
                        <w:t xml:space="preserve">Grit chamber adjacent to Primary Digestor: Grit is pumped out to </w:t>
                      </w:r>
                      <w:r w:rsidR="00354EED">
                        <w:t>skip and then spread to 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167EA5A8" wp14:editId="41657226">
            <wp:extent cx="8157845" cy="61201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0179" w:rsidRPr="00C00179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43CF923" wp14:editId="6B0D1DE8">
                <wp:simplePos x="0" y="0"/>
                <wp:positionH relativeFrom="column">
                  <wp:posOffset>3804285</wp:posOffset>
                </wp:positionH>
                <wp:positionV relativeFrom="paragraph">
                  <wp:posOffset>125730</wp:posOffset>
                </wp:positionV>
                <wp:extent cx="4429125" cy="1404620"/>
                <wp:effectExtent l="0" t="0" r="28575" b="1016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E82FE" w14:textId="1E432F79" w:rsidR="00C00179" w:rsidRDefault="00C00179" w:rsidP="00701671">
                            <w:pPr>
                              <w:pStyle w:val="BodyText"/>
                            </w:pPr>
                            <w:r>
                              <w:t xml:space="preserve">R-L: Control Room in container; Primary Digestor </w:t>
                            </w:r>
                            <w:r w:rsidR="00701671">
                              <w:t>and Grit skip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3CF923" id="_x0000_s1034" type="#_x0000_t202" style="position:absolute;left:0;text-align:left;margin-left:299.55pt;margin-top:9.9pt;width:348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">
                <v:textbox style="mso-fit-shape-to-text:t">
                  <w:txbxContent>
                    <w:p w14:paraId="2CDE82FE" w14:textId="1E432F79" w:rsidR="00C00179" w:rsidRDefault="00C00179" w:rsidP="00701671">
                      <w:pPr>
                        <w:pStyle w:val="BodyText"/>
                      </w:pPr>
                      <w:r>
                        <w:t xml:space="preserve">R-L: Control Room in container; Primary Digestor </w:t>
                      </w:r>
                      <w:r w:rsidR="00701671">
                        <w:t>and Grit skip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13A5DD93" wp14:editId="3F6D3842">
            <wp:extent cx="8157845" cy="61201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671" w:rsidRPr="00701671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4163D0F" wp14:editId="1C98855A">
                <wp:simplePos x="0" y="0"/>
                <wp:positionH relativeFrom="column">
                  <wp:posOffset>5185410</wp:posOffset>
                </wp:positionH>
                <wp:positionV relativeFrom="paragraph">
                  <wp:posOffset>59055</wp:posOffset>
                </wp:positionV>
                <wp:extent cx="3086100" cy="1404620"/>
                <wp:effectExtent l="0" t="0" r="19050" b="2540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13D4C" w14:textId="5F040D7D" w:rsidR="00701671" w:rsidRDefault="00701671" w:rsidP="005521E9">
                            <w:pPr>
                              <w:pStyle w:val="BodyText"/>
                            </w:pPr>
                            <w:r>
                              <w:t>Hydrol</w:t>
                            </w:r>
                            <w:r w:rsidR="005521E9">
                              <w:t>yser for pasteurisation: currently not used as all digestate spread to own 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163D0F" id="_x0000_s1035" type="#_x0000_t202" style="position:absolute;left:0;text-align:left;margin-left:408.3pt;margin-top:4.65pt;width:243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">
                <v:textbox style="mso-fit-shape-to-text:t">
                  <w:txbxContent>
                    <w:p w14:paraId="71413D4C" w14:textId="5F040D7D" w:rsidR="00701671" w:rsidRDefault="00701671" w:rsidP="005521E9">
                      <w:pPr>
                        <w:pStyle w:val="BodyText"/>
                      </w:pPr>
                      <w:r>
                        <w:t>Hydrol</w:t>
                      </w:r>
                      <w:r w:rsidR="005521E9">
                        <w:t>yser for pasteurisation: currently not used as all digestate spread to own 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5D320513" wp14:editId="29494CB1">
            <wp:extent cx="8157845" cy="61201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2B83" w:rsidRPr="00E12B83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55ABA06" wp14:editId="6EF647CE">
                <wp:simplePos x="0" y="0"/>
                <wp:positionH relativeFrom="column">
                  <wp:posOffset>299085</wp:posOffset>
                </wp:positionH>
                <wp:positionV relativeFrom="paragraph">
                  <wp:posOffset>97155</wp:posOffset>
                </wp:positionV>
                <wp:extent cx="1314450" cy="419100"/>
                <wp:effectExtent l="0" t="0" r="19050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62B5E" w14:textId="47B0A5A9" w:rsidR="00E12B83" w:rsidRDefault="00E12B83" w:rsidP="00E12B83">
                            <w:pPr>
                              <w:pStyle w:val="BodyText"/>
                            </w:pPr>
                            <w:r>
                              <w:t>Loading hopper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ABA06" id="_x0000_s1036" type="#_x0000_t202" style="position:absolute;left:0;text-align:left;margin-left:23.55pt;margin-top:7.65pt;width:103.5pt;height:3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">
                <v:textbox>
                  <w:txbxContent>
                    <w:p w14:paraId="33D62B5E" w14:textId="47B0A5A9" w:rsidR="00E12B83" w:rsidRDefault="00E12B83" w:rsidP="00E12B83">
                      <w:pPr>
                        <w:pStyle w:val="BodyText"/>
                      </w:pPr>
                      <w:r>
                        <w:t>Loading hopper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62F99E57" wp14:editId="7B1AE1BE">
            <wp:extent cx="8157845" cy="61201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658A" w:rsidRPr="00AC658A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431E1A" wp14:editId="72D6E9DA">
                <wp:simplePos x="0" y="0"/>
                <wp:positionH relativeFrom="column">
                  <wp:posOffset>327660</wp:posOffset>
                </wp:positionH>
                <wp:positionV relativeFrom="paragraph">
                  <wp:posOffset>59055</wp:posOffset>
                </wp:positionV>
                <wp:extent cx="2276475" cy="4381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C4046B" w14:textId="7FEF969A" w:rsidR="00AC658A" w:rsidRDefault="00AC658A" w:rsidP="00AC658A">
                            <w:pPr>
                              <w:pStyle w:val="BodyText"/>
                            </w:pPr>
                            <w:r>
                              <w:t>Loading hopper with feedstock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31E1A" id="_x0000_s1037" type="#_x0000_t202" style="position:absolute;left:0;text-align:left;margin-left:25.8pt;margin-top:4.65pt;width:179.25pt;height:34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">
                <v:textbox>
                  <w:txbxContent>
                    <w:p w14:paraId="36C4046B" w14:textId="7FEF969A" w:rsidR="00AC658A" w:rsidRDefault="00AC658A" w:rsidP="00AC658A">
                      <w:pPr>
                        <w:pStyle w:val="BodyText"/>
                      </w:pPr>
                      <w:r>
                        <w:t>Loading hopper with feedstock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2E671A3E" wp14:editId="685BA3EE">
            <wp:extent cx="8157845" cy="61201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658A" w:rsidRPr="00AC658A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BBFE464" wp14:editId="4F374971">
                <wp:simplePos x="0" y="0"/>
                <wp:positionH relativeFrom="column">
                  <wp:posOffset>299085</wp:posOffset>
                </wp:positionH>
                <wp:positionV relativeFrom="paragraph">
                  <wp:posOffset>68580</wp:posOffset>
                </wp:positionV>
                <wp:extent cx="2590800" cy="428625"/>
                <wp:effectExtent l="0" t="0" r="19050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64F33" w14:textId="51869529" w:rsidR="00AC658A" w:rsidRDefault="00AC658A" w:rsidP="008F42F0">
                            <w:pPr>
                              <w:pStyle w:val="BodyText"/>
                            </w:pPr>
                            <w:r>
                              <w:t xml:space="preserve">Chicken manure feedstock </w:t>
                            </w:r>
                            <w:r w:rsidR="008F42F0">
                              <w:t>storage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FE464" id="_x0000_s1038" type="#_x0000_t202" style="position:absolute;left:0;text-align:left;margin-left:23.55pt;margin-top:5.4pt;width:204pt;height:33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">
                <v:textbox>
                  <w:txbxContent>
                    <w:p w14:paraId="39D64F33" w14:textId="51869529" w:rsidR="00AC658A" w:rsidRDefault="00AC658A" w:rsidP="008F42F0">
                      <w:pPr>
                        <w:pStyle w:val="BodyText"/>
                      </w:pPr>
                      <w:r>
                        <w:t xml:space="preserve">Chicken manure feedstock </w:t>
                      </w:r>
                      <w:r w:rsidR="008F42F0">
                        <w:t>storage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129">
        <w:rPr>
          <w:noProof/>
        </w:rPr>
        <w:drawing>
          <wp:inline distT="0" distB="0" distL="0" distR="0" wp14:anchorId="4466764B" wp14:editId="340C1AF3">
            <wp:extent cx="8157845" cy="61201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37807" w14:textId="00127675" w:rsidR="00404396" w:rsidRPr="008F42F0" w:rsidRDefault="008F42F0" w:rsidP="008F42F0">
      <w:pPr>
        <w:pStyle w:val="Bullets"/>
        <w:ind w:left="426" w:firstLine="0"/>
        <w:contextualSpacing/>
        <w:rPr>
          <w:color w:val="0070C0"/>
        </w:rPr>
      </w:pPr>
      <w:r w:rsidRPr="008F42F0">
        <w:rPr>
          <w:noProof/>
          <w:color w:val="0070C0"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7F2C4B0" wp14:editId="66DFEF28">
                <wp:simplePos x="0" y="0"/>
                <wp:positionH relativeFrom="column">
                  <wp:posOffset>384810</wp:posOffset>
                </wp:positionH>
                <wp:positionV relativeFrom="paragraph">
                  <wp:posOffset>87630</wp:posOffset>
                </wp:positionV>
                <wp:extent cx="1781175" cy="381000"/>
                <wp:effectExtent l="0" t="0" r="28575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94952" w14:textId="5C04FD71" w:rsidR="008F42F0" w:rsidRDefault="008F42F0" w:rsidP="008F42F0">
                            <w:pPr>
                              <w:pStyle w:val="BodyText"/>
                            </w:pPr>
                            <w:r>
                              <w:t>Dried digestate storage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C4B0" id="_x0000_s1039" type="#_x0000_t202" style="position:absolute;left:0;text-align:left;margin-left:30.3pt;margin-top:6.9pt;width:140.25pt;height:30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">
                <v:textbox>
                  <w:txbxContent>
                    <w:p w14:paraId="17094952" w14:textId="5C04FD71" w:rsidR="008F42F0" w:rsidRDefault="008F42F0" w:rsidP="008F42F0">
                      <w:pPr>
                        <w:pStyle w:val="BodyText"/>
                      </w:pPr>
                      <w:r>
                        <w:t>Dried digestate storage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7AA">
        <w:rPr>
          <w:noProof/>
        </w:rPr>
        <w:drawing>
          <wp:inline distT="0" distB="0" distL="0" distR="0" wp14:anchorId="04FC0588" wp14:editId="536CF863">
            <wp:extent cx="8157845" cy="612013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7845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4396" w:rsidRPr="008F42F0" w:rsidSect="006E4AA9">
      <w:headerReference w:type="default" r:id="rId27"/>
      <w:headerReference w:type="first" r:id="rId28"/>
      <w:pgSz w:w="16838" w:h="11906" w:orient="landscape" w:code="9"/>
      <w:pgMar w:top="1134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C49A" w14:textId="77777777" w:rsidR="007A7129" w:rsidRDefault="007A7129" w:rsidP="003B1B95">
      <w:r>
        <w:separator/>
      </w:r>
    </w:p>
  </w:endnote>
  <w:endnote w:type="continuationSeparator" w:id="0">
    <w:p w14:paraId="597F65EE" w14:textId="77777777" w:rsidR="007A7129" w:rsidRDefault="007A712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0A054" w14:textId="77777777" w:rsidR="007A7129" w:rsidRDefault="007A7129" w:rsidP="003B1B95">
      <w:r>
        <w:separator/>
      </w:r>
    </w:p>
  </w:footnote>
  <w:footnote w:type="continuationSeparator" w:id="0">
    <w:p w14:paraId="1FED824B" w14:textId="77777777" w:rsidR="007A7129" w:rsidRDefault="007A712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B8B1" w14:textId="77777777" w:rsidR="00881C67" w:rsidRDefault="00881C67" w:rsidP="00580178">
    <w:pPr>
      <w:pStyle w:val="Header"/>
    </w:pPr>
  </w:p>
  <w:p w14:paraId="7CE83CEF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1AE4C" w14:textId="77777777" w:rsidR="00881C67" w:rsidRPr="002D347F" w:rsidRDefault="004F15CD" w:rsidP="002D347F">
    <w:pPr>
      <w:pStyle w:val="BodyText"/>
    </w:pPr>
    <w:r w:rsidRPr="002D347F">
      <w:rPr>
        <w:noProof/>
      </w:rPr>
      <w:drawing>
        <wp:inline distT="0" distB="0" distL="0" distR="0" wp14:anchorId="647A39B8" wp14:editId="400524C1">
          <wp:extent cx="1357200" cy="961200"/>
          <wp:effectExtent l="0" t="0" r="0" b="0"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7"/>
  </w:num>
  <w:num w:numId="8">
    <w:abstractNumId w:val="0"/>
  </w:num>
  <w:num w:numId="9">
    <w:abstractNumId w:val="0"/>
  </w:num>
  <w:num w:numId="1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2"/>
  </w:num>
  <w:num w:numId="17">
    <w:abstractNumId w:val="8"/>
  </w:num>
  <w:num w:numId="18">
    <w:abstractNumId w:val="6"/>
  </w:num>
  <w:num w:numId="19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>
    <w:abstractNumId w:val="4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BCE04B0-FB53-48B1-B958-7D2A14467F77}"/>
    <w:docVar w:name="dgnword-eventsink" w:val="720270216"/>
  </w:docVars>
  <w:rsids>
    <w:rsidRoot w:val="007A7129"/>
    <w:rsid w:val="00032CA6"/>
    <w:rsid w:val="0003584B"/>
    <w:rsid w:val="0006469D"/>
    <w:rsid w:val="00081B13"/>
    <w:rsid w:val="000B7C09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3656"/>
    <w:rsid w:val="00325394"/>
    <w:rsid w:val="00334317"/>
    <w:rsid w:val="00334A9A"/>
    <w:rsid w:val="00354EED"/>
    <w:rsid w:val="00366E8B"/>
    <w:rsid w:val="0037188A"/>
    <w:rsid w:val="003866AA"/>
    <w:rsid w:val="00387519"/>
    <w:rsid w:val="003A37E6"/>
    <w:rsid w:val="003A4B9C"/>
    <w:rsid w:val="003B1B95"/>
    <w:rsid w:val="003E31B8"/>
    <w:rsid w:val="00404396"/>
    <w:rsid w:val="00407B03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775A"/>
    <w:rsid w:val="00523461"/>
    <w:rsid w:val="005364A1"/>
    <w:rsid w:val="005521E9"/>
    <w:rsid w:val="00552D0B"/>
    <w:rsid w:val="00580178"/>
    <w:rsid w:val="005A0D52"/>
    <w:rsid w:val="005B301B"/>
    <w:rsid w:val="005C432F"/>
    <w:rsid w:val="005C5EE6"/>
    <w:rsid w:val="0066120C"/>
    <w:rsid w:val="00666BB5"/>
    <w:rsid w:val="006B620B"/>
    <w:rsid w:val="006D6756"/>
    <w:rsid w:val="006E1121"/>
    <w:rsid w:val="006E4AA9"/>
    <w:rsid w:val="006E6741"/>
    <w:rsid w:val="006E7FA2"/>
    <w:rsid w:val="00701671"/>
    <w:rsid w:val="00707251"/>
    <w:rsid w:val="007153CA"/>
    <w:rsid w:val="0075201E"/>
    <w:rsid w:val="00773040"/>
    <w:rsid w:val="00780D50"/>
    <w:rsid w:val="00783751"/>
    <w:rsid w:val="00783CEA"/>
    <w:rsid w:val="00794C61"/>
    <w:rsid w:val="007A7129"/>
    <w:rsid w:val="007A78C9"/>
    <w:rsid w:val="007B03D9"/>
    <w:rsid w:val="007C7F2F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93C8A"/>
    <w:rsid w:val="00897388"/>
    <w:rsid w:val="008A0F5F"/>
    <w:rsid w:val="008A28D6"/>
    <w:rsid w:val="008A56C7"/>
    <w:rsid w:val="008D3AA5"/>
    <w:rsid w:val="008E6805"/>
    <w:rsid w:val="008F0280"/>
    <w:rsid w:val="008F11CB"/>
    <w:rsid w:val="008F42F0"/>
    <w:rsid w:val="009020F6"/>
    <w:rsid w:val="009315BC"/>
    <w:rsid w:val="0095246A"/>
    <w:rsid w:val="00966396"/>
    <w:rsid w:val="00967FB8"/>
    <w:rsid w:val="0097641B"/>
    <w:rsid w:val="00977CDE"/>
    <w:rsid w:val="009A383A"/>
    <w:rsid w:val="009B37B8"/>
    <w:rsid w:val="009F79F4"/>
    <w:rsid w:val="00A15100"/>
    <w:rsid w:val="00A36091"/>
    <w:rsid w:val="00A533E8"/>
    <w:rsid w:val="00A63022"/>
    <w:rsid w:val="00A64662"/>
    <w:rsid w:val="00A65670"/>
    <w:rsid w:val="00A73E72"/>
    <w:rsid w:val="00A908E3"/>
    <w:rsid w:val="00AA54D9"/>
    <w:rsid w:val="00AB7169"/>
    <w:rsid w:val="00AC658A"/>
    <w:rsid w:val="00AE4565"/>
    <w:rsid w:val="00AF5EC2"/>
    <w:rsid w:val="00AF7309"/>
    <w:rsid w:val="00B02CD4"/>
    <w:rsid w:val="00B26F65"/>
    <w:rsid w:val="00B300B0"/>
    <w:rsid w:val="00B322A0"/>
    <w:rsid w:val="00B329CA"/>
    <w:rsid w:val="00B54796"/>
    <w:rsid w:val="00B56355"/>
    <w:rsid w:val="00B8223E"/>
    <w:rsid w:val="00B8487E"/>
    <w:rsid w:val="00B84A00"/>
    <w:rsid w:val="00B90A54"/>
    <w:rsid w:val="00BA4AE0"/>
    <w:rsid w:val="00BA56BA"/>
    <w:rsid w:val="00BA7EB9"/>
    <w:rsid w:val="00BD3375"/>
    <w:rsid w:val="00BF4F83"/>
    <w:rsid w:val="00C00179"/>
    <w:rsid w:val="00C17E7E"/>
    <w:rsid w:val="00C2002D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07AA"/>
    <w:rsid w:val="00CE4CC0"/>
    <w:rsid w:val="00CE72E1"/>
    <w:rsid w:val="00CF5800"/>
    <w:rsid w:val="00D00A29"/>
    <w:rsid w:val="00D1147D"/>
    <w:rsid w:val="00D30CC0"/>
    <w:rsid w:val="00D4293C"/>
    <w:rsid w:val="00D56A48"/>
    <w:rsid w:val="00D61DAA"/>
    <w:rsid w:val="00DA28F1"/>
    <w:rsid w:val="00DA4B31"/>
    <w:rsid w:val="00DB21C0"/>
    <w:rsid w:val="00DF5AE1"/>
    <w:rsid w:val="00E12968"/>
    <w:rsid w:val="00E12B83"/>
    <w:rsid w:val="00E26B9D"/>
    <w:rsid w:val="00E3072A"/>
    <w:rsid w:val="00E77C42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25E50"/>
    <w:rsid w:val="00F4177D"/>
    <w:rsid w:val="00F63843"/>
    <w:rsid w:val="00F64E34"/>
    <w:rsid w:val="00FA4D25"/>
    <w:rsid w:val="00FB70DB"/>
    <w:rsid w:val="00FC39DE"/>
    <w:rsid w:val="00FD5E17"/>
    <w:rsid w:val="00FE1DF5"/>
    <w:rsid w:val="00FE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199227CC"/>
  <w15:chartTrackingRefBased/>
  <w15:docId w15:val="{48584B43-C512-49C9-A6F5-E2E6389F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387519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FE3566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D00A29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D00A29"/>
    <w:pPr>
      <w:keepNext/>
      <w:keepLines/>
      <w:spacing w:before="360" w:after="120"/>
      <w:outlineLvl w:val="2"/>
    </w:pPr>
    <w:rPr>
      <w:rFonts w:ascii="Arial" w:hAnsi="Arial"/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D00A29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FE3566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D00A29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qFormat/>
    <w:rsid w:val="00D00A29"/>
    <w:pPr>
      <w:ind w:left="360" w:hanging="360"/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D00A29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D00A29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7519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qFormat/>
    <w:rsid w:val="00D00A29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EF3A8A"/>
    <w:rPr>
      <w:b/>
      <w:color w:val="005546"/>
      <w:sz w:val="52"/>
    </w:rPr>
  </w:style>
  <w:style w:type="paragraph" w:styleId="Subtitle">
    <w:name w:val="Subtitle"/>
    <w:basedOn w:val="Normal"/>
    <w:next w:val="Normal"/>
    <w:link w:val="SubtitleChar"/>
    <w:qFormat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EF3A8A"/>
    <w:rPr>
      <w:rFonts w:eastAsia="Calibri"/>
      <w:b/>
      <w:color w:val="005546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basedOn w:val="Normal"/>
    <w:uiPriority w:val="34"/>
    <w:rsid w:val="00CE4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jpeg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landscape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89cceaa2ab7d241e14358b67da7a02f2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d46b2c12e524c09191c6e18bfd098d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REGU-195-6512278</_dlc_DocId>
    <_dlc_DocIdUrl xmlns="9be56660-2c31-41ef-bc00-23e72f632f2a">
      <Url>https://cyfoethnaturiolcymru.sharepoint.com/teams/Regulatory/Permitting/_layouts/15/DocIdRedir.aspx?ID=REGU-195-6512278</Url>
      <Description>REGU-195-6512278</Description>
    </_dlc_DocIdUrl>
    <Site_x0020_Name xmlns="859f7ad6-93f6-4205-b62b-a17f28acbbac">Sychtyn</Site_x0020_Name>
    <Internal_x002f_External xmlns="859f7ad6-93f6-4205-b62b-a17f28acbbac">Internal document</Internal_x002f_External>
    <Post_x0020_code xmlns="859f7ad6-93f6-4205-b62b-a17f28acbbac">SY21 0JF</Post_x0020_code>
    <TaxCatchAll xmlns="859f7ad6-93f6-4205-b62b-a17f28acbbac" xsi:nil="true"/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Sychtyn, Llanerfyl, Welshpool, Powys, SY21 0JF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2022-09-20T23:00:00+00:00</Document_x0020_Date>
    <Facility_x0020_Address xmlns="859f7ad6-93f6-4205-b62b-a17f28acbbac">Sychtyn, Llanerfyl, Welshpool,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Inspections</Environment_x0020_Sub_x0020_Folder>
    <Customer_x0020_Name xmlns="859f7ad6-93f6-4205-b62b-a17f28acbbac">Mr Edward Vaughan, Mr John Vaughan and Mrs Eluned Beryl Vaughan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B5E2B5-EDBD-4955-97E8-C45A9E883235}"/>
</file>

<file path=customXml/itemProps3.xml><?xml version="1.0" encoding="utf-8"?>
<ds:datastoreItem xmlns:ds="http://schemas.openxmlformats.org/officeDocument/2006/customXml" ds:itemID="{D72D0E8C-2FC5-4184-BF68-81377E36C7DF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B43D3D2-AE19-4F90-A490-0CDD14604F9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A4%20General%20document%20-%20landscape</Template>
  <TotalTime>49</TotalTime>
  <Pages>15</Pages>
  <Words>14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 09 21 Sychtyn AD Site Visit Photographs</dc:title>
  <dc:subject/>
  <dc:creator>Malcolm.Dines</dc:creator>
  <cp:keywords/>
  <cp:lastModifiedBy>Dines, Malcolm</cp:lastModifiedBy>
  <cp:revision>23</cp:revision>
  <cp:lastPrinted>2013-10-01T07:52:00Z</cp:lastPrinted>
  <dcterms:created xsi:type="dcterms:W3CDTF">2022-09-23T10:46:00Z</dcterms:created>
  <dcterms:modified xsi:type="dcterms:W3CDTF">2022-09-23T13:49:00Z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735ad8b1-6024-4694-9463-1887447e3215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