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DB087" w14:textId="77777777" w:rsidR="00F1470E" w:rsidRDefault="00F1470E" w:rsidP="00166CA5">
      <w:pPr>
        <w:pStyle w:val="coverTitle"/>
        <w:tabs>
          <w:tab w:val="left" w:pos="3600"/>
        </w:tabs>
        <w:spacing w:line="312" w:lineRule="auto"/>
      </w:pPr>
      <w:r>
        <w:drawing>
          <wp:anchor distT="0" distB="0" distL="114300" distR="114300" simplePos="0" relativeHeight="251659264" behindDoc="0" locked="0" layoutInCell="1" allowOverlap="1" wp14:anchorId="3467A413" wp14:editId="070E2DA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A0A2960" w14:textId="77777777" w:rsidR="00F1470E" w:rsidRDefault="00F1470E" w:rsidP="00166CA5">
      <w:pPr>
        <w:pStyle w:val="coverTitle"/>
        <w:spacing w:line="312" w:lineRule="auto"/>
        <w:rPr>
          <w:rFonts w:cs="Arial"/>
        </w:rPr>
      </w:pPr>
    </w:p>
    <w:p w14:paraId="12E204F2" w14:textId="77777777" w:rsidR="00F1470E" w:rsidRPr="00C31D2C" w:rsidRDefault="00F1470E"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3E46CD1" w14:textId="77777777" w:rsidR="00F1470E" w:rsidRDefault="00F1470E" w:rsidP="00166CA5">
      <w:pPr>
        <w:pStyle w:val="a"/>
        <w:tabs>
          <w:tab w:val="left" w:pos="8328"/>
        </w:tabs>
        <w:spacing w:line="312" w:lineRule="auto"/>
      </w:pPr>
      <w:r>
        <w:t>The Environmental Permitting (England &amp; Wales) Regulations 2016</w:t>
      </w:r>
      <w:r>
        <w:tab/>
      </w:r>
    </w:p>
    <w:p w14:paraId="6D2F4A8A" w14:textId="77777777" w:rsidR="00F1470E" w:rsidRDefault="00F1470E" w:rsidP="00166CA5">
      <w:pPr>
        <w:pStyle w:val="a"/>
        <w:spacing w:line="312" w:lineRule="auto"/>
      </w:pPr>
    </w:p>
    <w:p w14:paraId="4A4B8E50" w14:textId="77777777" w:rsidR="00F1470E" w:rsidRPr="005C7C4F" w:rsidRDefault="00F1470E" w:rsidP="00166CA5">
      <w:pPr>
        <w:pStyle w:val="coverLicenceHolder"/>
        <w:pBdr>
          <w:top w:val="single" w:sz="4" w:space="25" w:color="auto"/>
        </w:pBdr>
        <w:spacing w:line="312" w:lineRule="auto"/>
        <w:rPr>
          <w:szCs w:val="24"/>
        </w:rPr>
      </w:pPr>
      <w:r w:rsidRPr="005C7C4F">
        <w:rPr>
          <w:szCs w:val="24"/>
        </w:rPr>
        <w:t>Dŵr Cymru Cyfyngedig</w:t>
      </w:r>
    </w:p>
    <w:p w14:paraId="4F9F6868" w14:textId="77777777" w:rsidR="00F1470E" w:rsidRPr="005C7C4F" w:rsidRDefault="00F1470E" w:rsidP="00166CA5">
      <w:pPr>
        <w:pStyle w:val="coverLicenceHolder"/>
        <w:pBdr>
          <w:top w:val="single" w:sz="4" w:space="25" w:color="auto"/>
        </w:pBdr>
        <w:spacing w:line="312" w:lineRule="auto"/>
        <w:rPr>
          <w:color w:val="FF0000"/>
          <w:szCs w:val="24"/>
        </w:rPr>
      </w:pPr>
    </w:p>
    <w:p w14:paraId="3175335A" w14:textId="77777777" w:rsidR="00F1470E" w:rsidRPr="007544E2" w:rsidRDefault="00F1470E" w:rsidP="00532EF8">
      <w:pPr>
        <w:pStyle w:val="coverLicenceHolder"/>
        <w:pBdr>
          <w:top w:val="single" w:sz="4" w:space="25" w:color="auto"/>
        </w:pBdr>
        <w:spacing w:line="276" w:lineRule="auto"/>
        <w:contextualSpacing/>
        <w:rPr>
          <w:szCs w:val="24"/>
        </w:rPr>
      </w:pPr>
      <w:r w:rsidRPr="007544E2">
        <w:rPr>
          <w:noProof/>
        </w:rPr>
        <w:t>CSO at Towyn SPS 3114 Coventry Camp</w:t>
      </w:r>
    </w:p>
    <w:p w14:paraId="783FC7CD" w14:textId="77777777" w:rsidR="00F1470E" w:rsidRPr="007544E2" w:rsidRDefault="00F1470E" w:rsidP="00532EF8">
      <w:pPr>
        <w:pStyle w:val="coverLicenceHolder"/>
        <w:pBdr>
          <w:top w:val="single" w:sz="4" w:space="25" w:color="auto"/>
        </w:pBdr>
        <w:spacing w:line="276" w:lineRule="auto"/>
        <w:contextualSpacing/>
        <w:rPr>
          <w:szCs w:val="24"/>
        </w:rPr>
      </w:pPr>
      <w:r w:rsidRPr="007544E2">
        <w:rPr>
          <w:noProof/>
        </w:rPr>
        <w:t>Golden Sands Holiday Park</w:t>
      </w:r>
    </w:p>
    <w:p w14:paraId="41E107F2" w14:textId="77777777" w:rsidR="00F1470E" w:rsidRPr="007544E2" w:rsidRDefault="00F1470E" w:rsidP="00532EF8">
      <w:pPr>
        <w:pStyle w:val="coverLicenceHolder"/>
        <w:pBdr>
          <w:top w:val="single" w:sz="4" w:space="25" w:color="auto"/>
        </w:pBdr>
        <w:spacing w:line="276" w:lineRule="auto"/>
        <w:contextualSpacing/>
        <w:rPr>
          <w:szCs w:val="24"/>
        </w:rPr>
      </w:pPr>
      <w:r w:rsidRPr="007544E2">
        <w:rPr>
          <w:noProof/>
        </w:rPr>
        <w:t>Sandy Cove</w:t>
      </w:r>
    </w:p>
    <w:p w14:paraId="702CE1AC" w14:textId="77777777" w:rsidR="007544E2" w:rsidRPr="007544E2" w:rsidRDefault="00F1470E" w:rsidP="00532EF8">
      <w:pPr>
        <w:pStyle w:val="coverLicenceHolder"/>
        <w:pBdr>
          <w:top w:val="single" w:sz="4" w:space="25" w:color="auto"/>
        </w:pBdr>
        <w:spacing w:line="276" w:lineRule="auto"/>
        <w:contextualSpacing/>
        <w:rPr>
          <w:noProof/>
        </w:rPr>
      </w:pPr>
      <w:r w:rsidRPr="007544E2">
        <w:rPr>
          <w:noProof/>
        </w:rPr>
        <w:t xml:space="preserve">Kinmel Bay </w:t>
      </w:r>
    </w:p>
    <w:p w14:paraId="2097F084" w14:textId="77777777" w:rsidR="007544E2" w:rsidRPr="007544E2" w:rsidRDefault="00F1470E" w:rsidP="00532EF8">
      <w:pPr>
        <w:pStyle w:val="coverLicenceHolder"/>
        <w:pBdr>
          <w:top w:val="single" w:sz="4" w:space="25" w:color="auto"/>
        </w:pBdr>
        <w:spacing w:line="276" w:lineRule="auto"/>
        <w:contextualSpacing/>
        <w:rPr>
          <w:noProof/>
        </w:rPr>
      </w:pPr>
      <w:r w:rsidRPr="007544E2">
        <w:rPr>
          <w:noProof/>
        </w:rPr>
        <w:t>Rhyl</w:t>
      </w:r>
    </w:p>
    <w:p w14:paraId="70FAAE25" w14:textId="5C115933" w:rsidR="00F1470E" w:rsidRPr="007544E2" w:rsidRDefault="00F1470E" w:rsidP="00532EF8">
      <w:pPr>
        <w:pStyle w:val="coverLicenceHolder"/>
        <w:pBdr>
          <w:top w:val="single" w:sz="4" w:space="25" w:color="auto"/>
        </w:pBdr>
        <w:spacing w:line="276" w:lineRule="auto"/>
        <w:contextualSpacing/>
        <w:rPr>
          <w:szCs w:val="24"/>
        </w:rPr>
      </w:pPr>
      <w:r w:rsidRPr="007544E2">
        <w:rPr>
          <w:noProof/>
        </w:rPr>
        <w:t>Conwy</w:t>
      </w:r>
    </w:p>
    <w:p w14:paraId="5BF7BC79" w14:textId="77777777" w:rsidR="00F1470E" w:rsidRPr="007544E2" w:rsidRDefault="00F1470E" w:rsidP="00532EF8">
      <w:pPr>
        <w:pStyle w:val="coverLicenceHolder"/>
        <w:pBdr>
          <w:top w:val="single" w:sz="4" w:space="25" w:color="auto"/>
        </w:pBdr>
        <w:spacing w:line="276" w:lineRule="auto"/>
        <w:contextualSpacing/>
        <w:rPr>
          <w:rFonts w:cs="Arial"/>
          <w:szCs w:val="24"/>
        </w:rPr>
      </w:pPr>
      <w:r w:rsidRPr="007544E2">
        <w:rPr>
          <w:noProof/>
        </w:rPr>
        <w:t>LL18 5NA</w:t>
      </w:r>
    </w:p>
    <w:p w14:paraId="4A0651B0" w14:textId="77777777" w:rsidR="00F1470E" w:rsidRPr="005C7C4F" w:rsidRDefault="00F1470E" w:rsidP="00166CA5">
      <w:pPr>
        <w:pStyle w:val="coverLicenceHolder"/>
        <w:pBdr>
          <w:top w:val="single" w:sz="4" w:space="25" w:color="auto"/>
        </w:pBdr>
        <w:spacing w:before="120" w:line="270" w:lineRule="exact"/>
        <w:rPr>
          <w:rFonts w:cs="Arial"/>
          <w:szCs w:val="24"/>
        </w:rPr>
      </w:pPr>
    </w:p>
    <w:p w14:paraId="6F789DB5" w14:textId="77777777" w:rsidR="00F1470E" w:rsidRPr="005C7C4F" w:rsidRDefault="00F1470E"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0147219E" w14:textId="77777777" w:rsidR="00F1470E" w:rsidRPr="007544E2" w:rsidRDefault="00F1470E" w:rsidP="007857E3">
      <w:pPr>
        <w:pStyle w:val="coverLicenceHolder"/>
        <w:pBdr>
          <w:top w:val="single" w:sz="4" w:space="25" w:color="auto"/>
        </w:pBdr>
        <w:spacing w:before="60" w:line="276" w:lineRule="auto"/>
        <w:rPr>
          <w:rFonts w:cs="Arial"/>
          <w:szCs w:val="24"/>
        </w:rPr>
      </w:pPr>
      <w:r w:rsidRPr="007544E2">
        <w:rPr>
          <w:rFonts w:cs="Arial"/>
          <w:noProof/>
        </w:rPr>
        <w:t>PAN-007480</w:t>
      </w:r>
    </w:p>
    <w:p w14:paraId="20E15D6D" w14:textId="77777777" w:rsidR="00F1470E" w:rsidRPr="005C7C4F" w:rsidRDefault="00F1470E" w:rsidP="007857E3">
      <w:pPr>
        <w:pStyle w:val="coverAuthNos"/>
        <w:spacing w:before="480" w:line="276" w:lineRule="auto"/>
        <w:rPr>
          <w:sz w:val="24"/>
          <w:szCs w:val="24"/>
          <w:lang w:val="de-DE"/>
        </w:rPr>
      </w:pPr>
      <w:r w:rsidRPr="005C7C4F">
        <w:rPr>
          <w:sz w:val="24"/>
          <w:szCs w:val="24"/>
          <w:lang w:val="de-DE"/>
        </w:rPr>
        <w:t>Permit number</w:t>
      </w:r>
    </w:p>
    <w:p w14:paraId="00C9ECD4" w14:textId="77777777" w:rsidR="00F1470E" w:rsidRPr="007544E2" w:rsidRDefault="00F1470E" w:rsidP="007857E3">
      <w:pPr>
        <w:spacing w:before="60"/>
        <w:ind w:left="3249" w:firstLine="720"/>
        <w:rPr>
          <w:sz w:val="24"/>
          <w:lang w:val="de-DE"/>
        </w:rPr>
      </w:pPr>
      <w:r w:rsidRPr="007544E2">
        <w:rPr>
          <w:rFonts w:ascii="Arial" w:hAnsi="Arial"/>
          <w:noProof/>
          <w:sz w:val="24"/>
          <w:lang w:val="de-DE"/>
        </w:rPr>
        <w:t>CM0154001</w:t>
      </w:r>
      <w:r w:rsidRPr="007544E2">
        <w:rPr>
          <w:rFonts w:ascii="Arial" w:hAnsi="Arial"/>
          <w:sz w:val="24"/>
          <w:lang w:val="de-DE"/>
        </w:rPr>
        <w:tab/>
      </w:r>
    </w:p>
    <w:p w14:paraId="5D8F31E8" w14:textId="77777777" w:rsidR="00F1470E" w:rsidRPr="0058535B" w:rsidRDefault="00F1470E" w:rsidP="00166CA5">
      <w:pPr>
        <w:rPr>
          <w:lang w:val="de-DE"/>
        </w:rPr>
      </w:pPr>
    </w:p>
    <w:p w14:paraId="597A6BE8" w14:textId="77777777" w:rsidR="00F1470E" w:rsidRPr="0058535B" w:rsidRDefault="00F1470E" w:rsidP="00166CA5">
      <w:pPr>
        <w:rPr>
          <w:lang w:val="de-DE"/>
        </w:rPr>
      </w:pPr>
    </w:p>
    <w:p w14:paraId="488A9014" w14:textId="77777777" w:rsidR="00F1470E" w:rsidRPr="0058535B" w:rsidRDefault="00F1470E" w:rsidP="00166CA5">
      <w:pPr>
        <w:jc w:val="center"/>
        <w:rPr>
          <w:lang w:val="de-DE"/>
        </w:rPr>
      </w:pPr>
    </w:p>
    <w:p w14:paraId="06C61F38" w14:textId="77777777" w:rsidR="00F1470E" w:rsidRPr="0058535B" w:rsidRDefault="00F1470E" w:rsidP="00166CA5">
      <w:pPr>
        <w:rPr>
          <w:lang w:val="de-DE"/>
        </w:rPr>
      </w:pPr>
    </w:p>
    <w:p w14:paraId="79A8538C" w14:textId="77777777" w:rsidR="00F1470E" w:rsidRDefault="00F1470E" w:rsidP="00166CA5">
      <w:pPr>
        <w:pStyle w:val="coverAuthNos"/>
        <w:tabs>
          <w:tab w:val="left" w:pos="5270"/>
        </w:tabs>
        <w:spacing w:line="312" w:lineRule="auto"/>
        <w:rPr>
          <w:lang w:val="de-DE"/>
        </w:rPr>
      </w:pPr>
      <w:r>
        <w:rPr>
          <w:lang w:val="de-DE"/>
        </w:rPr>
        <w:tab/>
      </w:r>
    </w:p>
    <w:p w14:paraId="499A2881" w14:textId="77777777" w:rsidR="00F1470E" w:rsidRDefault="00F1470E" w:rsidP="00166CA5">
      <w:pPr>
        <w:pStyle w:val="coverAuthNos"/>
        <w:spacing w:line="312" w:lineRule="auto"/>
        <w:ind w:left="0"/>
        <w:rPr>
          <w:lang w:val="de-DE"/>
        </w:rPr>
      </w:pPr>
    </w:p>
    <w:p w14:paraId="3A10C670" w14:textId="77777777" w:rsidR="00F1470E" w:rsidRDefault="00F1470E" w:rsidP="00166CA5">
      <w:pPr>
        <w:pStyle w:val="coverAuthNos"/>
        <w:spacing w:line="312" w:lineRule="auto"/>
        <w:ind w:left="0"/>
        <w:rPr>
          <w:lang w:val="de-DE"/>
        </w:rPr>
      </w:pPr>
    </w:p>
    <w:p w14:paraId="30998DE8" w14:textId="77777777" w:rsidR="00F1470E" w:rsidRDefault="00F1470E" w:rsidP="00166CA5">
      <w:pPr>
        <w:pStyle w:val="coverAuthNos"/>
        <w:spacing w:line="312" w:lineRule="auto"/>
        <w:ind w:left="0"/>
        <w:rPr>
          <w:lang w:val="de-DE"/>
        </w:rPr>
      </w:pPr>
    </w:p>
    <w:p w14:paraId="0DE5C13F" w14:textId="77777777" w:rsidR="00F1470E" w:rsidRDefault="00F1470E" w:rsidP="00166CA5">
      <w:pPr>
        <w:pStyle w:val="coverAuthNos"/>
        <w:spacing w:line="312" w:lineRule="auto"/>
        <w:ind w:left="0"/>
        <w:rPr>
          <w:lang w:val="de-DE"/>
        </w:rPr>
      </w:pPr>
    </w:p>
    <w:p w14:paraId="41EC8F24" w14:textId="77777777" w:rsidR="00F1470E" w:rsidRPr="007544E2" w:rsidRDefault="00F1470E" w:rsidP="00166CA5">
      <w:pPr>
        <w:pStyle w:val="Heading1nonum"/>
        <w:spacing w:before="80" w:after="0" w:line="312" w:lineRule="auto"/>
        <w:jc w:val="center"/>
      </w:pPr>
      <w:r w:rsidRPr="007544E2">
        <w:rPr>
          <w:noProof/>
        </w:rPr>
        <w:lastRenderedPageBreak/>
        <w:t>CSO at Towyn SPS 3114 Coventry Camp</w:t>
      </w:r>
    </w:p>
    <w:p w14:paraId="2B3C2C00" w14:textId="77777777" w:rsidR="00F1470E" w:rsidRPr="007544E2" w:rsidRDefault="00F1470E" w:rsidP="00166CA5">
      <w:pPr>
        <w:pStyle w:val="Heading1nonum"/>
        <w:spacing w:before="80" w:after="0" w:line="312" w:lineRule="auto"/>
        <w:jc w:val="center"/>
      </w:pPr>
      <w:r w:rsidRPr="007544E2">
        <w:t xml:space="preserve">Permit Number </w:t>
      </w:r>
      <w:r w:rsidRPr="007544E2">
        <w:rPr>
          <w:noProof/>
        </w:rPr>
        <w:t>CM0154001</w:t>
      </w:r>
    </w:p>
    <w:p w14:paraId="3E70C043" w14:textId="77777777" w:rsidR="00F1470E" w:rsidRDefault="00F1470E" w:rsidP="00166CA5">
      <w:pPr>
        <w:pStyle w:val="Heading1nonum"/>
        <w:spacing w:line="312" w:lineRule="auto"/>
      </w:pPr>
      <w:r>
        <w:t>Introductory note</w:t>
      </w:r>
    </w:p>
    <w:p w14:paraId="068C9007" w14:textId="77777777" w:rsidR="00F1470E" w:rsidRPr="00AC1C65" w:rsidRDefault="00F1470E" w:rsidP="00166CA5">
      <w:pPr>
        <w:pStyle w:val="Heading2a"/>
        <w:spacing w:before="120" w:line="312" w:lineRule="auto"/>
        <w:rPr>
          <w:i w:val="0"/>
        </w:rPr>
      </w:pPr>
      <w:r w:rsidRPr="00AC1C65">
        <w:rPr>
          <w:i w:val="0"/>
        </w:rPr>
        <w:t>This introductory note does not form a part of the permit</w:t>
      </w:r>
    </w:p>
    <w:p w14:paraId="597E0D2C" w14:textId="77777777" w:rsidR="00F1470E" w:rsidRDefault="00F1470E"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3CC2667" w14:textId="77777777" w:rsidR="00F1470E" w:rsidRPr="00B53F99" w:rsidRDefault="00F1470E"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9EA19F4" w14:textId="77777777" w:rsidR="00F1470E" w:rsidRPr="00B53F99" w:rsidRDefault="00F1470E" w:rsidP="005C7C4F">
      <w:pPr>
        <w:pStyle w:val="Draftingnote"/>
        <w:spacing w:before="0" w:line="276" w:lineRule="auto"/>
        <w:contextualSpacing/>
        <w:rPr>
          <w:rFonts w:cs="Arial"/>
          <w:i w:val="0"/>
          <w:color w:val="FF0000"/>
          <w:sz w:val="22"/>
          <w:szCs w:val="22"/>
        </w:rPr>
      </w:pPr>
    </w:p>
    <w:p w14:paraId="04F28BFF" w14:textId="77777777" w:rsidR="00F1470E" w:rsidRPr="00B53F99" w:rsidRDefault="00F1470E"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7F16DC2" w14:textId="77777777" w:rsidR="00F1470E" w:rsidRPr="00B53F99" w:rsidRDefault="00F1470E" w:rsidP="005C7C4F">
      <w:pPr>
        <w:pStyle w:val="Draftingnote"/>
        <w:spacing w:before="0" w:line="276" w:lineRule="auto"/>
        <w:contextualSpacing/>
        <w:rPr>
          <w:rFonts w:cs="Arial"/>
          <w:i w:val="0"/>
          <w:color w:val="000000"/>
          <w:sz w:val="22"/>
          <w:szCs w:val="22"/>
        </w:rPr>
      </w:pPr>
    </w:p>
    <w:p w14:paraId="340C8731" w14:textId="77777777" w:rsidR="00F1470E" w:rsidRDefault="00F1470E"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5FAB22DD" w14:textId="77777777" w:rsidR="00F1470E" w:rsidRPr="00BC015D" w:rsidRDefault="00F1470E" w:rsidP="005C7C4F">
      <w:pPr>
        <w:pStyle w:val="Draftingnote"/>
        <w:spacing w:before="0" w:line="276" w:lineRule="auto"/>
        <w:contextualSpacing/>
        <w:rPr>
          <w:rFonts w:cs="Arial"/>
          <w:i w:val="0"/>
          <w:color w:val="000000"/>
          <w:sz w:val="22"/>
          <w:szCs w:val="22"/>
        </w:rPr>
      </w:pPr>
    </w:p>
    <w:p w14:paraId="43655DBD" w14:textId="77777777" w:rsidR="00F1470E" w:rsidRPr="001515F4" w:rsidRDefault="00F1470E"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2C9F341" w14:textId="77777777" w:rsidR="00F1470E" w:rsidRDefault="00F1470E"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1985"/>
        <w:gridCol w:w="4252"/>
      </w:tblGrid>
      <w:tr w:rsidR="00F1470E" w14:paraId="7EE565A7" w14:textId="77777777" w:rsidTr="002D5C82">
        <w:trPr>
          <w:cantSplit/>
        </w:trPr>
        <w:tc>
          <w:tcPr>
            <w:tcW w:w="9214" w:type="dxa"/>
            <w:gridSpan w:val="3"/>
            <w:tcBorders>
              <w:top w:val="nil"/>
              <w:left w:val="nil"/>
              <w:bottom w:val="single" w:sz="6" w:space="0" w:color="auto"/>
              <w:right w:val="nil"/>
            </w:tcBorders>
            <w:shd w:val="clear" w:color="auto" w:fill="000000"/>
          </w:tcPr>
          <w:p w14:paraId="3885C50D" w14:textId="77777777" w:rsidR="00F1470E" w:rsidRPr="00172FF4" w:rsidRDefault="00F1470E"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1470E" w14:paraId="24A2510C" w14:textId="77777777" w:rsidTr="002D5C82">
        <w:tc>
          <w:tcPr>
            <w:tcW w:w="2977" w:type="dxa"/>
            <w:tcBorders>
              <w:top w:val="single" w:sz="6" w:space="0" w:color="auto"/>
              <w:left w:val="nil"/>
              <w:bottom w:val="single" w:sz="6" w:space="0" w:color="auto"/>
              <w:right w:val="nil"/>
            </w:tcBorders>
          </w:tcPr>
          <w:p w14:paraId="4179A104" w14:textId="77777777" w:rsidR="00F1470E" w:rsidRPr="00172FF4" w:rsidRDefault="00F1470E"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222FF46" w14:textId="77777777" w:rsidR="00F1470E" w:rsidRPr="00172FF4" w:rsidRDefault="00F1470E" w:rsidP="00166CA5">
            <w:pPr>
              <w:pStyle w:val="Tablehead"/>
              <w:spacing w:line="312" w:lineRule="auto"/>
              <w:rPr>
                <w:rFonts w:ascii="Arial" w:hAnsi="Arial" w:cs="Arial"/>
              </w:rPr>
            </w:pPr>
            <w:r w:rsidRPr="00172FF4">
              <w:rPr>
                <w:rFonts w:ascii="Arial" w:hAnsi="Arial" w:cs="Arial"/>
              </w:rPr>
              <w:t>Date</w:t>
            </w:r>
          </w:p>
        </w:tc>
        <w:tc>
          <w:tcPr>
            <w:tcW w:w="4252" w:type="dxa"/>
            <w:tcBorders>
              <w:top w:val="single" w:sz="6" w:space="0" w:color="auto"/>
              <w:left w:val="nil"/>
              <w:bottom w:val="single" w:sz="6" w:space="0" w:color="auto"/>
              <w:right w:val="nil"/>
            </w:tcBorders>
          </w:tcPr>
          <w:p w14:paraId="43A8250E" w14:textId="77777777" w:rsidR="00F1470E" w:rsidRPr="00172FF4" w:rsidRDefault="00F1470E" w:rsidP="00166CA5">
            <w:pPr>
              <w:pStyle w:val="Tablehead"/>
              <w:spacing w:line="312" w:lineRule="auto"/>
              <w:rPr>
                <w:rFonts w:ascii="Arial" w:hAnsi="Arial" w:cs="Arial"/>
              </w:rPr>
            </w:pPr>
            <w:r>
              <w:rPr>
                <w:rFonts w:ascii="Arial" w:hAnsi="Arial" w:cs="Arial"/>
              </w:rPr>
              <w:t>Comments</w:t>
            </w:r>
          </w:p>
        </w:tc>
      </w:tr>
      <w:tr w:rsidR="00F1470E" w14:paraId="4B2CCFA8" w14:textId="77777777" w:rsidTr="002D5C82">
        <w:tc>
          <w:tcPr>
            <w:tcW w:w="2977" w:type="dxa"/>
            <w:tcBorders>
              <w:top w:val="single" w:sz="6" w:space="0" w:color="auto"/>
              <w:left w:val="nil"/>
              <w:bottom w:val="single" w:sz="6" w:space="0" w:color="auto"/>
              <w:right w:val="nil"/>
            </w:tcBorders>
            <w:vAlign w:val="center"/>
          </w:tcPr>
          <w:p w14:paraId="5FF31F49" w14:textId="77777777" w:rsidR="00F1470E" w:rsidRPr="007544E2" w:rsidRDefault="00F1470E" w:rsidP="009F798E">
            <w:pPr>
              <w:pStyle w:val="Tablebody"/>
              <w:spacing w:beforeLines="20" w:before="48" w:afterLines="20" w:after="48" w:line="276" w:lineRule="auto"/>
              <w:rPr>
                <w:rFonts w:ascii="Arial" w:hAnsi="Arial" w:cs="Arial"/>
                <w:color w:val="auto"/>
                <w:sz w:val="22"/>
                <w:szCs w:val="22"/>
              </w:rPr>
            </w:pPr>
            <w:r w:rsidRPr="007544E2">
              <w:rPr>
                <w:rFonts w:ascii="Arial" w:hAnsi="Arial" w:cs="Arial"/>
                <w:color w:val="auto"/>
                <w:sz w:val="22"/>
                <w:szCs w:val="22"/>
              </w:rPr>
              <w:t>Regulator-initiated variation</w:t>
            </w:r>
          </w:p>
          <w:p w14:paraId="0D042FE7" w14:textId="77777777" w:rsidR="00F1470E" w:rsidRPr="007544E2" w:rsidRDefault="00F1470E" w:rsidP="009F798E">
            <w:pPr>
              <w:pStyle w:val="Tablebody"/>
              <w:spacing w:beforeLines="20" w:before="48" w:afterLines="20" w:after="48" w:line="276" w:lineRule="auto"/>
              <w:rPr>
                <w:rFonts w:ascii="Arial" w:hAnsi="Arial" w:cs="Arial"/>
                <w:color w:val="auto"/>
                <w:sz w:val="22"/>
                <w:szCs w:val="22"/>
              </w:rPr>
            </w:pPr>
            <w:r w:rsidRPr="007544E2">
              <w:rPr>
                <w:rFonts w:ascii="Arial" w:hAnsi="Arial" w:cs="Arial"/>
                <w:color w:val="auto"/>
                <w:sz w:val="22"/>
                <w:szCs w:val="22"/>
              </w:rPr>
              <w:t xml:space="preserve">Application </w:t>
            </w:r>
            <w:r w:rsidRPr="007544E2">
              <w:rPr>
                <w:rFonts w:ascii="Arial" w:hAnsi="Arial" w:cs="Arial"/>
                <w:noProof/>
                <w:color w:val="auto"/>
                <w:sz w:val="22"/>
                <w:szCs w:val="22"/>
              </w:rPr>
              <w:t>PAN-007480</w:t>
            </w:r>
          </w:p>
        </w:tc>
        <w:tc>
          <w:tcPr>
            <w:tcW w:w="1985" w:type="dxa"/>
            <w:tcBorders>
              <w:top w:val="single" w:sz="6" w:space="0" w:color="auto"/>
              <w:left w:val="nil"/>
              <w:bottom w:val="single" w:sz="6" w:space="0" w:color="auto"/>
              <w:right w:val="nil"/>
            </w:tcBorders>
            <w:vAlign w:val="center"/>
          </w:tcPr>
          <w:p w14:paraId="74AE7879" w14:textId="77777777" w:rsidR="00F1470E" w:rsidRPr="007544E2" w:rsidRDefault="00F1470E" w:rsidP="009F798E">
            <w:pPr>
              <w:pStyle w:val="Tablebody"/>
              <w:spacing w:beforeLines="20" w:before="48" w:afterLines="20" w:after="48" w:line="276" w:lineRule="auto"/>
              <w:rPr>
                <w:rFonts w:ascii="Arial" w:hAnsi="Arial" w:cs="Arial"/>
                <w:color w:val="auto"/>
                <w:sz w:val="22"/>
                <w:szCs w:val="22"/>
              </w:rPr>
            </w:pPr>
            <w:r w:rsidRPr="007544E2">
              <w:rPr>
                <w:rFonts w:ascii="Arial" w:hAnsi="Arial" w:cs="Arial"/>
                <w:color w:val="auto"/>
                <w:sz w:val="22"/>
                <w:szCs w:val="22"/>
              </w:rPr>
              <w:t>Duly Made</w:t>
            </w:r>
          </w:p>
          <w:p w14:paraId="6450A5B4" w14:textId="275C9469" w:rsidR="00F1470E" w:rsidRPr="007544E2" w:rsidRDefault="00F1470E" w:rsidP="009F798E">
            <w:pPr>
              <w:pStyle w:val="Tablebody"/>
              <w:spacing w:beforeLines="20" w:before="48" w:afterLines="20" w:after="48" w:line="276" w:lineRule="auto"/>
              <w:rPr>
                <w:rFonts w:ascii="Arial" w:hAnsi="Arial" w:cs="Arial"/>
                <w:color w:val="auto"/>
                <w:sz w:val="22"/>
                <w:szCs w:val="22"/>
              </w:rPr>
            </w:pPr>
            <w:r w:rsidRPr="007544E2">
              <w:rPr>
                <w:rFonts w:ascii="Arial" w:hAnsi="Arial" w:cs="Arial"/>
                <w:noProof/>
                <w:color w:val="auto"/>
                <w:sz w:val="22"/>
                <w:szCs w:val="22"/>
              </w:rPr>
              <w:t>0</w:t>
            </w:r>
            <w:r w:rsidR="007544E2" w:rsidRPr="007544E2">
              <w:rPr>
                <w:rFonts w:ascii="Arial" w:hAnsi="Arial" w:cs="Arial"/>
                <w:noProof/>
                <w:color w:val="auto"/>
                <w:sz w:val="22"/>
                <w:szCs w:val="22"/>
              </w:rPr>
              <w:t>1/</w:t>
            </w:r>
            <w:r w:rsidRPr="007544E2">
              <w:rPr>
                <w:rFonts w:ascii="Arial" w:hAnsi="Arial" w:cs="Arial"/>
                <w:noProof/>
                <w:color w:val="auto"/>
                <w:sz w:val="22"/>
                <w:szCs w:val="22"/>
              </w:rPr>
              <w:t>0</w:t>
            </w:r>
            <w:r w:rsidR="007544E2" w:rsidRPr="007544E2">
              <w:rPr>
                <w:rFonts w:ascii="Arial" w:hAnsi="Arial" w:cs="Arial"/>
                <w:noProof/>
                <w:color w:val="auto"/>
                <w:sz w:val="22"/>
                <w:szCs w:val="22"/>
              </w:rPr>
              <w:t>8</w:t>
            </w:r>
            <w:r w:rsidRPr="007544E2">
              <w:rPr>
                <w:rFonts w:ascii="Arial" w:hAnsi="Arial" w:cs="Arial"/>
                <w:noProof/>
                <w:color w:val="auto"/>
                <w:sz w:val="22"/>
                <w:szCs w:val="22"/>
              </w:rPr>
              <w:t>/2019</w:t>
            </w:r>
          </w:p>
        </w:tc>
        <w:tc>
          <w:tcPr>
            <w:tcW w:w="4252" w:type="dxa"/>
            <w:tcBorders>
              <w:top w:val="single" w:sz="6" w:space="0" w:color="auto"/>
              <w:left w:val="nil"/>
              <w:bottom w:val="single" w:sz="6" w:space="0" w:color="auto"/>
              <w:right w:val="nil"/>
            </w:tcBorders>
            <w:vAlign w:val="center"/>
          </w:tcPr>
          <w:p w14:paraId="04F1CC07" w14:textId="77777777" w:rsidR="00F1470E" w:rsidRPr="00093D0C" w:rsidRDefault="00F1470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F1470E" w14:paraId="0DF43213" w14:textId="77777777" w:rsidTr="002D5C82">
        <w:tc>
          <w:tcPr>
            <w:tcW w:w="2977" w:type="dxa"/>
            <w:tcBorders>
              <w:top w:val="single" w:sz="6" w:space="0" w:color="auto"/>
              <w:left w:val="nil"/>
              <w:bottom w:val="single" w:sz="6" w:space="0" w:color="auto"/>
              <w:right w:val="nil"/>
            </w:tcBorders>
            <w:vAlign w:val="center"/>
          </w:tcPr>
          <w:p w14:paraId="112732D5" w14:textId="77777777" w:rsidR="00F1470E" w:rsidRPr="008F7E11" w:rsidRDefault="00F1470E" w:rsidP="009F798E">
            <w:pPr>
              <w:pStyle w:val="Tablebody"/>
              <w:spacing w:beforeLines="20" w:before="48" w:afterLines="20" w:after="48" w:line="276" w:lineRule="auto"/>
              <w:rPr>
                <w:rFonts w:ascii="Arial" w:hAnsi="Arial" w:cs="Arial"/>
                <w:color w:val="auto"/>
                <w:sz w:val="22"/>
                <w:szCs w:val="22"/>
              </w:rPr>
            </w:pPr>
            <w:r w:rsidRPr="008F7E11">
              <w:rPr>
                <w:rFonts w:ascii="Arial" w:hAnsi="Arial" w:cs="Arial"/>
                <w:color w:val="auto"/>
                <w:sz w:val="22"/>
                <w:szCs w:val="22"/>
              </w:rPr>
              <w:t>Variation Issued</w:t>
            </w:r>
          </w:p>
          <w:p w14:paraId="27D5BDD8" w14:textId="77777777" w:rsidR="00F1470E" w:rsidRPr="008F7E11" w:rsidRDefault="00F1470E" w:rsidP="009F798E">
            <w:pPr>
              <w:pStyle w:val="Tablebody"/>
              <w:spacing w:beforeLines="20" w:before="48" w:afterLines="20" w:after="48" w:line="276" w:lineRule="auto"/>
              <w:rPr>
                <w:rFonts w:ascii="Arial" w:hAnsi="Arial" w:cs="Arial"/>
                <w:color w:val="auto"/>
                <w:sz w:val="22"/>
                <w:szCs w:val="22"/>
              </w:rPr>
            </w:pPr>
            <w:r w:rsidRPr="008F7E11">
              <w:rPr>
                <w:rFonts w:ascii="Arial" w:hAnsi="Arial" w:cs="Arial"/>
                <w:noProof/>
                <w:color w:val="auto"/>
                <w:sz w:val="22"/>
                <w:szCs w:val="22"/>
              </w:rPr>
              <w:t>CM0154001</w:t>
            </w:r>
          </w:p>
        </w:tc>
        <w:tc>
          <w:tcPr>
            <w:tcW w:w="1985" w:type="dxa"/>
            <w:tcBorders>
              <w:top w:val="single" w:sz="6" w:space="0" w:color="auto"/>
              <w:left w:val="nil"/>
              <w:bottom w:val="single" w:sz="6" w:space="0" w:color="auto"/>
              <w:right w:val="nil"/>
            </w:tcBorders>
            <w:vAlign w:val="center"/>
          </w:tcPr>
          <w:p w14:paraId="4DE0BE3E" w14:textId="5CA1103B" w:rsidR="00F1470E" w:rsidRPr="008F7E11" w:rsidRDefault="008F7E11" w:rsidP="009F798E">
            <w:pPr>
              <w:pStyle w:val="Tablebody"/>
              <w:spacing w:beforeLines="20" w:before="48" w:afterLines="20" w:after="48" w:line="276" w:lineRule="auto"/>
              <w:rPr>
                <w:rFonts w:ascii="Arial" w:hAnsi="Arial" w:cs="Arial"/>
                <w:color w:val="auto"/>
                <w:sz w:val="22"/>
                <w:szCs w:val="22"/>
              </w:rPr>
            </w:pPr>
            <w:r w:rsidRPr="008F7E11">
              <w:rPr>
                <w:rFonts w:ascii="Arial" w:hAnsi="Arial" w:cs="Arial"/>
                <w:color w:val="auto"/>
                <w:sz w:val="22"/>
                <w:szCs w:val="22"/>
              </w:rPr>
              <w:t>29/09/2022</w:t>
            </w:r>
          </w:p>
        </w:tc>
        <w:tc>
          <w:tcPr>
            <w:tcW w:w="4252" w:type="dxa"/>
            <w:tcBorders>
              <w:top w:val="single" w:sz="6" w:space="0" w:color="auto"/>
              <w:left w:val="nil"/>
              <w:bottom w:val="single" w:sz="6" w:space="0" w:color="auto"/>
              <w:right w:val="nil"/>
            </w:tcBorders>
            <w:vAlign w:val="center"/>
          </w:tcPr>
          <w:p w14:paraId="41EF21E5" w14:textId="77777777" w:rsidR="00F1470E" w:rsidRPr="00093D0C" w:rsidRDefault="00F1470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C31BB3F" w14:textId="77777777" w:rsidR="00F1470E" w:rsidRDefault="00F1470E" w:rsidP="00166CA5">
      <w:pPr>
        <w:pStyle w:val="Heading3nonum"/>
        <w:spacing w:line="312" w:lineRule="auto"/>
        <w:jc w:val="both"/>
        <w:rPr>
          <w:i/>
        </w:rPr>
      </w:pPr>
    </w:p>
    <w:p w14:paraId="4AE95081" w14:textId="77777777" w:rsidR="00F1470E" w:rsidRPr="00093D0C" w:rsidRDefault="00F1470E"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1470E" w:rsidRPr="00452DD5" w14:paraId="7DF7D08B" w14:textId="77777777" w:rsidTr="00166CA5">
        <w:trPr>
          <w:trHeight w:val="363"/>
        </w:trPr>
        <w:tc>
          <w:tcPr>
            <w:tcW w:w="5977" w:type="dxa"/>
            <w:shd w:val="clear" w:color="auto" w:fill="000000"/>
          </w:tcPr>
          <w:p w14:paraId="73C23F00" w14:textId="77777777" w:rsidR="00F1470E" w:rsidRPr="00AB169C" w:rsidRDefault="00F1470E"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70853EB" w14:textId="77777777" w:rsidR="00F1470E" w:rsidRDefault="00F1470E"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58815BF" w14:textId="77777777" w:rsidR="00F1470E" w:rsidRPr="00C31D2C" w:rsidRDefault="00F1470E" w:rsidP="007857E3">
      <w:pPr>
        <w:pStyle w:val="Act"/>
        <w:spacing w:before="0" w:line="276" w:lineRule="auto"/>
        <w:rPr>
          <w:rFonts w:cs="Arial"/>
          <w:sz w:val="22"/>
          <w:szCs w:val="22"/>
        </w:rPr>
      </w:pPr>
    </w:p>
    <w:p w14:paraId="50B6FCC7" w14:textId="77777777" w:rsidR="00F1470E" w:rsidRPr="00AB169C" w:rsidRDefault="00F1470E"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0C4792" w14:textId="77777777" w:rsidR="00F1470E" w:rsidRDefault="00F1470E" w:rsidP="007857E3">
      <w:pPr>
        <w:pStyle w:val="Data"/>
        <w:spacing w:line="276" w:lineRule="auto"/>
        <w:rPr>
          <w:rStyle w:val="change"/>
          <w:rFonts w:cs="Arial"/>
          <w:sz w:val="22"/>
          <w:szCs w:val="22"/>
        </w:rPr>
      </w:pPr>
    </w:p>
    <w:p w14:paraId="4D226762" w14:textId="77777777" w:rsidR="00F1470E" w:rsidRPr="008D2310" w:rsidRDefault="00F1470E"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3BE4EF0C" w14:textId="77777777" w:rsidR="00F1470E" w:rsidRPr="007544E2" w:rsidRDefault="00F1470E" w:rsidP="007857E3">
      <w:pPr>
        <w:pStyle w:val="Data"/>
        <w:spacing w:line="276" w:lineRule="auto"/>
        <w:rPr>
          <w:rFonts w:cs="Arial"/>
          <w:color w:val="auto"/>
          <w:sz w:val="22"/>
          <w:szCs w:val="22"/>
        </w:rPr>
      </w:pPr>
      <w:r w:rsidRPr="007544E2">
        <w:rPr>
          <w:rFonts w:cs="Arial"/>
          <w:noProof/>
          <w:color w:val="auto"/>
          <w:sz w:val="22"/>
          <w:szCs w:val="22"/>
        </w:rPr>
        <w:t>CM0154001</w:t>
      </w:r>
    </w:p>
    <w:p w14:paraId="58B36E08" w14:textId="77777777" w:rsidR="00F1470E" w:rsidRPr="009F6C74" w:rsidRDefault="00F1470E" w:rsidP="007857E3">
      <w:pPr>
        <w:pStyle w:val="Data"/>
        <w:spacing w:line="276" w:lineRule="auto"/>
        <w:rPr>
          <w:rStyle w:val="change"/>
          <w:rFonts w:cs="Arial"/>
          <w:color w:val="auto"/>
          <w:sz w:val="22"/>
          <w:szCs w:val="22"/>
        </w:rPr>
      </w:pPr>
    </w:p>
    <w:p w14:paraId="76911E77" w14:textId="77777777" w:rsidR="00F1470E" w:rsidRPr="008D2310" w:rsidRDefault="00F1470E"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384ABB35" w14:textId="77777777" w:rsidR="00F1470E" w:rsidRPr="009F6C74" w:rsidRDefault="00F1470E"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FCC363" w14:textId="77777777" w:rsidR="00F1470E" w:rsidRPr="009F6C74" w:rsidRDefault="00F1470E" w:rsidP="007857E3">
      <w:pPr>
        <w:pStyle w:val="Heading3nonum"/>
        <w:spacing w:before="0" w:line="276" w:lineRule="auto"/>
        <w:rPr>
          <w:rFonts w:cs="Arial"/>
          <w:color w:val="auto"/>
          <w:sz w:val="22"/>
          <w:szCs w:val="22"/>
        </w:rPr>
      </w:pPr>
    </w:p>
    <w:p w14:paraId="6CE06C5A" w14:textId="77777777" w:rsidR="00F1470E" w:rsidRPr="009F6C74" w:rsidRDefault="00F1470E" w:rsidP="007857E3">
      <w:pPr>
        <w:pStyle w:val="Heading3nonum"/>
        <w:spacing w:before="0" w:line="276" w:lineRule="auto"/>
        <w:rPr>
          <w:rStyle w:val="change"/>
          <w:i/>
          <w:color w:val="auto"/>
          <w:sz w:val="22"/>
          <w:szCs w:val="22"/>
        </w:rPr>
      </w:pPr>
      <w:r w:rsidRPr="009F6C74">
        <w:rPr>
          <w:color w:val="auto"/>
          <w:sz w:val="22"/>
        </w:rPr>
        <w:t>whose registered office is</w:t>
      </w:r>
    </w:p>
    <w:p w14:paraId="78A9AC28" w14:textId="77777777" w:rsidR="00F1470E" w:rsidRPr="002D5C82" w:rsidRDefault="00F1470E" w:rsidP="002D5C82">
      <w:pPr>
        <w:pStyle w:val="Data"/>
        <w:rPr>
          <w:rStyle w:val="change"/>
          <w:rFonts w:cs="Arial"/>
          <w:color w:val="auto"/>
          <w:sz w:val="22"/>
          <w:szCs w:val="22"/>
        </w:rPr>
      </w:pPr>
      <w:r w:rsidRPr="002D5C82">
        <w:rPr>
          <w:rStyle w:val="change"/>
          <w:rFonts w:cs="Arial"/>
          <w:color w:val="auto"/>
          <w:sz w:val="22"/>
          <w:szCs w:val="22"/>
        </w:rPr>
        <w:t xml:space="preserve">Linea </w:t>
      </w:r>
    </w:p>
    <w:p w14:paraId="203E774A" w14:textId="77777777" w:rsidR="00F1470E" w:rsidRPr="002D5C82" w:rsidRDefault="00F1470E" w:rsidP="002D5C82">
      <w:pPr>
        <w:pStyle w:val="Data"/>
        <w:rPr>
          <w:rStyle w:val="change"/>
          <w:rFonts w:cs="Arial"/>
          <w:color w:val="auto"/>
          <w:sz w:val="22"/>
          <w:szCs w:val="22"/>
        </w:rPr>
      </w:pPr>
      <w:r w:rsidRPr="002D5C82">
        <w:rPr>
          <w:rStyle w:val="change"/>
          <w:rFonts w:cs="Arial"/>
          <w:color w:val="auto"/>
          <w:sz w:val="22"/>
          <w:szCs w:val="22"/>
        </w:rPr>
        <w:t xml:space="preserve">Fortran Road </w:t>
      </w:r>
    </w:p>
    <w:p w14:paraId="177315FF" w14:textId="77777777" w:rsidR="00F1470E" w:rsidRPr="002D5C82" w:rsidRDefault="00F1470E" w:rsidP="002D5C82">
      <w:pPr>
        <w:pStyle w:val="Data"/>
        <w:rPr>
          <w:rStyle w:val="change"/>
          <w:rFonts w:cs="Arial"/>
          <w:color w:val="auto"/>
          <w:sz w:val="22"/>
          <w:szCs w:val="22"/>
        </w:rPr>
      </w:pPr>
      <w:r w:rsidRPr="002D5C82">
        <w:rPr>
          <w:rStyle w:val="change"/>
          <w:rFonts w:cs="Arial"/>
          <w:color w:val="auto"/>
          <w:sz w:val="22"/>
          <w:szCs w:val="22"/>
        </w:rPr>
        <w:t xml:space="preserve">St </w:t>
      </w:r>
      <w:proofErr w:type="spellStart"/>
      <w:r w:rsidRPr="002D5C82">
        <w:rPr>
          <w:rStyle w:val="change"/>
          <w:rFonts w:cs="Arial"/>
          <w:color w:val="auto"/>
          <w:sz w:val="22"/>
          <w:szCs w:val="22"/>
        </w:rPr>
        <w:t>Mellons</w:t>
      </w:r>
      <w:proofErr w:type="spellEnd"/>
      <w:r w:rsidRPr="002D5C82">
        <w:rPr>
          <w:rStyle w:val="change"/>
          <w:rFonts w:cs="Arial"/>
          <w:color w:val="auto"/>
          <w:sz w:val="22"/>
          <w:szCs w:val="22"/>
        </w:rPr>
        <w:t xml:space="preserve"> </w:t>
      </w:r>
    </w:p>
    <w:p w14:paraId="351F8F62" w14:textId="77777777" w:rsidR="00F1470E" w:rsidRPr="002D5C82" w:rsidRDefault="00F1470E" w:rsidP="002D5C82">
      <w:pPr>
        <w:pStyle w:val="Data"/>
        <w:rPr>
          <w:rStyle w:val="change"/>
          <w:rFonts w:cs="Arial"/>
          <w:color w:val="auto"/>
          <w:sz w:val="22"/>
          <w:szCs w:val="22"/>
        </w:rPr>
      </w:pPr>
      <w:r w:rsidRPr="002D5C82">
        <w:rPr>
          <w:rStyle w:val="change"/>
          <w:rFonts w:cs="Arial"/>
          <w:color w:val="auto"/>
          <w:sz w:val="22"/>
          <w:szCs w:val="22"/>
        </w:rPr>
        <w:t xml:space="preserve">Cardiff </w:t>
      </w:r>
    </w:p>
    <w:p w14:paraId="16CC81D7" w14:textId="77777777" w:rsidR="00F1470E" w:rsidRPr="009F6C74" w:rsidRDefault="00F1470E" w:rsidP="002D5C82">
      <w:pPr>
        <w:pStyle w:val="Data"/>
        <w:spacing w:line="276" w:lineRule="auto"/>
        <w:rPr>
          <w:rStyle w:val="change"/>
          <w:color w:val="auto"/>
          <w:sz w:val="22"/>
          <w:szCs w:val="22"/>
        </w:rPr>
      </w:pPr>
      <w:r w:rsidRPr="002D5C82">
        <w:rPr>
          <w:rStyle w:val="change"/>
          <w:rFonts w:cs="Arial"/>
          <w:color w:val="auto"/>
          <w:sz w:val="22"/>
          <w:szCs w:val="22"/>
        </w:rPr>
        <w:t>CF3 0LT</w:t>
      </w:r>
    </w:p>
    <w:p w14:paraId="3E9DC369" w14:textId="77777777" w:rsidR="00F1470E" w:rsidRPr="009F6C74" w:rsidRDefault="00F1470E" w:rsidP="007857E3">
      <w:pPr>
        <w:pStyle w:val="Data"/>
        <w:spacing w:line="276" w:lineRule="auto"/>
        <w:rPr>
          <w:rStyle w:val="change"/>
          <w:rFonts w:cs="Arial"/>
          <w:color w:val="auto"/>
          <w:sz w:val="22"/>
          <w:szCs w:val="22"/>
        </w:rPr>
      </w:pPr>
    </w:p>
    <w:p w14:paraId="455E76B9" w14:textId="77777777" w:rsidR="00F1470E" w:rsidRPr="009F6C74" w:rsidRDefault="00F1470E"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3FD8068" w14:textId="77777777" w:rsidR="00F1470E" w:rsidRPr="009F6C74" w:rsidRDefault="00F1470E" w:rsidP="007857E3">
      <w:pPr>
        <w:pStyle w:val="Data"/>
        <w:spacing w:line="276" w:lineRule="auto"/>
        <w:ind w:right="1701"/>
        <w:rPr>
          <w:b w:val="0"/>
          <w:color w:val="auto"/>
          <w:sz w:val="22"/>
          <w:szCs w:val="22"/>
        </w:rPr>
      </w:pPr>
    </w:p>
    <w:p w14:paraId="3F33F085" w14:textId="77777777" w:rsidR="00F1470E" w:rsidRPr="009F6C74" w:rsidRDefault="00F1470E"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69EF6E2" w14:textId="77777777" w:rsidR="00F1470E" w:rsidRPr="007544E2" w:rsidRDefault="00F1470E" w:rsidP="007857E3">
      <w:pPr>
        <w:pStyle w:val="Data"/>
        <w:spacing w:line="276" w:lineRule="auto"/>
        <w:rPr>
          <w:rStyle w:val="change"/>
          <w:rFonts w:cs="Arial"/>
          <w:color w:val="auto"/>
          <w:sz w:val="22"/>
          <w:szCs w:val="22"/>
        </w:rPr>
      </w:pPr>
      <w:r w:rsidRPr="007544E2">
        <w:rPr>
          <w:rFonts w:cs="Arial"/>
          <w:noProof/>
          <w:color w:val="auto"/>
          <w:sz w:val="22"/>
          <w:szCs w:val="22"/>
        </w:rPr>
        <w:t>CSO at Towyn SPS 3114 Coventry Camp</w:t>
      </w:r>
    </w:p>
    <w:p w14:paraId="5B720A66" w14:textId="77777777" w:rsidR="00F1470E" w:rsidRPr="007544E2" w:rsidRDefault="00F1470E" w:rsidP="007857E3">
      <w:pPr>
        <w:pStyle w:val="Data"/>
        <w:spacing w:line="276" w:lineRule="auto"/>
        <w:rPr>
          <w:rStyle w:val="change"/>
          <w:rFonts w:cs="Arial"/>
          <w:color w:val="auto"/>
          <w:sz w:val="22"/>
          <w:szCs w:val="22"/>
        </w:rPr>
      </w:pPr>
      <w:r w:rsidRPr="007544E2">
        <w:rPr>
          <w:rFonts w:cs="Arial"/>
          <w:noProof/>
          <w:color w:val="auto"/>
          <w:sz w:val="22"/>
          <w:szCs w:val="22"/>
        </w:rPr>
        <w:t>Golden Sands Holiday Park</w:t>
      </w:r>
    </w:p>
    <w:p w14:paraId="4105E424" w14:textId="77777777" w:rsidR="00F1470E" w:rsidRPr="007544E2" w:rsidRDefault="00F1470E" w:rsidP="007857E3">
      <w:pPr>
        <w:pStyle w:val="Data"/>
        <w:spacing w:line="276" w:lineRule="auto"/>
        <w:rPr>
          <w:rStyle w:val="change"/>
          <w:rFonts w:cs="Arial"/>
          <w:color w:val="auto"/>
          <w:sz w:val="22"/>
          <w:szCs w:val="22"/>
        </w:rPr>
      </w:pPr>
      <w:r w:rsidRPr="007544E2">
        <w:rPr>
          <w:rFonts w:cs="Arial"/>
          <w:noProof/>
          <w:color w:val="auto"/>
          <w:sz w:val="22"/>
          <w:szCs w:val="22"/>
        </w:rPr>
        <w:t>Sandy Cove</w:t>
      </w:r>
    </w:p>
    <w:p w14:paraId="17C0D0C9" w14:textId="77777777" w:rsidR="007544E2" w:rsidRPr="007544E2" w:rsidRDefault="00F1470E" w:rsidP="007857E3">
      <w:pPr>
        <w:pStyle w:val="Data"/>
        <w:spacing w:line="276" w:lineRule="auto"/>
        <w:rPr>
          <w:rFonts w:cs="Arial"/>
          <w:noProof/>
          <w:color w:val="auto"/>
          <w:sz w:val="22"/>
          <w:szCs w:val="22"/>
        </w:rPr>
      </w:pPr>
      <w:r w:rsidRPr="007544E2">
        <w:rPr>
          <w:rFonts w:cs="Arial"/>
          <w:noProof/>
          <w:color w:val="auto"/>
          <w:sz w:val="22"/>
          <w:szCs w:val="22"/>
        </w:rPr>
        <w:t>Kinmel Bay</w:t>
      </w:r>
    </w:p>
    <w:p w14:paraId="006B37F8" w14:textId="77777777" w:rsidR="007544E2" w:rsidRPr="007544E2" w:rsidRDefault="00F1470E" w:rsidP="007857E3">
      <w:pPr>
        <w:pStyle w:val="Data"/>
        <w:spacing w:line="276" w:lineRule="auto"/>
        <w:rPr>
          <w:rFonts w:cs="Arial"/>
          <w:noProof/>
          <w:color w:val="auto"/>
          <w:sz w:val="22"/>
          <w:szCs w:val="22"/>
        </w:rPr>
      </w:pPr>
      <w:r w:rsidRPr="007544E2">
        <w:rPr>
          <w:rFonts w:cs="Arial"/>
          <w:noProof/>
          <w:color w:val="auto"/>
          <w:sz w:val="22"/>
          <w:szCs w:val="22"/>
        </w:rPr>
        <w:t>Rhyl</w:t>
      </w:r>
    </w:p>
    <w:p w14:paraId="1A0E00F0" w14:textId="446C0E3E" w:rsidR="00F1470E" w:rsidRPr="007544E2" w:rsidRDefault="00F1470E" w:rsidP="007857E3">
      <w:pPr>
        <w:pStyle w:val="Data"/>
        <w:spacing w:line="276" w:lineRule="auto"/>
        <w:rPr>
          <w:rStyle w:val="change"/>
          <w:rFonts w:cs="Arial"/>
          <w:color w:val="auto"/>
          <w:sz w:val="22"/>
          <w:szCs w:val="22"/>
        </w:rPr>
      </w:pPr>
      <w:r w:rsidRPr="007544E2">
        <w:rPr>
          <w:rFonts w:cs="Arial"/>
          <w:noProof/>
          <w:color w:val="auto"/>
          <w:sz w:val="22"/>
          <w:szCs w:val="22"/>
        </w:rPr>
        <w:t>Conwy</w:t>
      </w:r>
    </w:p>
    <w:p w14:paraId="2646B215" w14:textId="77777777" w:rsidR="00F1470E" w:rsidRPr="007544E2" w:rsidRDefault="00F1470E" w:rsidP="007857E3">
      <w:pPr>
        <w:pStyle w:val="Data"/>
        <w:spacing w:line="276" w:lineRule="auto"/>
        <w:rPr>
          <w:rStyle w:val="change"/>
          <w:rFonts w:cs="Arial"/>
          <w:color w:val="auto"/>
          <w:sz w:val="22"/>
          <w:szCs w:val="22"/>
        </w:rPr>
      </w:pPr>
      <w:r w:rsidRPr="007544E2">
        <w:rPr>
          <w:rFonts w:cs="Arial"/>
          <w:noProof/>
          <w:color w:val="auto"/>
          <w:sz w:val="22"/>
          <w:szCs w:val="22"/>
        </w:rPr>
        <w:t>LL18 5NA</w:t>
      </w:r>
    </w:p>
    <w:p w14:paraId="012AA0A1" w14:textId="77777777" w:rsidR="00F1470E" w:rsidRPr="003A38DA" w:rsidRDefault="00F1470E" w:rsidP="007857E3">
      <w:pPr>
        <w:pStyle w:val="Heading3nonum"/>
        <w:spacing w:before="0" w:line="276" w:lineRule="auto"/>
        <w:rPr>
          <w:rFonts w:cs="Arial"/>
          <w:color w:val="auto"/>
          <w:sz w:val="22"/>
          <w:szCs w:val="22"/>
        </w:rPr>
      </w:pPr>
    </w:p>
    <w:p w14:paraId="5B610186" w14:textId="77777777" w:rsidR="00F1470E" w:rsidRPr="003A38DA" w:rsidRDefault="00F1470E"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38464FF" w14:textId="77777777" w:rsidR="00F1470E" w:rsidRPr="003A38DA" w:rsidRDefault="00F1470E" w:rsidP="007857E3">
      <w:pPr>
        <w:pStyle w:val="Heading3nonum"/>
        <w:spacing w:before="0" w:line="276" w:lineRule="auto"/>
        <w:rPr>
          <w:rFonts w:cs="Arial"/>
          <w:color w:val="auto"/>
          <w:sz w:val="22"/>
          <w:szCs w:val="22"/>
        </w:rPr>
      </w:pPr>
    </w:p>
    <w:p w14:paraId="79235E7A" w14:textId="697C25E8" w:rsidR="00F1470E" w:rsidRPr="008F7E11" w:rsidRDefault="00F1470E"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Pr="008F7E11">
        <w:rPr>
          <w:rFonts w:cs="Arial"/>
          <w:color w:val="auto"/>
          <w:sz w:val="22"/>
          <w:szCs w:val="22"/>
        </w:rPr>
        <w:t xml:space="preserve"> </w:t>
      </w:r>
      <w:r w:rsidR="008F7E11" w:rsidRPr="008F7E11">
        <w:rPr>
          <w:rFonts w:cs="Arial"/>
          <w:color w:val="auto"/>
          <w:sz w:val="22"/>
          <w:szCs w:val="22"/>
        </w:rPr>
        <w:t>29/09/2022</w:t>
      </w:r>
      <w:r w:rsidRPr="008F7E11">
        <w:rPr>
          <w:rFonts w:cs="Arial"/>
          <w:color w:val="auto"/>
          <w:sz w:val="22"/>
          <w:szCs w:val="22"/>
        </w:rPr>
        <w:t>.</w:t>
      </w:r>
    </w:p>
    <w:p w14:paraId="5CEC7856" w14:textId="77777777" w:rsidR="00F1470E" w:rsidRPr="008F7E11" w:rsidRDefault="00F1470E"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F7E11" w:rsidRPr="008F7E11" w14:paraId="4A2FF2B6" w14:textId="77777777" w:rsidTr="00166CA5">
        <w:trPr>
          <w:trHeight w:hRule="exact" w:val="393"/>
        </w:trPr>
        <w:tc>
          <w:tcPr>
            <w:tcW w:w="6210" w:type="dxa"/>
            <w:tcBorders>
              <w:top w:val="nil"/>
              <w:left w:val="nil"/>
              <w:right w:val="nil"/>
            </w:tcBorders>
          </w:tcPr>
          <w:p w14:paraId="76D16B8F" w14:textId="77777777" w:rsidR="00F1470E" w:rsidRPr="008F7E11" w:rsidRDefault="00F1470E" w:rsidP="00166CA5">
            <w:pPr>
              <w:pStyle w:val="Heading3nonum"/>
              <w:spacing w:before="0"/>
              <w:ind w:right="1701"/>
              <w:rPr>
                <w:rFonts w:cs="Arial"/>
                <w:color w:val="auto"/>
                <w:sz w:val="22"/>
                <w:szCs w:val="22"/>
              </w:rPr>
            </w:pPr>
            <w:r w:rsidRPr="008F7E11">
              <w:rPr>
                <w:rFonts w:cs="Arial"/>
                <w:color w:val="auto"/>
                <w:sz w:val="22"/>
                <w:szCs w:val="22"/>
              </w:rPr>
              <w:t>Name</w:t>
            </w:r>
          </w:p>
        </w:tc>
        <w:tc>
          <w:tcPr>
            <w:tcW w:w="2437" w:type="dxa"/>
            <w:tcBorders>
              <w:top w:val="nil"/>
              <w:left w:val="nil"/>
              <w:right w:val="nil"/>
            </w:tcBorders>
          </w:tcPr>
          <w:p w14:paraId="5B183180" w14:textId="77777777" w:rsidR="00F1470E" w:rsidRPr="008F7E11" w:rsidRDefault="00F1470E" w:rsidP="00166CA5">
            <w:pPr>
              <w:pStyle w:val="Heading3nonum"/>
              <w:spacing w:before="0"/>
              <w:ind w:right="1701"/>
              <w:rPr>
                <w:rFonts w:cs="Arial"/>
                <w:color w:val="auto"/>
                <w:sz w:val="22"/>
                <w:szCs w:val="22"/>
              </w:rPr>
            </w:pPr>
            <w:r w:rsidRPr="008F7E11">
              <w:rPr>
                <w:rFonts w:cs="Arial"/>
                <w:color w:val="auto"/>
                <w:sz w:val="22"/>
                <w:szCs w:val="22"/>
              </w:rPr>
              <w:t>Date</w:t>
            </w:r>
          </w:p>
        </w:tc>
      </w:tr>
      <w:tr w:rsidR="008F7E11" w:rsidRPr="008F7E11" w14:paraId="1F582DC9" w14:textId="77777777" w:rsidTr="00166CA5">
        <w:trPr>
          <w:trHeight w:hRule="exact" w:val="960"/>
        </w:trPr>
        <w:tc>
          <w:tcPr>
            <w:tcW w:w="6210" w:type="dxa"/>
            <w:vAlign w:val="center"/>
          </w:tcPr>
          <w:p w14:paraId="2C7F0995" w14:textId="2A53D9E1" w:rsidR="00F1470E" w:rsidRPr="008F7E11" w:rsidRDefault="008F7E11" w:rsidP="002D5C82">
            <w:pPr>
              <w:pStyle w:val="Heading3nonum"/>
              <w:spacing w:before="0"/>
              <w:ind w:right="-135"/>
              <w:jc w:val="center"/>
              <w:rPr>
                <w:rFonts w:cs="Arial"/>
                <w:b/>
                <w:color w:val="auto"/>
                <w:sz w:val="22"/>
                <w:szCs w:val="22"/>
              </w:rPr>
            </w:pPr>
            <w:r w:rsidRPr="008F7E11">
              <w:rPr>
                <w:rFonts w:cs="Arial"/>
                <w:b/>
                <w:color w:val="auto"/>
                <w:sz w:val="22"/>
                <w:szCs w:val="22"/>
              </w:rPr>
              <w:t>Emma Jones</w:t>
            </w:r>
          </w:p>
        </w:tc>
        <w:tc>
          <w:tcPr>
            <w:tcW w:w="2437" w:type="dxa"/>
            <w:vAlign w:val="center"/>
          </w:tcPr>
          <w:p w14:paraId="209F6E53" w14:textId="171F5441" w:rsidR="00F1470E" w:rsidRPr="008F7E11" w:rsidRDefault="008F7E11" w:rsidP="002D5C82">
            <w:pPr>
              <w:pStyle w:val="Heading3nonum"/>
              <w:spacing w:before="0"/>
              <w:ind w:right="34"/>
              <w:jc w:val="center"/>
              <w:rPr>
                <w:rFonts w:cs="Arial"/>
                <w:b/>
                <w:color w:val="auto"/>
                <w:sz w:val="22"/>
                <w:szCs w:val="22"/>
              </w:rPr>
            </w:pPr>
            <w:r w:rsidRPr="008F7E11">
              <w:rPr>
                <w:rFonts w:cs="Arial"/>
                <w:b/>
                <w:color w:val="auto"/>
                <w:sz w:val="22"/>
                <w:szCs w:val="22"/>
              </w:rPr>
              <w:t>29/09/2022</w:t>
            </w:r>
          </w:p>
        </w:tc>
      </w:tr>
    </w:tbl>
    <w:p w14:paraId="14E14460" w14:textId="77777777" w:rsidR="00F1470E" w:rsidRDefault="00F1470E" w:rsidP="00166CA5">
      <w:pPr>
        <w:pStyle w:val="Heading3nonum"/>
        <w:spacing w:before="0"/>
        <w:rPr>
          <w:rFonts w:cs="Arial"/>
          <w:sz w:val="22"/>
          <w:szCs w:val="22"/>
        </w:rPr>
      </w:pPr>
    </w:p>
    <w:p w14:paraId="2108CDE0" w14:textId="77777777" w:rsidR="00F1470E" w:rsidRPr="00C31D2C" w:rsidRDefault="00F1470E"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9CECA49" w14:textId="77777777" w:rsidR="00F1470E" w:rsidRPr="005E55B6" w:rsidRDefault="00F1470E"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D335066" w14:textId="77777777" w:rsidR="00F1470E" w:rsidRPr="002757D7" w:rsidRDefault="00F1470E"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4A038E3" w14:textId="77777777" w:rsidR="00F1470E" w:rsidRPr="00F742D1" w:rsidRDefault="00F1470E" w:rsidP="00166CA5">
      <w:pPr>
        <w:pStyle w:val="Heading3nonum"/>
        <w:rPr>
          <w:rFonts w:cs="Arial"/>
          <w:color w:val="FF0000"/>
          <w:sz w:val="22"/>
          <w:szCs w:val="22"/>
        </w:rPr>
      </w:pPr>
    </w:p>
    <w:p w14:paraId="41B34284" w14:textId="77777777" w:rsidR="00F1470E" w:rsidRPr="00AE41DB" w:rsidRDefault="00F1470E"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50BAB15" w14:textId="77777777" w:rsidR="00F1470E" w:rsidRDefault="00F1470E" w:rsidP="00166CA5">
      <w:pPr>
        <w:pStyle w:val="Heading3nonum"/>
        <w:rPr>
          <w:rFonts w:cs="Arial"/>
          <w:color w:val="auto"/>
          <w:sz w:val="22"/>
          <w:szCs w:val="22"/>
        </w:rPr>
        <w:sectPr w:rsidR="00F1470E" w:rsidSect="00F1470E">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1470E" w:rsidRPr="0049139F" w14:paraId="01881FF6" w14:textId="77777777" w:rsidTr="00166CA5">
        <w:trPr>
          <w:trHeight w:val="555"/>
        </w:trPr>
        <w:tc>
          <w:tcPr>
            <w:tcW w:w="3402" w:type="dxa"/>
            <w:shd w:val="clear" w:color="auto" w:fill="000000"/>
            <w:vAlign w:val="center"/>
          </w:tcPr>
          <w:p w14:paraId="7BAEF208" w14:textId="77777777" w:rsidR="00F1470E" w:rsidRPr="000D1FBB" w:rsidRDefault="00F1470E"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EC801" w14:textId="77777777" w:rsidR="00F1470E" w:rsidRPr="0049139F" w:rsidRDefault="00F1470E"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98BAB94" w14:textId="77777777" w:rsidR="00F1470E" w:rsidRDefault="00F1470E" w:rsidP="009A204E">
      <w:pPr>
        <w:pStyle w:val="Act"/>
        <w:spacing w:before="0" w:line="276" w:lineRule="auto"/>
        <w:ind w:firstLine="1276"/>
      </w:pPr>
    </w:p>
    <w:p w14:paraId="6E420A34" w14:textId="77777777" w:rsidR="00F1470E" w:rsidRPr="008D2310" w:rsidRDefault="00F1470E" w:rsidP="009A204E">
      <w:pPr>
        <w:spacing w:before="0" w:after="0"/>
        <w:ind w:left="1276"/>
        <w:rPr>
          <w:rStyle w:val="Bold"/>
          <w:b w:val="0"/>
          <w:sz w:val="22"/>
          <w:szCs w:val="22"/>
        </w:rPr>
      </w:pPr>
      <w:r w:rsidRPr="008D2310">
        <w:rPr>
          <w:rStyle w:val="Bold"/>
          <w:b w:val="0"/>
          <w:sz w:val="22"/>
          <w:szCs w:val="22"/>
        </w:rPr>
        <w:t>Permit number</w:t>
      </w:r>
    </w:p>
    <w:p w14:paraId="768E6AFE" w14:textId="77777777" w:rsidR="00F1470E" w:rsidRPr="009A19F0" w:rsidRDefault="00F1470E" w:rsidP="009A204E">
      <w:pPr>
        <w:pStyle w:val="Data"/>
        <w:spacing w:line="276" w:lineRule="auto"/>
        <w:ind w:firstLine="1276"/>
        <w:rPr>
          <w:rFonts w:cs="Arial"/>
          <w:color w:val="auto"/>
          <w:sz w:val="22"/>
          <w:szCs w:val="22"/>
        </w:rPr>
      </w:pPr>
      <w:r w:rsidRPr="009A19F0">
        <w:rPr>
          <w:rFonts w:cs="Arial"/>
          <w:noProof/>
          <w:color w:val="auto"/>
          <w:sz w:val="22"/>
          <w:szCs w:val="22"/>
        </w:rPr>
        <w:t>CM0154001</w:t>
      </w:r>
    </w:p>
    <w:p w14:paraId="50AB8716" w14:textId="77777777" w:rsidR="00F1470E" w:rsidRPr="009A19F0" w:rsidRDefault="00F1470E" w:rsidP="009A204E">
      <w:pPr>
        <w:pStyle w:val="Data"/>
        <w:spacing w:line="276" w:lineRule="auto"/>
        <w:ind w:firstLine="1276"/>
        <w:rPr>
          <w:rFonts w:cs="Arial"/>
          <w:color w:val="auto"/>
          <w:sz w:val="22"/>
          <w:szCs w:val="22"/>
        </w:rPr>
      </w:pPr>
    </w:p>
    <w:p w14:paraId="5F6A37B9" w14:textId="77777777" w:rsidR="00F1470E" w:rsidRPr="0049139F" w:rsidRDefault="00F1470E" w:rsidP="009A204E">
      <w:pPr>
        <w:pStyle w:val="Heading3nonum"/>
        <w:spacing w:before="0" w:line="276" w:lineRule="auto"/>
        <w:ind w:left="1276"/>
        <w:rPr>
          <w:color w:val="FF0000"/>
          <w:sz w:val="22"/>
          <w:szCs w:val="22"/>
        </w:rPr>
      </w:pPr>
      <w:r w:rsidRPr="009A19F0">
        <w:rPr>
          <w:color w:val="auto"/>
          <w:sz w:val="22"/>
          <w:szCs w:val="22"/>
        </w:rPr>
        <w:t xml:space="preserve">This is the consolidated permit referred to in the variation and consolidation notice for application </w:t>
      </w:r>
      <w:r w:rsidRPr="009A19F0">
        <w:rPr>
          <w:noProof/>
          <w:color w:val="auto"/>
          <w:sz w:val="22"/>
          <w:szCs w:val="22"/>
        </w:rPr>
        <w:t>PAN-007480</w:t>
      </w:r>
      <w:r w:rsidRPr="009A19F0">
        <w:rPr>
          <w:color w:val="auto"/>
          <w:sz w:val="22"/>
          <w:szCs w:val="22"/>
        </w:rPr>
        <w:t xml:space="preserve"> auth</w:t>
      </w:r>
      <w:r w:rsidRPr="0049139F">
        <w:rPr>
          <w:sz w:val="22"/>
          <w:szCs w:val="22"/>
        </w:rPr>
        <w:t>ori</w:t>
      </w:r>
      <w:r>
        <w:rPr>
          <w:sz w:val="22"/>
          <w:szCs w:val="22"/>
        </w:rPr>
        <w:t>sing</w:t>
      </w:r>
      <w:r w:rsidRPr="0049139F">
        <w:rPr>
          <w:sz w:val="22"/>
          <w:szCs w:val="22"/>
        </w:rPr>
        <w:t xml:space="preserve"> </w:t>
      </w:r>
    </w:p>
    <w:p w14:paraId="08E8A128" w14:textId="77777777" w:rsidR="00F1470E" w:rsidRPr="008036BE" w:rsidRDefault="00F1470E" w:rsidP="009A204E">
      <w:pPr>
        <w:pStyle w:val="Heading3nonum"/>
        <w:spacing w:before="0" w:line="276" w:lineRule="auto"/>
        <w:ind w:left="1276" w:right="282"/>
        <w:rPr>
          <w:rFonts w:asciiTheme="majorHAnsi" w:hAnsiTheme="majorHAnsi" w:cstheme="majorHAnsi"/>
          <w:color w:val="FF0000"/>
          <w:sz w:val="22"/>
          <w:szCs w:val="22"/>
        </w:rPr>
      </w:pPr>
    </w:p>
    <w:p w14:paraId="5F7B330D" w14:textId="77777777" w:rsidR="00F1470E" w:rsidRPr="009F6C74" w:rsidRDefault="00F1470E"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4626A6B" w14:textId="77777777" w:rsidR="00F1470E" w:rsidRPr="009F6C74" w:rsidRDefault="00F1470E" w:rsidP="009A204E">
      <w:pPr>
        <w:pStyle w:val="Heading3nonum"/>
        <w:spacing w:before="0" w:line="276" w:lineRule="auto"/>
        <w:ind w:firstLine="1276"/>
        <w:rPr>
          <w:rFonts w:cs="Arial"/>
          <w:color w:val="auto"/>
          <w:sz w:val="22"/>
          <w:szCs w:val="22"/>
        </w:rPr>
      </w:pPr>
    </w:p>
    <w:p w14:paraId="1E99458B" w14:textId="77777777" w:rsidR="00F1470E" w:rsidRPr="009F6C74" w:rsidRDefault="00F1470E"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790DA196" w14:textId="77777777" w:rsidR="00F1470E" w:rsidRPr="002D5C82" w:rsidRDefault="00F1470E" w:rsidP="002D5C82">
      <w:pPr>
        <w:pStyle w:val="Data"/>
        <w:ind w:firstLine="1276"/>
        <w:rPr>
          <w:rStyle w:val="change"/>
          <w:rFonts w:cs="Arial"/>
          <w:color w:val="auto"/>
          <w:sz w:val="22"/>
          <w:szCs w:val="22"/>
        </w:rPr>
      </w:pPr>
      <w:r w:rsidRPr="002D5C82">
        <w:rPr>
          <w:rStyle w:val="change"/>
          <w:rFonts w:cs="Arial"/>
          <w:color w:val="auto"/>
          <w:sz w:val="22"/>
          <w:szCs w:val="22"/>
        </w:rPr>
        <w:t xml:space="preserve">Linea </w:t>
      </w:r>
    </w:p>
    <w:p w14:paraId="1AFCEB42" w14:textId="77777777" w:rsidR="00F1470E" w:rsidRPr="002D5C82" w:rsidRDefault="00F1470E" w:rsidP="002D5C82">
      <w:pPr>
        <w:pStyle w:val="Data"/>
        <w:ind w:firstLine="1276"/>
        <w:rPr>
          <w:rStyle w:val="change"/>
          <w:rFonts w:cs="Arial"/>
          <w:color w:val="auto"/>
          <w:sz w:val="22"/>
          <w:szCs w:val="22"/>
        </w:rPr>
      </w:pPr>
      <w:r w:rsidRPr="002D5C82">
        <w:rPr>
          <w:rStyle w:val="change"/>
          <w:rFonts w:cs="Arial"/>
          <w:color w:val="auto"/>
          <w:sz w:val="22"/>
          <w:szCs w:val="22"/>
        </w:rPr>
        <w:t xml:space="preserve">Fortran Road </w:t>
      </w:r>
    </w:p>
    <w:p w14:paraId="73DA0EE0" w14:textId="77777777" w:rsidR="00F1470E" w:rsidRPr="002D5C82" w:rsidRDefault="00F1470E" w:rsidP="002D5C82">
      <w:pPr>
        <w:pStyle w:val="Data"/>
        <w:ind w:firstLine="1276"/>
        <w:rPr>
          <w:rStyle w:val="change"/>
          <w:rFonts w:cs="Arial"/>
          <w:color w:val="auto"/>
          <w:sz w:val="22"/>
          <w:szCs w:val="22"/>
        </w:rPr>
      </w:pPr>
      <w:r w:rsidRPr="002D5C82">
        <w:rPr>
          <w:rStyle w:val="change"/>
          <w:rFonts w:cs="Arial"/>
          <w:color w:val="auto"/>
          <w:sz w:val="22"/>
          <w:szCs w:val="22"/>
        </w:rPr>
        <w:t xml:space="preserve">St </w:t>
      </w:r>
      <w:proofErr w:type="spellStart"/>
      <w:r w:rsidRPr="002D5C82">
        <w:rPr>
          <w:rStyle w:val="change"/>
          <w:rFonts w:cs="Arial"/>
          <w:color w:val="auto"/>
          <w:sz w:val="22"/>
          <w:szCs w:val="22"/>
        </w:rPr>
        <w:t>Mellons</w:t>
      </w:r>
      <w:proofErr w:type="spellEnd"/>
      <w:r w:rsidRPr="002D5C82">
        <w:rPr>
          <w:rStyle w:val="change"/>
          <w:rFonts w:cs="Arial"/>
          <w:color w:val="auto"/>
          <w:sz w:val="22"/>
          <w:szCs w:val="22"/>
        </w:rPr>
        <w:t xml:space="preserve"> </w:t>
      </w:r>
    </w:p>
    <w:p w14:paraId="0F79A7A8" w14:textId="77777777" w:rsidR="00F1470E" w:rsidRPr="002D5C82" w:rsidRDefault="00F1470E" w:rsidP="002D5C82">
      <w:pPr>
        <w:pStyle w:val="Data"/>
        <w:ind w:firstLine="1276"/>
        <w:rPr>
          <w:rStyle w:val="change"/>
          <w:rFonts w:cs="Arial"/>
          <w:color w:val="auto"/>
          <w:sz w:val="22"/>
          <w:szCs w:val="22"/>
        </w:rPr>
      </w:pPr>
      <w:r w:rsidRPr="002D5C82">
        <w:rPr>
          <w:rStyle w:val="change"/>
          <w:rFonts w:cs="Arial"/>
          <w:color w:val="auto"/>
          <w:sz w:val="22"/>
          <w:szCs w:val="22"/>
        </w:rPr>
        <w:t xml:space="preserve">Cardiff </w:t>
      </w:r>
    </w:p>
    <w:p w14:paraId="49218A4F" w14:textId="77777777" w:rsidR="00F1470E" w:rsidRDefault="00F1470E" w:rsidP="002D5C82">
      <w:pPr>
        <w:pStyle w:val="Data"/>
        <w:spacing w:line="276" w:lineRule="auto"/>
        <w:ind w:firstLine="1276"/>
        <w:rPr>
          <w:rStyle w:val="change"/>
          <w:rFonts w:cs="Arial"/>
          <w:color w:val="auto"/>
          <w:sz w:val="22"/>
          <w:szCs w:val="22"/>
        </w:rPr>
      </w:pPr>
      <w:r w:rsidRPr="002D5C82">
        <w:rPr>
          <w:rStyle w:val="change"/>
          <w:rFonts w:cs="Arial"/>
          <w:color w:val="auto"/>
          <w:sz w:val="22"/>
          <w:szCs w:val="22"/>
        </w:rPr>
        <w:t>CF3 0LT</w:t>
      </w:r>
    </w:p>
    <w:p w14:paraId="26C3CDF8" w14:textId="77777777" w:rsidR="00F1470E" w:rsidRPr="009F6C74" w:rsidRDefault="00F1470E" w:rsidP="009A204E">
      <w:pPr>
        <w:pStyle w:val="Data"/>
        <w:spacing w:line="276" w:lineRule="auto"/>
        <w:ind w:firstLine="1276"/>
        <w:rPr>
          <w:rStyle w:val="change"/>
          <w:color w:val="auto"/>
          <w:sz w:val="22"/>
          <w:szCs w:val="22"/>
        </w:rPr>
      </w:pPr>
    </w:p>
    <w:p w14:paraId="40C171B2" w14:textId="77777777" w:rsidR="00F1470E" w:rsidRDefault="00F1470E"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83381E5" w14:textId="77777777" w:rsidR="00F1470E" w:rsidRDefault="00F1470E" w:rsidP="009A204E">
      <w:pPr>
        <w:spacing w:before="0" w:after="0"/>
        <w:ind w:left="1276" w:right="282"/>
        <w:rPr>
          <w:b/>
          <w:sz w:val="22"/>
          <w:szCs w:val="22"/>
        </w:rPr>
      </w:pPr>
    </w:p>
    <w:p w14:paraId="4B0B0BED" w14:textId="77777777" w:rsidR="00F1470E" w:rsidRDefault="00F1470E"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01D565DB" w14:textId="77777777" w:rsidR="00F1470E" w:rsidRPr="009A19F0" w:rsidRDefault="00F1470E" w:rsidP="009A204E">
      <w:pPr>
        <w:pStyle w:val="Data"/>
        <w:spacing w:line="276" w:lineRule="auto"/>
        <w:ind w:firstLine="1276"/>
        <w:rPr>
          <w:rStyle w:val="change"/>
          <w:rFonts w:cs="Arial"/>
          <w:color w:val="auto"/>
          <w:sz w:val="22"/>
          <w:szCs w:val="22"/>
        </w:rPr>
      </w:pPr>
      <w:r w:rsidRPr="009A19F0">
        <w:rPr>
          <w:rFonts w:cs="Arial"/>
          <w:noProof/>
          <w:color w:val="auto"/>
          <w:sz w:val="22"/>
          <w:szCs w:val="22"/>
        </w:rPr>
        <w:t>CSO at Towyn SPS 3114 Coventry Camp</w:t>
      </w:r>
    </w:p>
    <w:p w14:paraId="72B14577" w14:textId="77777777" w:rsidR="00F1470E" w:rsidRPr="009A19F0" w:rsidRDefault="00F1470E" w:rsidP="009A204E">
      <w:pPr>
        <w:pStyle w:val="Data"/>
        <w:spacing w:line="276" w:lineRule="auto"/>
        <w:ind w:firstLine="1276"/>
        <w:rPr>
          <w:rStyle w:val="change"/>
          <w:rFonts w:cs="Arial"/>
          <w:color w:val="auto"/>
          <w:sz w:val="22"/>
          <w:szCs w:val="22"/>
        </w:rPr>
      </w:pPr>
      <w:r w:rsidRPr="009A19F0">
        <w:rPr>
          <w:rFonts w:cs="Arial"/>
          <w:noProof/>
          <w:color w:val="auto"/>
          <w:sz w:val="22"/>
          <w:szCs w:val="22"/>
        </w:rPr>
        <w:t>Golden Sands Holiday Park</w:t>
      </w:r>
    </w:p>
    <w:p w14:paraId="15C2EE4E" w14:textId="77777777" w:rsidR="00F1470E" w:rsidRPr="009A19F0" w:rsidRDefault="00F1470E" w:rsidP="009A204E">
      <w:pPr>
        <w:pStyle w:val="Data"/>
        <w:spacing w:line="276" w:lineRule="auto"/>
        <w:ind w:firstLine="1276"/>
        <w:rPr>
          <w:rStyle w:val="change"/>
          <w:rFonts w:cs="Arial"/>
          <w:color w:val="auto"/>
          <w:sz w:val="22"/>
          <w:szCs w:val="22"/>
        </w:rPr>
      </w:pPr>
      <w:r w:rsidRPr="009A19F0">
        <w:rPr>
          <w:rFonts w:cs="Arial"/>
          <w:noProof/>
          <w:color w:val="auto"/>
          <w:sz w:val="22"/>
          <w:szCs w:val="22"/>
        </w:rPr>
        <w:t>Sandy Cove</w:t>
      </w:r>
    </w:p>
    <w:p w14:paraId="37871A54" w14:textId="77777777" w:rsidR="009A19F0" w:rsidRPr="009A19F0" w:rsidRDefault="00F1470E" w:rsidP="009A204E">
      <w:pPr>
        <w:pStyle w:val="Data"/>
        <w:spacing w:line="276" w:lineRule="auto"/>
        <w:ind w:firstLine="1276"/>
        <w:rPr>
          <w:rFonts w:cs="Arial"/>
          <w:noProof/>
          <w:color w:val="auto"/>
          <w:sz w:val="22"/>
          <w:szCs w:val="22"/>
        </w:rPr>
      </w:pPr>
      <w:r w:rsidRPr="009A19F0">
        <w:rPr>
          <w:rFonts w:cs="Arial"/>
          <w:noProof/>
          <w:color w:val="auto"/>
          <w:sz w:val="22"/>
          <w:szCs w:val="22"/>
        </w:rPr>
        <w:t>Kinmel Bay</w:t>
      </w:r>
    </w:p>
    <w:p w14:paraId="3CF797D7" w14:textId="77777777" w:rsidR="009A19F0" w:rsidRPr="009A19F0" w:rsidRDefault="00F1470E" w:rsidP="009A204E">
      <w:pPr>
        <w:pStyle w:val="Data"/>
        <w:spacing w:line="276" w:lineRule="auto"/>
        <w:ind w:firstLine="1276"/>
        <w:rPr>
          <w:rFonts w:cs="Arial"/>
          <w:noProof/>
          <w:color w:val="auto"/>
          <w:sz w:val="22"/>
          <w:szCs w:val="22"/>
        </w:rPr>
      </w:pPr>
      <w:r w:rsidRPr="009A19F0">
        <w:rPr>
          <w:rFonts w:cs="Arial"/>
          <w:noProof/>
          <w:color w:val="auto"/>
          <w:sz w:val="22"/>
          <w:szCs w:val="22"/>
        </w:rPr>
        <w:t>Rhyl</w:t>
      </w:r>
    </w:p>
    <w:p w14:paraId="723CEB7E" w14:textId="7DBFAA5C" w:rsidR="00F1470E" w:rsidRPr="009A19F0" w:rsidRDefault="00F1470E" w:rsidP="009A204E">
      <w:pPr>
        <w:pStyle w:val="Data"/>
        <w:spacing w:line="276" w:lineRule="auto"/>
        <w:ind w:firstLine="1276"/>
        <w:rPr>
          <w:rStyle w:val="change"/>
          <w:rFonts w:cs="Arial"/>
          <w:color w:val="auto"/>
          <w:sz w:val="22"/>
          <w:szCs w:val="22"/>
        </w:rPr>
      </w:pPr>
      <w:r w:rsidRPr="009A19F0">
        <w:rPr>
          <w:rFonts w:cs="Arial"/>
          <w:noProof/>
          <w:color w:val="auto"/>
          <w:sz w:val="22"/>
          <w:szCs w:val="22"/>
        </w:rPr>
        <w:t>Conwy</w:t>
      </w:r>
    </w:p>
    <w:p w14:paraId="262333B7" w14:textId="77777777" w:rsidR="00F1470E" w:rsidRPr="009A19F0" w:rsidRDefault="00F1470E" w:rsidP="009A204E">
      <w:pPr>
        <w:pStyle w:val="Data"/>
        <w:spacing w:line="276" w:lineRule="auto"/>
        <w:ind w:firstLine="1276"/>
        <w:rPr>
          <w:rStyle w:val="change"/>
          <w:rFonts w:cs="Arial"/>
          <w:color w:val="auto"/>
          <w:sz w:val="22"/>
          <w:szCs w:val="22"/>
        </w:rPr>
      </w:pPr>
      <w:r w:rsidRPr="009A19F0">
        <w:rPr>
          <w:rFonts w:cs="Arial"/>
          <w:noProof/>
          <w:color w:val="auto"/>
          <w:sz w:val="22"/>
          <w:szCs w:val="22"/>
        </w:rPr>
        <w:t>LL18 5NA</w:t>
      </w:r>
    </w:p>
    <w:p w14:paraId="2F83BF89" w14:textId="77777777" w:rsidR="00F1470E" w:rsidRPr="004A615E" w:rsidRDefault="00F1470E" w:rsidP="009A204E">
      <w:pPr>
        <w:pStyle w:val="Heading3nonum"/>
        <w:spacing w:before="0" w:line="276" w:lineRule="auto"/>
        <w:ind w:firstLine="1276"/>
        <w:rPr>
          <w:b/>
          <w:color w:val="FF0000"/>
          <w:sz w:val="22"/>
          <w:szCs w:val="22"/>
        </w:rPr>
      </w:pPr>
    </w:p>
    <w:p w14:paraId="6C57AC41" w14:textId="77777777" w:rsidR="00F1470E" w:rsidRPr="008036BE" w:rsidRDefault="00F1470E" w:rsidP="009A204E">
      <w:pPr>
        <w:spacing w:before="0" w:after="0"/>
        <w:ind w:left="1276"/>
        <w:rPr>
          <w:sz w:val="22"/>
          <w:szCs w:val="22"/>
        </w:rPr>
      </w:pPr>
      <w:r w:rsidRPr="008036BE">
        <w:rPr>
          <w:sz w:val="22"/>
          <w:szCs w:val="22"/>
        </w:rPr>
        <w:t>to the extent authorised by and subject to the conditions of this permit.</w:t>
      </w:r>
    </w:p>
    <w:p w14:paraId="7A78305F" w14:textId="77777777" w:rsidR="00F1470E" w:rsidRPr="0049139F" w:rsidRDefault="00F1470E"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1470E" w:rsidRPr="0049139F" w14:paraId="69AE74F8" w14:textId="77777777" w:rsidTr="00166CA5">
        <w:trPr>
          <w:trHeight w:hRule="exact" w:val="393"/>
        </w:trPr>
        <w:tc>
          <w:tcPr>
            <w:tcW w:w="5387" w:type="dxa"/>
            <w:tcBorders>
              <w:top w:val="nil"/>
              <w:left w:val="nil"/>
              <w:right w:val="nil"/>
            </w:tcBorders>
          </w:tcPr>
          <w:p w14:paraId="6FE4A8F7" w14:textId="77777777" w:rsidR="00F1470E" w:rsidRPr="0049139F" w:rsidRDefault="00F1470E"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23300B2" w14:textId="77777777" w:rsidR="00F1470E" w:rsidRPr="0049139F" w:rsidRDefault="00F1470E" w:rsidP="00166CA5">
            <w:pPr>
              <w:pStyle w:val="Heading3nonum"/>
              <w:ind w:right="1701"/>
              <w:rPr>
                <w:sz w:val="22"/>
                <w:szCs w:val="22"/>
              </w:rPr>
            </w:pPr>
            <w:r w:rsidRPr="0049139F">
              <w:rPr>
                <w:sz w:val="22"/>
                <w:szCs w:val="22"/>
              </w:rPr>
              <w:t>Date</w:t>
            </w:r>
          </w:p>
        </w:tc>
      </w:tr>
      <w:tr w:rsidR="00F1470E" w:rsidRPr="0049139F" w14:paraId="243C54AD" w14:textId="77777777" w:rsidTr="00166CA5">
        <w:trPr>
          <w:trHeight w:hRule="exact" w:val="977"/>
        </w:trPr>
        <w:tc>
          <w:tcPr>
            <w:tcW w:w="5387" w:type="dxa"/>
            <w:vAlign w:val="center"/>
          </w:tcPr>
          <w:p w14:paraId="64CA32CC" w14:textId="74F5A034" w:rsidR="00F1470E" w:rsidRPr="008F7E11" w:rsidRDefault="008F7E11" w:rsidP="002D5C82">
            <w:pPr>
              <w:pStyle w:val="Heading3nonum"/>
              <w:spacing w:before="0"/>
              <w:ind w:right="34"/>
              <w:jc w:val="center"/>
              <w:rPr>
                <w:color w:val="auto"/>
                <w:sz w:val="22"/>
                <w:szCs w:val="22"/>
              </w:rPr>
            </w:pPr>
            <w:r w:rsidRPr="008F7E11">
              <w:rPr>
                <w:b/>
                <w:color w:val="auto"/>
                <w:sz w:val="22"/>
                <w:szCs w:val="22"/>
              </w:rPr>
              <w:t>Emma Jones</w:t>
            </w:r>
          </w:p>
        </w:tc>
        <w:tc>
          <w:tcPr>
            <w:tcW w:w="2551" w:type="dxa"/>
            <w:vAlign w:val="center"/>
          </w:tcPr>
          <w:p w14:paraId="3C0B9ABF" w14:textId="3B65F4A4" w:rsidR="00F1470E" w:rsidRPr="008F7E11" w:rsidRDefault="008F7E11" w:rsidP="00166CA5">
            <w:pPr>
              <w:pStyle w:val="Heading3nonum"/>
              <w:spacing w:before="0" w:line="240" w:lineRule="auto"/>
              <w:jc w:val="center"/>
              <w:rPr>
                <w:b/>
                <w:color w:val="auto"/>
                <w:sz w:val="22"/>
                <w:szCs w:val="22"/>
              </w:rPr>
            </w:pPr>
            <w:r w:rsidRPr="008F7E11">
              <w:rPr>
                <w:b/>
                <w:color w:val="auto"/>
                <w:sz w:val="22"/>
                <w:szCs w:val="22"/>
              </w:rPr>
              <w:t>29/09/2022</w:t>
            </w:r>
          </w:p>
        </w:tc>
      </w:tr>
    </w:tbl>
    <w:p w14:paraId="398928AC" w14:textId="77777777" w:rsidR="00F1470E" w:rsidRDefault="00F1470E"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DEA0E52" w14:textId="77777777" w:rsidR="00F1470E" w:rsidRDefault="00F1470E" w:rsidP="00166CA5">
      <w:pPr>
        <w:rPr>
          <w:rStyle w:val="Pink"/>
        </w:rPr>
      </w:pPr>
      <w:r>
        <w:rPr>
          <w:rStyle w:val="Pink"/>
        </w:rPr>
        <w:br w:type="page"/>
      </w:r>
    </w:p>
    <w:p w14:paraId="773456B2" w14:textId="77777777" w:rsidR="00F1470E" w:rsidRDefault="00F1470E" w:rsidP="00A9057C">
      <w:pPr>
        <w:pStyle w:val="Heading1"/>
        <w:ind w:left="567" w:right="686"/>
      </w:pPr>
      <w:r>
        <w:lastRenderedPageBreak/>
        <w:t>Conditions</w:t>
      </w:r>
    </w:p>
    <w:p w14:paraId="2DEEF4FC" w14:textId="77777777" w:rsidR="00F1470E" w:rsidRPr="00F42B24" w:rsidRDefault="00F1470E" w:rsidP="00A9057C">
      <w:pPr>
        <w:pStyle w:val="Bullet"/>
        <w:ind w:right="686" w:hanging="113"/>
        <w:rPr>
          <w:sz w:val="36"/>
          <w:szCs w:val="36"/>
        </w:rPr>
      </w:pPr>
      <w:r w:rsidRPr="00F42B24">
        <w:rPr>
          <w:sz w:val="36"/>
          <w:szCs w:val="36"/>
        </w:rPr>
        <w:t>Management</w:t>
      </w:r>
    </w:p>
    <w:p w14:paraId="43392703" w14:textId="77777777" w:rsidR="00F1470E" w:rsidRDefault="00F1470E" w:rsidP="00A9057C">
      <w:pPr>
        <w:pStyle w:val="Bullet0"/>
        <w:numPr>
          <w:ilvl w:val="1"/>
          <w:numId w:val="2"/>
        </w:numPr>
        <w:ind w:right="686" w:hanging="113"/>
      </w:pPr>
      <w:r>
        <w:t>General management</w:t>
      </w:r>
    </w:p>
    <w:p w14:paraId="029A722A" w14:textId="77777777" w:rsidR="00F1470E" w:rsidRPr="00F42B24" w:rsidRDefault="00F1470E"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7A1A6116" w14:textId="77777777" w:rsidR="00F1470E" w:rsidRPr="00F42B24" w:rsidRDefault="00F1470E"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610B9329" w14:textId="77777777" w:rsidR="00F1470E" w:rsidRPr="00F42B24" w:rsidRDefault="00F1470E" w:rsidP="00072163">
      <w:pPr>
        <w:pStyle w:val="aBullet"/>
        <w:ind w:left="1560" w:right="686" w:hanging="424"/>
        <w:rPr>
          <w:sz w:val="18"/>
          <w:szCs w:val="18"/>
        </w:rPr>
      </w:pPr>
      <w:r w:rsidRPr="00F42B24">
        <w:rPr>
          <w:sz w:val="18"/>
          <w:szCs w:val="18"/>
        </w:rPr>
        <w:t>using sufficient competent persons and resources.</w:t>
      </w:r>
    </w:p>
    <w:p w14:paraId="14197AB7" w14:textId="77777777" w:rsidR="00F1470E" w:rsidRDefault="00F1470E" w:rsidP="00072163">
      <w:pPr>
        <w:pStyle w:val="Bullet1"/>
        <w:ind w:right="686" w:hanging="113"/>
        <w:rPr>
          <w:sz w:val="18"/>
          <w:szCs w:val="18"/>
        </w:rPr>
      </w:pPr>
      <w:r w:rsidRPr="00F42B24">
        <w:rPr>
          <w:sz w:val="18"/>
          <w:szCs w:val="18"/>
        </w:rPr>
        <w:t xml:space="preserve">Records demonstrating compliance with condition 1.1.1 shall be maintained. </w:t>
      </w:r>
    </w:p>
    <w:p w14:paraId="30858AC2" w14:textId="77777777" w:rsidR="00F1470E" w:rsidRPr="00072163" w:rsidRDefault="00F1470E"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0E290ADF" w14:textId="77777777" w:rsidR="00F1470E" w:rsidRPr="00F42B24" w:rsidRDefault="00F1470E" w:rsidP="00A9057C">
      <w:pPr>
        <w:pStyle w:val="Bullet"/>
        <w:ind w:right="686" w:hanging="113"/>
        <w:rPr>
          <w:sz w:val="36"/>
          <w:szCs w:val="36"/>
        </w:rPr>
      </w:pPr>
      <w:r w:rsidRPr="00F42B24">
        <w:rPr>
          <w:sz w:val="36"/>
          <w:szCs w:val="36"/>
        </w:rPr>
        <w:t>Operations</w:t>
      </w:r>
    </w:p>
    <w:p w14:paraId="5792D10C" w14:textId="77777777" w:rsidR="00F1470E" w:rsidRPr="00166CA5" w:rsidRDefault="00F1470E" w:rsidP="00A9057C">
      <w:pPr>
        <w:pStyle w:val="Bullet0"/>
        <w:ind w:right="686" w:hanging="113"/>
      </w:pPr>
      <w:r w:rsidRPr="00166CA5">
        <w:t>Permitted activities</w:t>
      </w:r>
    </w:p>
    <w:p w14:paraId="366A9080" w14:textId="77777777" w:rsidR="00F1470E" w:rsidRPr="00166CA5" w:rsidRDefault="00F1470E"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313661DB" w14:textId="77777777" w:rsidR="00F1470E" w:rsidRPr="00166CA5" w:rsidRDefault="00F1470E" w:rsidP="00A9057C">
      <w:pPr>
        <w:pStyle w:val="Bullet0"/>
        <w:ind w:right="686" w:hanging="113"/>
      </w:pPr>
      <w:r w:rsidRPr="00166CA5">
        <w:t xml:space="preserve">The site </w:t>
      </w:r>
    </w:p>
    <w:p w14:paraId="0E54E2DB" w14:textId="77777777" w:rsidR="00F1470E" w:rsidRPr="00166CA5" w:rsidRDefault="00F1470E"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698FAC4B" w14:textId="77777777" w:rsidR="00F1470E" w:rsidRDefault="00F1470E" w:rsidP="00A9057C">
      <w:pPr>
        <w:pStyle w:val="Bullet0"/>
        <w:ind w:right="686" w:hanging="113"/>
      </w:pPr>
      <w:r>
        <w:t>Operating techniques</w:t>
      </w:r>
    </w:p>
    <w:p w14:paraId="47D1B70D" w14:textId="77777777" w:rsidR="00F1470E" w:rsidRPr="00177D84" w:rsidRDefault="00F1470E"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3684696" w14:textId="77777777" w:rsidR="00F1470E" w:rsidRPr="00166CA5" w:rsidRDefault="00F1470E"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268D2AA" w14:textId="77777777" w:rsidR="00F1470E" w:rsidRPr="00166CA5" w:rsidRDefault="00F1470E"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6A66AC5B" w14:textId="77777777" w:rsidR="00F1470E" w:rsidRPr="00166CA5" w:rsidRDefault="00F1470E"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EF0EC6" w14:textId="77777777" w:rsidR="00F1470E" w:rsidRPr="00182957" w:rsidRDefault="00F1470E"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116BB77" w14:textId="77777777" w:rsidR="00F1470E" w:rsidRPr="00166CA5" w:rsidRDefault="00F1470E"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228FAF" w14:textId="77777777" w:rsidR="00F1470E" w:rsidRPr="003B766F" w:rsidRDefault="00F1470E"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38EF030B" w14:textId="77777777" w:rsidR="00F1470E" w:rsidRPr="00166CA5" w:rsidRDefault="00F1470E"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44548800" w14:textId="77777777" w:rsidR="00F1470E" w:rsidRPr="00C0308C" w:rsidRDefault="00F1470E"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9F23B04" w14:textId="77777777" w:rsidR="00F1470E" w:rsidRPr="00F42B24" w:rsidRDefault="00F1470E" w:rsidP="00A9057C">
      <w:pPr>
        <w:pStyle w:val="Bullet"/>
        <w:ind w:hanging="113"/>
        <w:rPr>
          <w:sz w:val="36"/>
          <w:szCs w:val="36"/>
        </w:rPr>
      </w:pPr>
      <w:r w:rsidRPr="00F42B24">
        <w:rPr>
          <w:sz w:val="36"/>
          <w:szCs w:val="36"/>
        </w:rPr>
        <w:t>Emissions and monitoring</w:t>
      </w:r>
    </w:p>
    <w:p w14:paraId="5CCF128B" w14:textId="77777777" w:rsidR="00F1470E" w:rsidRPr="00335BD4" w:rsidRDefault="00F1470E" w:rsidP="002D5C82">
      <w:pPr>
        <w:pStyle w:val="Bullet0"/>
        <w:ind w:hanging="113"/>
        <w:rPr>
          <w:rStyle w:val="Red"/>
          <w:color w:val="auto"/>
        </w:rPr>
      </w:pPr>
      <w:r w:rsidRPr="00335BD4">
        <w:rPr>
          <w:rStyle w:val="Red"/>
          <w:color w:val="auto"/>
        </w:rPr>
        <w:t>Emissions to water</w:t>
      </w:r>
    </w:p>
    <w:p w14:paraId="0F0755B6" w14:textId="77777777" w:rsidR="00F1470E" w:rsidRPr="00335BD4" w:rsidRDefault="00F1470E" w:rsidP="002D5C82">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276FDA38" w14:textId="77777777" w:rsidR="00F1470E" w:rsidRPr="00166CA5" w:rsidRDefault="00F1470E" w:rsidP="00A9057C">
      <w:pPr>
        <w:pStyle w:val="Bullet0"/>
        <w:ind w:hanging="113"/>
        <w:rPr>
          <w:rStyle w:val="Red"/>
          <w:color w:val="auto"/>
        </w:rPr>
      </w:pPr>
      <w:r w:rsidRPr="00166CA5">
        <w:rPr>
          <w:rStyle w:val="Red"/>
          <w:color w:val="auto"/>
        </w:rPr>
        <w:t xml:space="preserve">Monitoring </w:t>
      </w:r>
    </w:p>
    <w:p w14:paraId="09136B8A" w14:textId="77777777" w:rsidR="00F1470E" w:rsidRPr="00166CA5" w:rsidRDefault="00F1470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491154C4" w14:textId="77777777" w:rsidR="00F1470E" w:rsidRPr="00166CA5" w:rsidRDefault="00F1470E"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38EDAF8E" w14:textId="77777777" w:rsidR="00F1470E" w:rsidRPr="00166CA5" w:rsidRDefault="00F1470E"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1174B7F3" w14:textId="77777777" w:rsidR="00F1470E" w:rsidRPr="00166CA5" w:rsidRDefault="00F1470E" w:rsidP="002D5C82">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45C1A531" w14:textId="77777777" w:rsidR="00F1470E" w:rsidRPr="00166CA5" w:rsidRDefault="00F1470E" w:rsidP="002D5C82">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0EB2051" w14:textId="77777777" w:rsidR="00F1470E" w:rsidRPr="00F42B24" w:rsidRDefault="00F1470E" w:rsidP="00A9057C">
      <w:pPr>
        <w:pStyle w:val="Bullet"/>
        <w:ind w:hanging="113"/>
        <w:rPr>
          <w:sz w:val="36"/>
          <w:szCs w:val="36"/>
        </w:rPr>
      </w:pPr>
      <w:r w:rsidRPr="00F42B24">
        <w:rPr>
          <w:sz w:val="36"/>
          <w:szCs w:val="36"/>
        </w:rPr>
        <w:t>Information</w:t>
      </w:r>
    </w:p>
    <w:p w14:paraId="4743A342" w14:textId="77777777" w:rsidR="00F1470E" w:rsidRDefault="00F1470E" w:rsidP="00A9057C">
      <w:pPr>
        <w:pStyle w:val="Bullet0"/>
        <w:ind w:hanging="113"/>
      </w:pPr>
      <w:r>
        <w:t>Records</w:t>
      </w:r>
    </w:p>
    <w:p w14:paraId="08DB0108" w14:textId="77777777" w:rsidR="00F1470E" w:rsidRPr="00F42B24" w:rsidRDefault="00F1470E" w:rsidP="00A9057C">
      <w:pPr>
        <w:pStyle w:val="Bullet1"/>
        <w:ind w:hanging="113"/>
        <w:rPr>
          <w:sz w:val="18"/>
          <w:szCs w:val="18"/>
        </w:rPr>
      </w:pPr>
      <w:r w:rsidRPr="00F42B24">
        <w:rPr>
          <w:sz w:val="18"/>
          <w:szCs w:val="18"/>
        </w:rPr>
        <w:t>All records required to be made by schedule 3, 4 and 5 to this permit shall:</w:t>
      </w:r>
    </w:p>
    <w:p w14:paraId="54C35284" w14:textId="77777777" w:rsidR="00F1470E" w:rsidRPr="00F42B24" w:rsidRDefault="00F1470E"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64417E26" w14:textId="77777777" w:rsidR="00F1470E" w:rsidRPr="00F42B24" w:rsidRDefault="00F1470E"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F915CBC" w14:textId="77777777" w:rsidR="00F1470E" w:rsidRPr="00F42B24" w:rsidRDefault="00F1470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69F6579" w14:textId="77777777" w:rsidR="00F1470E" w:rsidRDefault="00F1470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C04B03E" w14:textId="77777777" w:rsidR="00F1470E" w:rsidRPr="00E35108" w:rsidRDefault="00F1470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AEA19D6" w14:textId="77777777" w:rsidR="00F1470E" w:rsidRDefault="00F1470E" w:rsidP="002D5C82">
      <w:pPr>
        <w:pStyle w:val="Bullet0"/>
        <w:keepNext/>
        <w:ind w:hanging="113"/>
      </w:pPr>
      <w:r>
        <w:lastRenderedPageBreak/>
        <w:t>Reporting</w:t>
      </w:r>
    </w:p>
    <w:p w14:paraId="51EDDC04" w14:textId="77777777" w:rsidR="00F1470E" w:rsidRPr="00F42B24" w:rsidRDefault="00F1470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D1E64EA" w14:textId="77777777" w:rsidR="00F1470E" w:rsidRPr="00166CA5" w:rsidRDefault="00F1470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2122839" w14:textId="77777777" w:rsidR="00F1470E" w:rsidRPr="00166CA5" w:rsidRDefault="00F1470E"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0D9DC390" w14:textId="77777777" w:rsidR="00F1470E" w:rsidRPr="00166CA5" w:rsidRDefault="00F1470E"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78642F46" w14:textId="77777777" w:rsidR="00F1470E" w:rsidRPr="00C0308C" w:rsidRDefault="00F1470E"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3676779B" w14:textId="77777777" w:rsidR="00F1470E" w:rsidRDefault="00F1470E" w:rsidP="00A9057C">
      <w:pPr>
        <w:pStyle w:val="Bullet0"/>
        <w:ind w:hanging="113"/>
      </w:pPr>
      <w:r>
        <w:t>Notifications</w:t>
      </w:r>
    </w:p>
    <w:p w14:paraId="79D753CA" w14:textId="77777777" w:rsidR="00F1470E" w:rsidRPr="00F42B24" w:rsidRDefault="00F1470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4B66E75" w14:textId="77777777" w:rsidR="00F1470E" w:rsidRPr="00F42B24" w:rsidRDefault="00F1470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5B864EE" w14:textId="77777777" w:rsidR="00F1470E" w:rsidRPr="00F42B24" w:rsidRDefault="00F1470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E04E3EA" w14:textId="77777777" w:rsidR="00F1470E" w:rsidRPr="00F42B24" w:rsidRDefault="00F1470E" w:rsidP="00AF798D">
      <w:pPr>
        <w:pStyle w:val="ListParagraph"/>
        <w:ind w:left="1134"/>
        <w:rPr>
          <w:sz w:val="18"/>
          <w:szCs w:val="18"/>
        </w:rPr>
      </w:pPr>
      <w:r w:rsidRPr="00F42B24">
        <w:rPr>
          <w:sz w:val="18"/>
          <w:szCs w:val="18"/>
        </w:rPr>
        <w:t>Where the operator is a registered company:</w:t>
      </w:r>
    </w:p>
    <w:p w14:paraId="5CA85FBF" w14:textId="77777777" w:rsidR="00F1470E" w:rsidRPr="00F42B24" w:rsidRDefault="00F1470E"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426E1720" w14:textId="77777777" w:rsidR="00F1470E" w:rsidRPr="00F42B24" w:rsidRDefault="00F1470E"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147A0051" w14:textId="77777777" w:rsidR="00F1470E" w:rsidRPr="00F42B24" w:rsidRDefault="00F1470E" w:rsidP="00AF798D">
      <w:pPr>
        <w:pStyle w:val="ListParagraph"/>
        <w:ind w:left="1134"/>
        <w:rPr>
          <w:sz w:val="18"/>
          <w:szCs w:val="18"/>
        </w:rPr>
      </w:pPr>
      <w:r w:rsidRPr="00F42B24">
        <w:rPr>
          <w:sz w:val="18"/>
          <w:szCs w:val="18"/>
        </w:rPr>
        <w:t>Where the operator is a corporate body other than a registered company:</w:t>
      </w:r>
    </w:p>
    <w:p w14:paraId="276AE72A" w14:textId="77777777" w:rsidR="00F1470E" w:rsidRPr="00524681" w:rsidRDefault="00F1470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B32F187" w14:textId="77777777" w:rsidR="00F1470E" w:rsidRPr="00F42B24" w:rsidRDefault="00F1470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C689584" w14:textId="77777777" w:rsidR="00F1470E" w:rsidRDefault="00F1470E" w:rsidP="00A9057C">
      <w:pPr>
        <w:pStyle w:val="Bullet0"/>
        <w:ind w:hanging="113"/>
      </w:pPr>
      <w:r>
        <w:t>Interpretation</w:t>
      </w:r>
    </w:p>
    <w:p w14:paraId="533CE21D" w14:textId="77777777" w:rsidR="00F1470E" w:rsidRPr="00F42B24" w:rsidRDefault="00F1470E" w:rsidP="00A9057C">
      <w:pPr>
        <w:pStyle w:val="Bullet1"/>
        <w:ind w:hanging="113"/>
        <w:rPr>
          <w:sz w:val="18"/>
          <w:szCs w:val="18"/>
        </w:rPr>
      </w:pPr>
      <w:r w:rsidRPr="00F42B24">
        <w:rPr>
          <w:sz w:val="18"/>
          <w:szCs w:val="18"/>
        </w:rPr>
        <w:t>In this permit the expressions listed in schedule 6 shall have the meaning given in that schedule.</w:t>
      </w:r>
    </w:p>
    <w:p w14:paraId="61BB416F" w14:textId="77777777" w:rsidR="00F1470E" w:rsidRPr="00F42B24" w:rsidRDefault="00F1470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7CA236D" w14:textId="77777777" w:rsidR="00F1470E" w:rsidRDefault="00F1470E" w:rsidP="00FB03C2"/>
    <w:p w14:paraId="50BE0036" w14:textId="77777777" w:rsidR="00F1470E" w:rsidRDefault="00F1470E" w:rsidP="00FB03C2"/>
    <w:p w14:paraId="241AFBE0" w14:textId="77777777" w:rsidR="00F1470E" w:rsidRDefault="00F1470E">
      <w:pPr>
        <w:spacing w:before="0" w:after="0" w:line="240" w:lineRule="auto"/>
      </w:pPr>
      <w:r>
        <w:br w:type="page"/>
      </w:r>
    </w:p>
    <w:p w14:paraId="3A3D7533" w14:textId="77777777" w:rsidR="00F1470E" w:rsidRPr="00FB03C2" w:rsidRDefault="00F1470E"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1470E" w:rsidRPr="004921D8" w14:paraId="6135E71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2C6018A" w14:textId="77777777" w:rsidR="00F1470E" w:rsidRPr="004921D8" w:rsidRDefault="00F1470E" w:rsidP="00926B5E">
            <w:pPr>
              <w:pStyle w:val="TableText"/>
              <w:rPr>
                <w:sz w:val="18"/>
                <w:szCs w:val="18"/>
              </w:rPr>
            </w:pPr>
            <w:r w:rsidRPr="004921D8">
              <w:rPr>
                <w:sz w:val="18"/>
                <w:szCs w:val="18"/>
              </w:rPr>
              <w:t>Table S1.1 Activities</w:t>
            </w:r>
          </w:p>
        </w:tc>
      </w:tr>
      <w:tr w:rsidR="00F1470E" w:rsidRPr="004921D8" w14:paraId="18B10238"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BEE7281" w14:textId="77777777" w:rsidR="00F1470E" w:rsidRPr="004921D8" w:rsidRDefault="00F1470E" w:rsidP="00926B5E">
            <w:pPr>
              <w:pStyle w:val="TableText"/>
              <w:rPr>
                <w:sz w:val="18"/>
                <w:szCs w:val="18"/>
              </w:rPr>
            </w:pPr>
            <w:r w:rsidRPr="004921D8">
              <w:rPr>
                <w:sz w:val="18"/>
                <w:szCs w:val="18"/>
              </w:rPr>
              <w:t>Description of activity</w:t>
            </w:r>
          </w:p>
        </w:tc>
        <w:tc>
          <w:tcPr>
            <w:tcW w:w="2031" w:type="pct"/>
          </w:tcPr>
          <w:p w14:paraId="35ABBE51" w14:textId="77777777" w:rsidR="00F1470E" w:rsidRPr="004921D8" w:rsidRDefault="00F1470E" w:rsidP="00926B5E">
            <w:pPr>
              <w:pStyle w:val="TableText"/>
              <w:rPr>
                <w:sz w:val="18"/>
                <w:szCs w:val="18"/>
              </w:rPr>
            </w:pPr>
            <w:r w:rsidRPr="004921D8">
              <w:rPr>
                <w:sz w:val="18"/>
                <w:szCs w:val="18"/>
              </w:rPr>
              <w:t>Limits of specified activity</w:t>
            </w:r>
          </w:p>
        </w:tc>
      </w:tr>
      <w:tr w:rsidR="00F1470E" w:rsidRPr="004921D8" w14:paraId="4F0F0917" w14:textId="77777777" w:rsidTr="00166CA5">
        <w:trPr>
          <w:cantSplit/>
        </w:trPr>
        <w:tc>
          <w:tcPr>
            <w:tcW w:w="2969" w:type="pct"/>
          </w:tcPr>
          <w:p w14:paraId="59AEDB2F" w14:textId="77777777" w:rsidR="00F1470E" w:rsidRPr="00166CA5" w:rsidRDefault="00F1470E"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241B86CC" w14:textId="77777777" w:rsidR="00F1470E" w:rsidRPr="00166CA5" w:rsidRDefault="00F1470E" w:rsidP="00C66721">
            <w:pPr>
              <w:pStyle w:val="TableText"/>
              <w:rPr>
                <w:rStyle w:val="Blue"/>
                <w:color w:val="auto"/>
                <w:sz w:val="18"/>
                <w:szCs w:val="18"/>
              </w:rPr>
            </w:pPr>
            <w:r w:rsidRPr="00166CA5">
              <w:rPr>
                <w:rStyle w:val="Blue"/>
                <w:color w:val="auto"/>
                <w:sz w:val="18"/>
                <w:szCs w:val="18"/>
              </w:rPr>
              <w:t>N/A</w:t>
            </w:r>
          </w:p>
        </w:tc>
      </w:tr>
    </w:tbl>
    <w:p w14:paraId="0EDC8E0D" w14:textId="77777777" w:rsidR="00F1470E" w:rsidRPr="004921D8" w:rsidRDefault="00F1470E" w:rsidP="00A9057C">
      <w:pPr>
        <w:ind w:left="567"/>
        <w:rPr>
          <w:rStyle w:val="Pink"/>
          <w:sz w:val="18"/>
          <w:szCs w:val="18"/>
        </w:rPr>
      </w:pPr>
    </w:p>
    <w:p w14:paraId="3E424245" w14:textId="77777777" w:rsidR="00F1470E" w:rsidRDefault="00F1470E">
      <w:pPr>
        <w:spacing w:before="0" w:after="0" w:line="240" w:lineRule="auto"/>
      </w:pPr>
      <w:r>
        <w:br w:type="page"/>
      </w:r>
    </w:p>
    <w:p w14:paraId="0EF517BA" w14:textId="77777777" w:rsidR="00F1470E" w:rsidRDefault="00F1470E"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6B9BF90F" w14:textId="77777777" w:rsidR="00F1470E" w:rsidRPr="004921D8" w:rsidRDefault="00F1470E" w:rsidP="00A9057C">
      <w:pPr>
        <w:ind w:left="567"/>
        <w:rPr>
          <w:sz w:val="18"/>
          <w:szCs w:val="18"/>
        </w:rPr>
      </w:pPr>
      <w:r w:rsidRPr="004921D8">
        <w:rPr>
          <w:sz w:val="18"/>
          <w:szCs w:val="18"/>
        </w:rPr>
        <w:t>Schedule 2 not in use.</w:t>
      </w:r>
    </w:p>
    <w:p w14:paraId="59AEA105" w14:textId="77777777" w:rsidR="00F1470E" w:rsidRDefault="00F1470E" w:rsidP="00926B5E"/>
    <w:p w14:paraId="1B641E4D" w14:textId="77777777" w:rsidR="00F1470E" w:rsidRDefault="00F1470E" w:rsidP="00926B5E">
      <w:r>
        <w:br w:type="page"/>
      </w:r>
    </w:p>
    <w:p w14:paraId="6AEB2F82" w14:textId="77777777" w:rsidR="00F1470E" w:rsidRPr="00166CA5" w:rsidRDefault="00F1470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23"/>
        <w:gridCol w:w="1391"/>
        <w:gridCol w:w="993"/>
        <w:gridCol w:w="1260"/>
        <w:gridCol w:w="1201"/>
      </w:tblGrid>
      <w:tr w:rsidR="00F1470E" w:rsidRPr="004921D8" w14:paraId="6DB4E1A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B8A8FA0" w14:textId="77777777" w:rsidR="00F1470E" w:rsidRPr="00166CA5" w:rsidRDefault="00F1470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F1470E" w:rsidRPr="004921D8" w14:paraId="60D45E19" w14:textId="77777777" w:rsidTr="0029350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F41155D" w14:textId="77777777" w:rsidR="00F1470E" w:rsidRPr="00166CA5" w:rsidRDefault="00F1470E" w:rsidP="00926B5E">
            <w:pPr>
              <w:pStyle w:val="TableText"/>
              <w:rPr>
                <w:rStyle w:val="Red"/>
                <w:color w:val="auto"/>
                <w:sz w:val="18"/>
                <w:szCs w:val="18"/>
              </w:rPr>
            </w:pPr>
            <w:r w:rsidRPr="00166CA5">
              <w:rPr>
                <w:rStyle w:val="Red"/>
                <w:color w:val="auto"/>
                <w:sz w:val="18"/>
                <w:szCs w:val="18"/>
              </w:rPr>
              <w:t>Effluent and discharge point</w:t>
            </w:r>
          </w:p>
        </w:tc>
        <w:tc>
          <w:tcPr>
            <w:tcW w:w="899" w:type="pct"/>
          </w:tcPr>
          <w:p w14:paraId="0EDD6109" w14:textId="77777777" w:rsidR="00F1470E" w:rsidRPr="00166CA5" w:rsidRDefault="00F1470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5DE05E59" w14:textId="77777777" w:rsidR="00F1470E" w:rsidRPr="00166CA5" w:rsidRDefault="00F1470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390727F" w14:textId="77777777" w:rsidR="00F1470E" w:rsidRPr="00166CA5" w:rsidRDefault="00F1470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578536C5" w14:textId="77777777" w:rsidR="00F1470E" w:rsidRPr="00166CA5" w:rsidRDefault="00F1470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C930C18" w14:textId="77777777" w:rsidR="00F1470E" w:rsidRPr="00166CA5" w:rsidRDefault="00F1470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2043B71C" w14:textId="77777777" w:rsidR="00F1470E" w:rsidRPr="00166CA5" w:rsidRDefault="00F1470E" w:rsidP="00926B5E">
            <w:pPr>
              <w:pStyle w:val="TableText"/>
              <w:rPr>
                <w:rStyle w:val="Red"/>
                <w:color w:val="auto"/>
                <w:sz w:val="18"/>
                <w:szCs w:val="18"/>
              </w:rPr>
            </w:pPr>
            <w:r w:rsidRPr="00166CA5">
              <w:rPr>
                <w:rStyle w:val="Red"/>
                <w:color w:val="auto"/>
                <w:sz w:val="18"/>
                <w:szCs w:val="18"/>
              </w:rPr>
              <w:t>Compliance Statistic</w:t>
            </w:r>
          </w:p>
        </w:tc>
      </w:tr>
      <w:tr w:rsidR="00F1470E" w:rsidRPr="004921D8" w14:paraId="1FADDD7C" w14:textId="77777777" w:rsidTr="0029350F">
        <w:trPr>
          <w:cantSplit/>
        </w:trPr>
        <w:tc>
          <w:tcPr>
            <w:tcW w:w="711" w:type="pct"/>
            <w:vMerge w:val="restart"/>
          </w:tcPr>
          <w:p w14:paraId="4E2AD660" w14:textId="77777777" w:rsidR="00F1470E" w:rsidRPr="00EA74BC" w:rsidRDefault="00F1470E" w:rsidP="00900A78">
            <w:pPr>
              <w:pStyle w:val="TableText"/>
              <w:rPr>
                <w:rStyle w:val="Blue"/>
                <w:rFonts w:ascii="Arial" w:hAnsi="Arial"/>
                <w:color w:val="auto"/>
                <w:sz w:val="18"/>
                <w:szCs w:val="18"/>
              </w:rPr>
            </w:pPr>
            <w:r w:rsidRPr="00EA74BC">
              <w:rPr>
                <w:rStyle w:val="Blue"/>
                <w:color w:val="auto"/>
                <w:sz w:val="18"/>
                <w:szCs w:val="18"/>
              </w:rPr>
              <w:t>Storm sewage via POINT OF DISCHARGE</w:t>
            </w:r>
          </w:p>
          <w:p w14:paraId="5C6EECED" w14:textId="77777777" w:rsidR="00F1470E" w:rsidRPr="00EA74BC" w:rsidRDefault="00F1470E" w:rsidP="00900A78">
            <w:pPr>
              <w:pStyle w:val="TableText"/>
              <w:rPr>
                <w:rStyle w:val="Blue"/>
                <w:color w:val="auto"/>
                <w:sz w:val="18"/>
                <w:szCs w:val="18"/>
              </w:rPr>
            </w:pPr>
          </w:p>
          <w:p w14:paraId="268427F3" w14:textId="77777777" w:rsidR="00F1470E" w:rsidRPr="00EA74BC" w:rsidRDefault="00F1470E" w:rsidP="00900A78">
            <w:pPr>
              <w:pStyle w:val="TableText"/>
              <w:rPr>
                <w:rStyle w:val="Blue"/>
                <w:rFonts w:ascii="Arial" w:hAnsi="Arial"/>
                <w:color w:val="auto"/>
                <w:sz w:val="18"/>
                <w:szCs w:val="18"/>
              </w:rPr>
            </w:pPr>
          </w:p>
        </w:tc>
        <w:tc>
          <w:tcPr>
            <w:tcW w:w="899" w:type="pct"/>
          </w:tcPr>
          <w:p w14:paraId="36FD65AD" w14:textId="77777777" w:rsidR="00F1470E" w:rsidRPr="00EA74BC" w:rsidRDefault="00F1470E" w:rsidP="007E5838">
            <w:pPr>
              <w:pStyle w:val="TableText"/>
              <w:rPr>
                <w:rStyle w:val="Blue"/>
                <w:color w:val="auto"/>
                <w:sz w:val="18"/>
                <w:szCs w:val="18"/>
              </w:rPr>
            </w:pPr>
            <w:r w:rsidRPr="00EA74BC">
              <w:rPr>
                <w:rStyle w:val="Blue"/>
                <w:color w:val="auto"/>
                <w:sz w:val="18"/>
                <w:szCs w:val="18"/>
              </w:rPr>
              <w:t xml:space="preserve">Discharge </w:t>
            </w:r>
            <w:proofErr w:type="gramStart"/>
            <w:r w:rsidRPr="00EA74BC">
              <w:rPr>
                <w:rStyle w:val="Blue"/>
                <w:color w:val="auto"/>
                <w:sz w:val="18"/>
                <w:szCs w:val="18"/>
              </w:rPr>
              <w:t>start</w:t>
            </w:r>
            <w:proofErr w:type="gramEnd"/>
            <w:r w:rsidRPr="00EA74BC">
              <w:rPr>
                <w:rStyle w:val="Blue"/>
                <w:color w:val="auto"/>
                <w:sz w:val="18"/>
                <w:szCs w:val="18"/>
              </w:rPr>
              <w:t xml:space="preserve"> and end times </w:t>
            </w:r>
          </w:p>
        </w:tc>
        <w:tc>
          <w:tcPr>
            <w:tcW w:w="638" w:type="pct"/>
          </w:tcPr>
          <w:p w14:paraId="323273DE" w14:textId="77777777" w:rsidR="00F1470E" w:rsidRPr="00EA74BC" w:rsidRDefault="00F1470E" w:rsidP="00900A78">
            <w:pPr>
              <w:pStyle w:val="TableText"/>
              <w:rPr>
                <w:rStyle w:val="Blue"/>
                <w:color w:val="auto"/>
                <w:sz w:val="18"/>
                <w:szCs w:val="18"/>
              </w:rPr>
            </w:pPr>
            <w:r w:rsidRPr="00EA74BC">
              <w:rPr>
                <w:rStyle w:val="Blue"/>
                <w:color w:val="auto"/>
                <w:sz w:val="18"/>
                <w:szCs w:val="18"/>
              </w:rPr>
              <w:t>N/A</w:t>
            </w:r>
          </w:p>
          <w:p w14:paraId="5493D334" w14:textId="77777777" w:rsidR="00F1470E" w:rsidRPr="00EA74BC" w:rsidRDefault="00F1470E" w:rsidP="00900A78">
            <w:pPr>
              <w:pStyle w:val="TableText"/>
              <w:rPr>
                <w:rStyle w:val="Blue"/>
                <w:color w:val="auto"/>
                <w:sz w:val="18"/>
                <w:szCs w:val="18"/>
              </w:rPr>
            </w:pPr>
          </w:p>
          <w:p w14:paraId="461A5DA3" w14:textId="77777777" w:rsidR="00F1470E" w:rsidRPr="00EA74BC" w:rsidRDefault="00F1470E" w:rsidP="00900A78">
            <w:pPr>
              <w:pStyle w:val="TableText"/>
              <w:rPr>
                <w:rStyle w:val="Blue"/>
                <w:color w:val="auto"/>
                <w:sz w:val="18"/>
                <w:szCs w:val="18"/>
              </w:rPr>
            </w:pPr>
          </w:p>
        </w:tc>
        <w:tc>
          <w:tcPr>
            <w:tcW w:w="790" w:type="pct"/>
          </w:tcPr>
          <w:p w14:paraId="7C8717B1" w14:textId="77777777" w:rsidR="00F1470E" w:rsidRPr="00EA74BC" w:rsidRDefault="00F1470E" w:rsidP="00900A78">
            <w:pPr>
              <w:pStyle w:val="TableText"/>
              <w:rPr>
                <w:rStyle w:val="Blue"/>
                <w:color w:val="auto"/>
                <w:sz w:val="18"/>
                <w:szCs w:val="18"/>
              </w:rPr>
            </w:pPr>
            <w:r w:rsidRPr="00EA74BC">
              <w:rPr>
                <w:rStyle w:val="Blue"/>
                <w:color w:val="auto"/>
                <w:sz w:val="18"/>
                <w:szCs w:val="18"/>
              </w:rPr>
              <w:t>N/A</w:t>
            </w:r>
          </w:p>
          <w:p w14:paraId="65A4ED91" w14:textId="77777777" w:rsidR="00F1470E" w:rsidRPr="00EA74BC" w:rsidRDefault="00F1470E" w:rsidP="00900A78">
            <w:pPr>
              <w:pStyle w:val="TableText"/>
              <w:rPr>
                <w:rStyle w:val="Blue"/>
                <w:color w:val="auto"/>
                <w:sz w:val="18"/>
                <w:szCs w:val="18"/>
              </w:rPr>
            </w:pPr>
          </w:p>
          <w:p w14:paraId="033AAEB8" w14:textId="77777777" w:rsidR="00F1470E" w:rsidRPr="00EA74BC" w:rsidRDefault="00F1470E" w:rsidP="00900A78">
            <w:pPr>
              <w:pStyle w:val="TableText"/>
              <w:rPr>
                <w:rStyle w:val="Blue"/>
                <w:color w:val="auto"/>
                <w:sz w:val="18"/>
                <w:szCs w:val="18"/>
              </w:rPr>
            </w:pPr>
          </w:p>
        </w:tc>
        <w:tc>
          <w:tcPr>
            <w:tcW w:w="564" w:type="pct"/>
          </w:tcPr>
          <w:p w14:paraId="7D4D708D" w14:textId="77777777" w:rsidR="00F1470E" w:rsidRPr="00EA74BC" w:rsidRDefault="00F1470E" w:rsidP="00900A78">
            <w:pPr>
              <w:pStyle w:val="TableText"/>
              <w:rPr>
                <w:rStyle w:val="Blue"/>
                <w:color w:val="auto"/>
                <w:sz w:val="18"/>
                <w:szCs w:val="18"/>
              </w:rPr>
            </w:pPr>
            <w:r w:rsidRPr="00EA74BC">
              <w:rPr>
                <w:rStyle w:val="Blue"/>
                <w:color w:val="auto"/>
                <w:sz w:val="18"/>
                <w:szCs w:val="18"/>
              </w:rPr>
              <w:t>N/A</w:t>
            </w:r>
          </w:p>
          <w:p w14:paraId="1EE3DBC5" w14:textId="77777777" w:rsidR="00F1470E" w:rsidRPr="00EA74BC" w:rsidRDefault="00F1470E" w:rsidP="00900A78">
            <w:pPr>
              <w:pStyle w:val="TableText"/>
              <w:rPr>
                <w:rStyle w:val="Blue"/>
                <w:color w:val="auto"/>
                <w:sz w:val="18"/>
                <w:szCs w:val="18"/>
              </w:rPr>
            </w:pPr>
          </w:p>
          <w:p w14:paraId="2672D96D" w14:textId="77777777" w:rsidR="00F1470E" w:rsidRPr="00EA74BC" w:rsidRDefault="00F1470E" w:rsidP="00900A78">
            <w:pPr>
              <w:pStyle w:val="TableText"/>
              <w:rPr>
                <w:rStyle w:val="Blue"/>
                <w:color w:val="auto"/>
                <w:sz w:val="18"/>
                <w:szCs w:val="18"/>
              </w:rPr>
            </w:pPr>
          </w:p>
        </w:tc>
        <w:tc>
          <w:tcPr>
            <w:tcW w:w="716" w:type="pct"/>
          </w:tcPr>
          <w:p w14:paraId="1F0C01AB" w14:textId="77777777" w:rsidR="00F1470E" w:rsidRPr="00EA74BC" w:rsidRDefault="00F1470E" w:rsidP="00900A78">
            <w:pPr>
              <w:pStyle w:val="TableText"/>
              <w:rPr>
                <w:rStyle w:val="Blue"/>
                <w:color w:val="auto"/>
                <w:sz w:val="18"/>
                <w:szCs w:val="18"/>
              </w:rPr>
            </w:pPr>
            <w:r w:rsidRPr="00EA74BC">
              <w:rPr>
                <w:rStyle w:val="Blue"/>
                <w:color w:val="auto"/>
                <w:sz w:val="18"/>
                <w:szCs w:val="18"/>
              </w:rPr>
              <w:t>Whenever a discharge occurs</w:t>
            </w:r>
          </w:p>
        </w:tc>
        <w:tc>
          <w:tcPr>
            <w:tcW w:w="682" w:type="pct"/>
          </w:tcPr>
          <w:p w14:paraId="2AA8B325" w14:textId="77777777" w:rsidR="00F1470E" w:rsidRPr="00EA74BC" w:rsidRDefault="00F1470E" w:rsidP="00900A78">
            <w:pPr>
              <w:pStyle w:val="TableText"/>
              <w:rPr>
                <w:rStyle w:val="Blue"/>
                <w:color w:val="auto"/>
                <w:sz w:val="18"/>
                <w:szCs w:val="18"/>
              </w:rPr>
            </w:pPr>
            <w:r w:rsidRPr="00EA74BC">
              <w:rPr>
                <w:rStyle w:val="Blue"/>
                <w:color w:val="auto"/>
                <w:sz w:val="18"/>
                <w:szCs w:val="18"/>
              </w:rPr>
              <w:t>N/A</w:t>
            </w:r>
          </w:p>
          <w:p w14:paraId="24ED6ADC" w14:textId="77777777" w:rsidR="00F1470E" w:rsidRPr="00EA74BC" w:rsidRDefault="00F1470E" w:rsidP="00900A78">
            <w:pPr>
              <w:pStyle w:val="TableText"/>
              <w:rPr>
                <w:rStyle w:val="Blue"/>
                <w:color w:val="auto"/>
                <w:sz w:val="18"/>
                <w:szCs w:val="18"/>
              </w:rPr>
            </w:pPr>
          </w:p>
          <w:p w14:paraId="43293A49" w14:textId="77777777" w:rsidR="00F1470E" w:rsidRPr="00EA74BC" w:rsidRDefault="00F1470E" w:rsidP="00900A78">
            <w:pPr>
              <w:pStyle w:val="TableText"/>
              <w:rPr>
                <w:rStyle w:val="Blue"/>
                <w:color w:val="auto"/>
                <w:sz w:val="18"/>
                <w:szCs w:val="18"/>
              </w:rPr>
            </w:pPr>
          </w:p>
        </w:tc>
      </w:tr>
      <w:tr w:rsidR="00F1470E" w:rsidRPr="004921D8" w14:paraId="39BD7140" w14:textId="77777777" w:rsidTr="0029350F">
        <w:trPr>
          <w:cantSplit/>
        </w:trPr>
        <w:tc>
          <w:tcPr>
            <w:tcW w:w="711" w:type="pct"/>
            <w:vMerge/>
          </w:tcPr>
          <w:p w14:paraId="6C16A527" w14:textId="77777777" w:rsidR="00F1470E" w:rsidRPr="00EA74BC" w:rsidRDefault="00F1470E" w:rsidP="00900A78">
            <w:pPr>
              <w:pStyle w:val="TableText"/>
              <w:rPr>
                <w:rStyle w:val="Blue"/>
                <w:color w:val="auto"/>
                <w:sz w:val="18"/>
                <w:szCs w:val="18"/>
              </w:rPr>
            </w:pPr>
          </w:p>
        </w:tc>
        <w:tc>
          <w:tcPr>
            <w:tcW w:w="899" w:type="pct"/>
          </w:tcPr>
          <w:p w14:paraId="3BCAB178" w14:textId="709A9D0B" w:rsidR="00F1470E" w:rsidRPr="00EA74BC" w:rsidRDefault="00F1470E" w:rsidP="00900A78">
            <w:pPr>
              <w:pStyle w:val="TableText"/>
              <w:rPr>
                <w:rFonts w:ascii="Arial" w:hAnsi="Arial" w:cs="Arial"/>
                <w:sz w:val="18"/>
                <w:szCs w:val="18"/>
              </w:rPr>
            </w:pPr>
            <w:r w:rsidRPr="00EA74BC">
              <w:rPr>
                <w:rFonts w:ascii="Arial" w:hAnsi="Arial" w:cs="Arial"/>
                <w:sz w:val="18"/>
                <w:szCs w:val="18"/>
              </w:rPr>
              <w:t>Block</w:t>
            </w:r>
            <w:r w:rsidR="000B4D61" w:rsidRPr="00EA74BC">
              <w:rPr>
                <w:rFonts w:ascii="Arial" w:hAnsi="Arial" w:cs="Arial"/>
                <w:sz w:val="18"/>
                <w:szCs w:val="18"/>
              </w:rPr>
              <w:t>-</w:t>
            </w:r>
            <w:r w:rsidRPr="00EA74BC">
              <w:rPr>
                <w:rFonts w:ascii="Arial" w:hAnsi="Arial" w:cs="Arial"/>
                <w:sz w:val="18"/>
                <w:szCs w:val="18"/>
              </w:rPr>
              <w:t>counted spills</w:t>
            </w:r>
          </w:p>
        </w:tc>
        <w:tc>
          <w:tcPr>
            <w:tcW w:w="638" w:type="pct"/>
          </w:tcPr>
          <w:p w14:paraId="6A071C70" w14:textId="77777777" w:rsidR="00F1470E" w:rsidRPr="00EA74BC" w:rsidRDefault="00F1470E" w:rsidP="008D0D52">
            <w:pPr>
              <w:pStyle w:val="TableText"/>
              <w:rPr>
                <w:rFonts w:ascii="Arial" w:hAnsi="Arial" w:cs="Arial"/>
                <w:sz w:val="18"/>
                <w:szCs w:val="18"/>
              </w:rPr>
            </w:pPr>
            <w:r w:rsidRPr="00EA74BC">
              <w:rPr>
                <w:rFonts w:ascii="Arial" w:hAnsi="Arial" w:cs="Arial"/>
                <w:sz w:val="18"/>
                <w:szCs w:val="18"/>
              </w:rPr>
              <w:t>N/A</w:t>
            </w:r>
          </w:p>
        </w:tc>
        <w:tc>
          <w:tcPr>
            <w:tcW w:w="790" w:type="pct"/>
          </w:tcPr>
          <w:p w14:paraId="2DDAD858" w14:textId="77777777" w:rsidR="00F1470E" w:rsidRPr="00EA74BC" w:rsidRDefault="00F1470E" w:rsidP="008D0D52">
            <w:pPr>
              <w:pStyle w:val="TableText"/>
              <w:rPr>
                <w:rFonts w:ascii="Arial" w:hAnsi="Arial" w:cs="Arial"/>
                <w:sz w:val="18"/>
                <w:szCs w:val="18"/>
              </w:rPr>
            </w:pPr>
            <w:r w:rsidRPr="00EA74BC">
              <w:rPr>
                <w:rFonts w:ascii="Arial" w:hAnsi="Arial" w:cs="Arial"/>
                <w:sz w:val="18"/>
                <w:szCs w:val="18"/>
              </w:rPr>
              <w:t>1</w:t>
            </w:r>
            <w:r w:rsidRPr="00EA74BC">
              <w:rPr>
                <w:rFonts w:ascii="Arial" w:hAnsi="Arial" w:cs="Arial"/>
                <w:sz w:val="18"/>
                <w:szCs w:val="18"/>
                <w:vertAlign w:val="superscript"/>
              </w:rPr>
              <w:t>st</w:t>
            </w:r>
            <w:r w:rsidRPr="00EA74BC">
              <w:rPr>
                <w:rFonts w:ascii="Arial" w:hAnsi="Arial" w:cs="Arial"/>
                <w:sz w:val="18"/>
                <w:szCs w:val="18"/>
              </w:rPr>
              <w:t xml:space="preserve"> January to 31</w:t>
            </w:r>
            <w:r w:rsidRPr="00EA74BC">
              <w:rPr>
                <w:rFonts w:ascii="Arial" w:hAnsi="Arial" w:cs="Arial"/>
                <w:sz w:val="18"/>
                <w:szCs w:val="18"/>
                <w:vertAlign w:val="superscript"/>
              </w:rPr>
              <w:t>st</w:t>
            </w:r>
            <w:r w:rsidRPr="00EA74BC">
              <w:rPr>
                <w:rFonts w:ascii="Arial" w:hAnsi="Arial" w:cs="Arial"/>
                <w:sz w:val="18"/>
                <w:szCs w:val="18"/>
              </w:rPr>
              <w:t xml:space="preserve"> December inclusive </w:t>
            </w:r>
          </w:p>
        </w:tc>
        <w:tc>
          <w:tcPr>
            <w:tcW w:w="564" w:type="pct"/>
          </w:tcPr>
          <w:p w14:paraId="3FAA71C6" w14:textId="77777777" w:rsidR="00F1470E" w:rsidRPr="00EA74BC" w:rsidRDefault="00F1470E" w:rsidP="00900A78">
            <w:pPr>
              <w:pStyle w:val="TableText"/>
              <w:rPr>
                <w:rFonts w:ascii="Arial" w:hAnsi="Arial" w:cs="Arial"/>
                <w:sz w:val="18"/>
                <w:szCs w:val="18"/>
              </w:rPr>
            </w:pPr>
            <w:r w:rsidRPr="00EA74BC">
              <w:rPr>
                <w:rFonts w:ascii="Arial" w:hAnsi="Arial" w:cs="Arial"/>
                <w:sz w:val="18"/>
                <w:szCs w:val="18"/>
              </w:rPr>
              <w:t>N/A</w:t>
            </w:r>
          </w:p>
        </w:tc>
        <w:tc>
          <w:tcPr>
            <w:tcW w:w="716" w:type="pct"/>
          </w:tcPr>
          <w:p w14:paraId="08DB8F8D" w14:textId="77777777" w:rsidR="00F1470E" w:rsidRPr="00EA74BC" w:rsidRDefault="00F1470E" w:rsidP="00900A78">
            <w:pPr>
              <w:pStyle w:val="TableText"/>
              <w:rPr>
                <w:rStyle w:val="Blue"/>
                <w:color w:val="auto"/>
                <w:sz w:val="18"/>
                <w:szCs w:val="18"/>
              </w:rPr>
            </w:pPr>
            <w:r w:rsidRPr="00EA74BC">
              <w:rPr>
                <w:rStyle w:val="Blue"/>
                <w:color w:val="auto"/>
                <w:sz w:val="18"/>
                <w:szCs w:val="18"/>
              </w:rPr>
              <w:t>15 minutes</w:t>
            </w:r>
          </w:p>
        </w:tc>
        <w:tc>
          <w:tcPr>
            <w:tcW w:w="682" w:type="pct"/>
          </w:tcPr>
          <w:p w14:paraId="6A1EC6CC" w14:textId="77777777" w:rsidR="00F1470E" w:rsidRPr="00EA74BC" w:rsidRDefault="00F1470E" w:rsidP="00900A78">
            <w:pPr>
              <w:pStyle w:val="TableText"/>
              <w:rPr>
                <w:rFonts w:ascii="Arial" w:hAnsi="Arial" w:cs="Arial"/>
                <w:sz w:val="18"/>
                <w:szCs w:val="18"/>
              </w:rPr>
            </w:pPr>
            <w:r w:rsidRPr="00EA74BC">
              <w:rPr>
                <w:rFonts w:ascii="Arial" w:hAnsi="Arial" w:cs="Arial"/>
                <w:sz w:val="18"/>
                <w:szCs w:val="18"/>
              </w:rPr>
              <w:t>N/A</w:t>
            </w:r>
          </w:p>
        </w:tc>
      </w:tr>
      <w:tr w:rsidR="00F1470E" w:rsidRPr="004921D8" w14:paraId="561C10F2" w14:textId="77777777" w:rsidTr="0029350F">
        <w:trPr>
          <w:cantSplit/>
        </w:trPr>
        <w:tc>
          <w:tcPr>
            <w:tcW w:w="711" w:type="pct"/>
            <w:vMerge/>
          </w:tcPr>
          <w:p w14:paraId="33AE88BB" w14:textId="77777777" w:rsidR="00F1470E" w:rsidRPr="00EA74BC" w:rsidRDefault="00F1470E" w:rsidP="00900A78">
            <w:pPr>
              <w:pStyle w:val="TableText"/>
              <w:rPr>
                <w:rStyle w:val="Blue"/>
                <w:color w:val="auto"/>
                <w:sz w:val="18"/>
                <w:szCs w:val="18"/>
              </w:rPr>
            </w:pPr>
          </w:p>
        </w:tc>
        <w:tc>
          <w:tcPr>
            <w:tcW w:w="899" w:type="pct"/>
          </w:tcPr>
          <w:p w14:paraId="49C037AA" w14:textId="77777777" w:rsidR="00F1470E" w:rsidRPr="00EA74BC" w:rsidRDefault="00F1470E" w:rsidP="00900A78">
            <w:pPr>
              <w:pStyle w:val="TableText"/>
              <w:rPr>
                <w:rFonts w:ascii="Arial" w:hAnsi="Arial" w:cs="Arial"/>
                <w:sz w:val="18"/>
                <w:szCs w:val="18"/>
              </w:rPr>
            </w:pPr>
            <w:r w:rsidRPr="00EA74BC">
              <w:rPr>
                <w:rFonts w:ascii="Arial" w:hAnsi="Arial" w:cs="Arial"/>
                <w:sz w:val="18"/>
                <w:szCs w:val="18"/>
              </w:rPr>
              <w:t xml:space="preserve">Event recorder status operational </w:t>
            </w:r>
          </w:p>
        </w:tc>
        <w:tc>
          <w:tcPr>
            <w:tcW w:w="638" w:type="pct"/>
          </w:tcPr>
          <w:p w14:paraId="6E244467" w14:textId="77777777" w:rsidR="00F1470E" w:rsidRPr="00EA74BC" w:rsidRDefault="00F1470E" w:rsidP="008D0D52">
            <w:pPr>
              <w:pStyle w:val="TableText"/>
              <w:rPr>
                <w:rFonts w:ascii="Arial" w:hAnsi="Arial" w:cs="Arial"/>
                <w:sz w:val="18"/>
                <w:szCs w:val="18"/>
              </w:rPr>
            </w:pPr>
            <w:r w:rsidRPr="00EA74BC">
              <w:rPr>
                <w:rFonts w:ascii="Arial" w:hAnsi="Arial" w:cs="Arial"/>
                <w:sz w:val="18"/>
                <w:szCs w:val="18"/>
              </w:rPr>
              <w:t>N/A</w:t>
            </w:r>
          </w:p>
        </w:tc>
        <w:tc>
          <w:tcPr>
            <w:tcW w:w="790" w:type="pct"/>
          </w:tcPr>
          <w:p w14:paraId="006126D9" w14:textId="77777777" w:rsidR="00F1470E" w:rsidRPr="00EA74BC" w:rsidRDefault="00F1470E" w:rsidP="00900A78">
            <w:pPr>
              <w:pStyle w:val="TableText"/>
              <w:rPr>
                <w:rFonts w:ascii="Arial" w:hAnsi="Arial" w:cs="Arial"/>
                <w:sz w:val="18"/>
                <w:szCs w:val="18"/>
              </w:rPr>
            </w:pPr>
            <w:r w:rsidRPr="00EA74BC">
              <w:rPr>
                <w:rFonts w:ascii="Arial" w:hAnsi="Arial" w:cs="Arial"/>
                <w:sz w:val="18"/>
                <w:szCs w:val="18"/>
              </w:rPr>
              <w:t>N/A</w:t>
            </w:r>
          </w:p>
        </w:tc>
        <w:tc>
          <w:tcPr>
            <w:tcW w:w="564" w:type="pct"/>
          </w:tcPr>
          <w:p w14:paraId="2A1BF706" w14:textId="77777777" w:rsidR="00F1470E" w:rsidRPr="00EA74BC" w:rsidRDefault="00F1470E" w:rsidP="00900A78">
            <w:pPr>
              <w:pStyle w:val="TableText"/>
              <w:rPr>
                <w:rFonts w:ascii="Arial" w:hAnsi="Arial" w:cs="Arial"/>
                <w:sz w:val="18"/>
                <w:szCs w:val="18"/>
              </w:rPr>
            </w:pPr>
            <w:r w:rsidRPr="00EA74BC">
              <w:rPr>
                <w:rFonts w:ascii="Arial" w:hAnsi="Arial" w:cs="Arial"/>
                <w:sz w:val="18"/>
                <w:szCs w:val="18"/>
              </w:rPr>
              <w:t>N/A</w:t>
            </w:r>
          </w:p>
        </w:tc>
        <w:tc>
          <w:tcPr>
            <w:tcW w:w="716" w:type="pct"/>
          </w:tcPr>
          <w:p w14:paraId="0DE070C2" w14:textId="77777777" w:rsidR="00F1470E" w:rsidRPr="00EA74BC" w:rsidRDefault="00F1470E" w:rsidP="00900A78">
            <w:pPr>
              <w:pStyle w:val="TableText"/>
              <w:rPr>
                <w:rStyle w:val="Blue"/>
                <w:color w:val="auto"/>
                <w:sz w:val="18"/>
                <w:szCs w:val="18"/>
              </w:rPr>
            </w:pPr>
            <w:r w:rsidRPr="00EA74BC">
              <w:rPr>
                <w:rStyle w:val="Blue"/>
                <w:color w:val="auto"/>
                <w:sz w:val="18"/>
                <w:szCs w:val="18"/>
              </w:rPr>
              <w:t>15 minutes</w:t>
            </w:r>
          </w:p>
        </w:tc>
        <w:tc>
          <w:tcPr>
            <w:tcW w:w="682" w:type="pct"/>
          </w:tcPr>
          <w:p w14:paraId="76528097" w14:textId="77777777" w:rsidR="00F1470E" w:rsidRPr="00EA74BC" w:rsidRDefault="00F1470E" w:rsidP="00900A78">
            <w:pPr>
              <w:pStyle w:val="TableText"/>
              <w:rPr>
                <w:rFonts w:ascii="Arial" w:hAnsi="Arial" w:cs="Arial"/>
                <w:sz w:val="18"/>
                <w:szCs w:val="18"/>
              </w:rPr>
            </w:pPr>
            <w:r w:rsidRPr="00EA74BC">
              <w:rPr>
                <w:rFonts w:ascii="Arial" w:hAnsi="Arial" w:cs="Arial"/>
                <w:sz w:val="18"/>
                <w:szCs w:val="18"/>
              </w:rPr>
              <w:t>N/A</w:t>
            </w:r>
          </w:p>
        </w:tc>
      </w:tr>
    </w:tbl>
    <w:p w14:paraId="0DC309EE" w14:textId="77777777" w:rsidR="00F1470E" w:rsidRPr="004921D8" w:rsidRDefault="00F1470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1470E" w:rsidRPr="004921D8" w14:paraId="2CD33D4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60A629" w14:textId="77777777" w:rsidR="00F1470E" w:rsidRPr="004921D8" w:rsidRDefault="00F1470E" w:rsidP="00926B5E">
            <w:pPr>
              <w:pStyle w:val="TableText"/>
              <w:rPr>
                <w:sz w:val="18"/>
                <w:szCs w:val="18"/>
              </w:rPr>
            </w:pPr>
            <w:r w:rsidRPr="004921D8">
              <w:rPr>
                <w:sz w:val="18"/>
                <w:szCs w:val="18"/>
              </w:rPr>
              <w:t>Table S3.2 Discharge points</w:t>
            </w:r>
          </w:p>
        </w:tc>
      </w:tr>
      <w:tr w:rsidR="00F1470E" w:rsidRPr="004921D8" w14:paraId="2AD2385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EE3749C" w14:textId="77777777" w:rsidR="00F1470E" w:rsidRPr="00166CA5" w:rsidRDefault="00F1470E" w:rsidP="00926B5E">
            <w:pPr>
              <w:pStyle w:val="TableText"/>
              <w:rPr>
                <w:sz w:val="18"/>
                <w:szCs w:val="18"/>
              </w:rPr>
            </w:pPr>
            <w:r w:rsidRPr="00166CA5">
              <w:rPr>
                <w:sz w:val="18"/>
                <w:szCs w:val="18"/>
              </w:rPr>
              <w:t>Effluent Name</w:t>
            </w:r>
          </w:p>
        </w:tc>
        <w:tc>
          <w:tcPr>
            <w:tcW w:w="1323" w:type="pct"/>
          </w:tcPr>
          <w:p w14:paraId="36FD6302" w14:textId="77777777" w:rsidR="00F1470E" w:rsidRPr="00166CA5" w:rsidRDefault="00F1470E" w:rsidP="00926B5E">
            <w:pPr>
              <w:pStyle w:val="TableText"/>
              <w:rPr>
                <w:sz w:val="18"/>
                <w:szCs w:val="18"/>
              </w:rPr>
            </w:pPr>
            <w:r w:rsidRPr="00166CA5">
              <w:rPr>
                <w:sz w:val="18"/>
                <w:szCs w:val="18"/>
              </w:rPr>
              <w:t>Discharge Point</w:t>
            </w:r>
          </w:p>
        </w:tc>
        <w:tc>
          <w:tcPr>
            <w:tcW w:w="1323" w:type="pct"/>
          </w:tcPr>
          <w:p w14:paraId="31CC1181" w14:textId="77777777" w:rsidR="00F1470E" w:rsidRPr="004921D8" w:rsidRDefault="00F1470E" w:rsidP="00926B5E">
            <w:pPr>
              <w:pStyle w:val="TableText"/>
              <w:rPr>
                <w:sz w:val="18"/>
                <w:szCs w:val="18"/>
              </w:rPr>
            </w:pPr>
            <w:r w:rsidRPr="004921D8">
              <w:rPr>
                <w:sz w:val="18"/>
                <w:szCs w:val="18"/>
              </w:rPr>
              <w:t>Discharge point NGR</w:t>
            </w:r>
          </w:p>
        </w:tc>
        <w:tc>
          <w:tcPr>
            <w:tcW w:w="1327" w:type="pct"/>
          </w:tcPr>
          <w:p w14:paraId="7CC84A2A" w14:textId="77777777" w:rsidR="00F1470E" w:rsidRPr="004921D8" w:rsidRDefault="00F1470E" w:rsidP="00926B5E">
            <w:pPr>
              <w:pStyle w:val="TableText"/>
              <w:rPr>
                <w:sz w:val="18"/>
                <w:szCs w:val="18"/>
              </w:rPr>
            </w:pPr>
            <w:r w:rsidRPr="004921D8">
              <w:rPr>
                <w:sz w:val="18"/>
                <w:szCs w:val="18"/>
              </w:rPr>
              <w:t>Receiving water/Environment</w:t>
            </w:r>
          </w:p>
        </w:tc>
      </w:tr>
      <w:tr w:rsidR="00F1470E" w:rsidRPr="004921D8" w14:paraId="397298AE" w14:textId="77777777" w:rsidTr="00177D84">
        <w:trPr>
          <w:cantSplit/>
        </w:trPr>
        <w:tc>
          <w:tcPr>
            <w:tcW w:w="1027" w:type="pct"/>
          </w:tcPr>
          <w:p w14:paraId="5DC7A6C9" w14:textId="77777777" w:rsidR="00F1470E" w:rsidRPr="00166CA5" w:rsidRDefault="00F1470E" w:rsidP="000A07C9">
            <w:pPr>
              <w:pStyle w:val="TableText"/>
              <w:rPr>
                <w:rStyle w:val="Blue"/>
                <w:color w:val="auto"/>
                <w:sz w:val="18"/>
                <w:szCs w:val="18"/>
              </w:rPr>
            </w:pPr>
            <w:r w:rsidRPr="00166CA5">
              <w:rPr>
                <w:rStyle w:val="Blue"/>
                <w:color w:val="auto"/>
                <w:sz w:val="18"/>
                <w:szCs w:val="18"/>
              </w:rPr>
              <w:t>Storm sewage</w:t>
            </w:r>
          </w:p>
        </w:tc>
        <w:tc>
          <w:tcPr>
            <w:tcW w:w="1323" w:type="pct"/>
          </w:tcPr>
          <w:p w14:paraId="4F5656AB" w14:textId="77777777" w:rsidR="00F1470E" w:rsidRPr="00166CA5" w:rsidRDefault="00F1470E"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3E47BC4E" w14:textId="4469256D" w:rsidR="00F1470E" w:rsidRPr="007550FB" w:rsidRDefault="00CF1187" w:rsidP="000A07C9">
            <w:pPr>
              <w:pStyle w:val="TableText"/>
              <w:rPr>
                <w:rStyle w:val="Blue"/>
                <w:color w:val="auto"/>
                <w:sz w:val="18"/>
                <w:szCs w:val="18"/>
              </w:rPr>
            </w:pPr>
            <w:r w:rsidRPr="00CF1187">
              <w:rPr>
                <w:noProof/>
                <w:sz w:val="18"/>
                <w:szCs w:val="18"/>
              </w:rPr>
              <w:t>SH 97796 80591</w:t>
            </w:r>
          </w:p>
        </w:tc>
        <w:tc>
          <w:tcPr>
            <w:tcW w:w="1327" w:type="pct"/>
          </w:tcPr>
          <w:p w14:paraId="610FE289" w14:textId="44DD7378" w:rsidR="00F1470E" w:rsidRPr="007550FB" w:rsidRDefault="00F1470E" w:rsidP="000A07C9">
            <w:pPr>
              <w:pStyle w:val="TableText"/>
              <w:rPr>
                <w:rStyle w:val="Blue"/>
                <w:color w:val="auto"/>
                <w:sz w:val="18"/>
                <w:szCs w:val="18"/>
              </w:rPr>
            </w:pPr>
            <w:r w:rsidRPr="007550FB">
              <w:rPr>
                <w:noProof/>
                <w:sz w:val="18"/>
                <w:szCs w:val="18"/>
              </w:rPr>
              <w:t>Coastal Waters</w:t>
            </w:r>
            <w:r w:rsidR="007550FB" w:rsidRPr="007550FB">
              <w:rPr>
                <w:noProof/>
                <w:sz w:val="18"/>
                <w:szCs w:val="18"/>
              </w:rPr>
              <w:t xml:space="preserve"> at Kinmel Bay</w:t>
            </w:r>
          </w:p>
        </w:tc>
      </w:tr>
    </w:tbl>
    <w:p w14:paraId="7C582F29" w14:textId="77777777" w:rsidR="00F1470E" w:rsidRPr="004921D8" w:rsidRDefault="00F1470E"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275"/>
        <w:gridCol w:w="1276"/>
        <w:gridCol w:w="1559"/>
        <w:gridCol w:w="1418"/>
        <w:gridCol w:w="1673"/>
      </w:tblGrid>
      <w:tr w:rsidR="00F1470E" w:rsidRPr="004921D8" w14:paraId="17391466"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E1643EF" w14:textId="77777777" w:rsidR="00F1470E" w:rsidRPr="004921D8" w:rsidRDefault="00F1470E" w:rsidP="000A07C9">
            <w:pPr>
              <w:pStyle w:val="TableText"/>
              <w:rPr>
                <w:sz w:val="18"/>
                <w:szCs w:val="18"/>
              </w:rPr>
            </w:pPr>
            <w:r w:rsidRPr="004921D8">
              <w:rPr>
                <w:sz w:val="18"/>
                <w:szCs w:val="18"/>
              </w:rPr>
              <w:t>Table S3.3 Storm sewage discharge settings</w:t>
            </w:r>
          </w:p>
        </w:tc>
      </w:tr>
      <w:tr w:rsidR="00F1470E" w:rsidRPr="004921D8" w14:paraId="356FA521" w14:textId="77777777" w:rsidTr="00B54B6A">
        <w:trPr>
          <w:cnfStyle w:val="100000000000" w:firstRow="1" w:lastRow="0" w:firstColumn="0" w:lastColumn="0" w:oddVBand="0" w:evenVBand="0" w:oddHBand="0" w:evenHBand="0" w:firstRowFirstColumn="0" w:firstRowLastColumn="0" w:lastRowFirstColumn="0" w:lastRowLastColumn="0"/>
          <w:tblHeader/>
        </w:trPr>
        <w:tc>
          <w:tcPr>
            <w:tcW w:w="1560" w:type="dxa"/>
          </w:tcPr>
          <w:p w14:paraId="03D0481A" w14:textId="77777777" w:rsidR="00F1470E" w:rsidRPr="00166CA5" w:rsidRDefault="00F1470E" w:rsidP="00D7792E">
            <w:pPr>
              <w:pStyle w:val="TableText"/>
              <w:rPr>
                <w:sz w:val="18"/>
                <w:szCs w:val="18"/>
              </w:rPr>
            </w:pPr>
            <w:r w:rsidRPr="00166CA5">
              <w:rPr>
                <w:sz w:val="18"/>
                <w:szCs w:val="18"/>
              </w:rPr>
              <w:t xml:space="preserve">Effluent and discharge point </w:t>
            </w:r>
          </w:p>
        </w:tc>
        <w:tc>
          <w:tcPr>
            <w:tcW w:w="1275" w:type="dxa"/>
          </w:tcPr>
          <w:p w14:paraId="686AC604" w14:textId="77777777" w:rsidR="00F1470E" w:rsidRPr="00166CA5" w:rsidRDefault="00F1470E" w:rsidP="000A07C9">
            <w:pPr>
              <w:pStyle w:val="TableText"/>
              <w:rPr>
                <w:sz w:val="18"/>
                <w:szCs w:val="18"/>
              </w:rPr>
            </w:pPr>
            <w:r w:rsidRPr="00166CA5">
              <w:rPr>
                <w:sz w:val="18"/>
                <w:szCs w:val="18"/>
              </w:rPr>
              <w:t>Description of discharge</w:t>
            </w:r>
          </w:p>
        </w:tc>
        <w:tc>
          <w:tcPr>
            <w:tcW w:w="1276" w:type="dxa"/>
          </w:tcPr>
          <w:p w14:paraId="633B669C" w14:textId="77777777" w:rsidR="00F1470E" w:rsidRPr="00166CA5" w:rsidRDefault="00F1470E" w:rsidP="000A07C9">
            <w:pPr>
              <w:pStyle w:val="TableText"/>
              <w:rPr>
                <w:sz w:val="18"/>
                <w:szCs w:val="18"/>
              </w:rPr>
            </w:pPr>
            <w:r w:rsidRPr="00166CA5">
              <w:rPr>
                <w:sz w:val="18"/>
                <w:szCs w:val="18"/>
              </w:rPr>
              <w:t>Overflow setting l/s</w:t>
            </w:r>
          </w:p>
        </w:tc>
        <w:tc>
          <w:tcPr>
            <w:tcW w:w="1559" w:type="dxa"/>
          </w:tcPr>
          <w:p w14:paraId="78DC62BC" w14:textId="77777777" w:rsidR="00F1470E" w:rsidRPr="00166CA5" w:rsidRDefault="00F1470E"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39C4AE00" w14:textId="77777777" w:rsidR="00F1470E" w:rsidRPr="00166CA5" w:rsidRDefault="00F1470E"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4953F876" w14:textId="77777777" w:rsidR="00F1470E" w:rsidRPr="00166CA5" w:rsidRDefault="00F1470E"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F1470E" w:rsidRPr="004921D8" w14:paraId="22F64E51" w14:textId="77777777" w:rsidTr="00B54B6A">
        <w:tc>
          <w:tcPr>
            <w:tcW w:w="1560" w:type="dxa"/>
          </w:tcPr>
          <w:p w14:paraId="171EA9CC" w14:textId="77777777" w:rsidR="00F1470E" w:rsidRPr="00166CA5" w:rsidRDefault="00F1470E"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5" w:type="dxa"/>
          </w:tcPr>
          <w:p w14:paraId="0E64C38A" w14:textId="77777777" w:rsidR="00F1470E" w:rsidRPr="00CA09E2" w:rsidRDefault="00F1470E"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276" w:type="dxa"/>
          </w:tcPr>
          <w:p w14:paraId="4AAE4319" w14:textId="77777777" w:rsidR="00F1470E" w:rsidRPr="00401CC5" w:rsidRDefault="00F1470E" w:rsidP="00CA09E2">
            <w:pPr>
              <w:pStyle w:val="TableText"/>
              <w:rPr>
                <w:rStyle w:val="Blue"/>
                <w:rFonts w:cstheme="minorHAnsi"/>
                <w:color w:val="auto"/>
                <w:sz w:val="18"/>
                <w:szCs w:val="18"/>
              </w:rPr>
            </w:pPr>
            <w:r w:rsidRPr="00401CC5">
              <w:rPr>
                <w:rFonts w:cstheme="minorHAnsi"/>
                <w:noProof/>
                <w:sz w:val="18"/>
                <w:szCs w:val="18"/>
              </w:rPr>
              <w:t>85</w:t>
            </w:r>
          </w:p>
        </w:tc>
        <w:tc>
          <w:tcPr>
            <w:tcW w:w="1559" w:type="dxa"/>
          </w:tcPr>
          <w:p w14:paraId="202D8455" w14:textId="7B923787" w:rsidR="00F1470E" w:rsidRPr="00401CC5" w:rsidRDefault="00F1470E" w:rsidP="007550FB">
            <w:pPr>
              <w:pStyle w:val="TableText"/>
              <w:rPr>
                <w:rStyle w:val="Pink"/>
                <w:rFonts w:cstheme="minorHAnsi"/>
                <w:color w:val="auto"/>
                <w:sz w:val="18"/>
                <w:szCs w:val="18"/>
              </w:rPr>
            </w:pPr>
            <w:r w:rsidRPr="00401CC5">
              <w:rPr>
                <w:rStyle w:val="Blue"/>
                <w:rFonts w:cstheme="minorHAnsi"/>
                <w:color w:val="auto"/>
                <w:sz w:val="18"/>
                <w:szCs w:val="18"/>
              </w:rPr>
              <w:t>No greater than 6 mm in more than 1 dimension</w:t>
            </w:r>
          </w:p>
        </w:tc>
        <w:tc>
          <w:tcPr>
            <w:tcW w:w="1418" w:type="dxa"/>
          </w:tcPr>
          <w:p w14:paraId="14458771" w14:textId="48CC7826" w:rsidR="007550FB" w:rsidRPr="00401CC5" w:rsidRDefault="00F1470E" w:rsidP="007550FB">
            <w:pPr>
              <w:pStyle w:val="TableText"/>
              <w:rPr>
                <w:rStyle w:val="Blue"/>
                <w:rFonts w:cstheme="minorHAnsi"/>
                <w:color w:val="auto"/>
                <w:sz w:val="18"/>
                <w:szCs w:val="18"/>
              </w:rPr>
            </w:pPr>
            <w:r w:rsidRPr="00401CC5">
              <w:rPr>
                <w:rStyle w:val="Blue"/>
                <w:rFonts w:cstheme="minorHAnsi"/>
                <w:color w:val="auto"/>
                <w:sz w:val="18"/>
                <w:szCs w:val="18"/>
              </w:rPr>
              <w:t>6 mm x 6 mm</w:t>
            </w:r>
          </w:p>
          <w:p w14:paraId="52B46B68" w14:textId="0D4C4DE5" w:rsidR="00F1470E" w:rsidRPr="00401CC5" w:rsidRDefault="00F1470E" w:rsidP="00166CA5">
            <w:pPr>
              <w:pStyle w:val="Default"/>
              <w:rPr>
                <w:rStyle w:val="Blue"/>
                <w:rFonts w:cstheme="minorHAnsi"/>
                <w:color w:val="auto"/>
                <w:sz w:val="18"/>
                <w:szCs w:val="18"/>
                <w:highlight w:val="yellow"/>
              </w:rPr>
            </w:pPr>
          </w:p>
        </w:tc>
        <w:tc>
          <w:tcPr>
            <w:tcW w:w="1673" w:type="dxa"/>
          </w:tcPr>
          <w:p w14:paraId="6E8943AE" w14:textId="77777777" w:rsidR="00F1470E" w:rsidRPr="00401CC5" w:rsidRDefault="00F1470E" w:rsidP="00CA09E2">
            <w:pPr>
              <w:pStyle w:val="TableText"/>
              <w:rPr>
                <w:rStyle w:val="Blue"/>
                <w:rFonts w:cstheme="minorHAnsi"/>
                <w:color w:val="auto"/>
                <w:sz w:val="18"/>
                <w:szCs w:val="18"/>
              </w:rPr>
            </w:pPr>
            <w:r w:rsidRPr="00401CC5">
              <w:rPr>
                <w:rFonts w:cstheme="minorHAnsi"/>
                <w:noProof/>
                <w:sz w:val="18"/>
                <w:szCs w:val="18"/>
              </w:rPr>
              <w:t>909</w:t>
            </w:r>
          </w:p>
        </w:tc>
      </w:tr>
    </w:tbl>
    <w:p w14:paraId="5E2746AD" w14:textId="77777777" w:rsidR="00F1470E" w:rsidRPr="00C943FD" w:rsidRDefault="00F1470E"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F1470E" w:rsidRPr="004921D8" w14:paraId="60B4A3A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3CF3F1B" w14:textId="77777777" w:rsidR="00F1470E" w:rsidRPr="004921D8" w:rsidRDefault="00F1470E" w:rsidP="00D944CB">
            <w:pPr>
              <w:pStyle w:val="TableText"/>
              <w:rPr>
                <w:sz w:val="18"/>
                <w:szCs w:val="18"/>
              </w:rPr>
            </w:pPr>
            <w:r w:rsidRPr="004921D8">
              <w:rPr>
                <w:sz w:val="18"/>
                <w:szCs w:val="18"/>
              </w:rPr>
              <w:t>Table S3.4 Monitoring points</w:t>
            </w:r>
          </w:p>
        </w:tc>
      </w:tr>
      <w:tr w:rsidR="00F1470E" w:rsidRPr="004921D8" w14:paraId="799282E6"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CF659DE" w14:textId="77777777" w:rsidR="00F1470E" w:rsidRPr="004921D8" w:rsidRDefault="00F1470E"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61E24F38" w14:textId="77777777" w:rsidR="00F1470E" w:rsidRPr="004921D8" w:rsidRDefault="00F1470E" w:rsidP="00926B5E">
            <w:pPr>
              <w:pStyle w:val="TableText"/>
              <w:rPr>
                <w:sz w:val="18"/>
                <w:szCs w:val="18"/>
              </w:rPr>
            </w:pPr>
            <w:r w:rsidRPr="004921D8">
              <w:rPr>
                <w:sz w:val="18"/>
                <w:szCs w:val="18"/>
              </w:rPr>
              <w:t>Monitoring type</w:t>
            </w:r>
          </w:p>
        </w:tc>
        <w:tc>
          <w:tcPr>
            <w:tcW w:w="1495" w:type="pct"/>
          </w:tcPr>
          <w:p w14:paraId="420612AD" w14:textId="77777777" w:rsidR="00F1470E" w:rsidRPr="004921D8" w:rsidRDefault="00F1470E" w:rsidP="00926B5E">
            <w:pPr>
              <w:pStyle w:val="TableText"/>
              <w:rPr>
                <w:sz w:val="18"/>
                <w:szCs w:val="18"/>
              </w:rPr>
            </w:pPr>
            <w:r w:rsidRPr="004921D8">
              <w:rPr>
                <w:sz w:val="18"/>
                <w:szCs w:val="18"/>
              </w:rPr>
              <w:t>Monitoring point NGR</w:t>
            </w:r>
          </w:p>
        </w:tc>
        <w:tc>
          <w:tcPr>
            <w:tcW w:w="1268" w:type="pct"/>
          </w:tcPr>
          <w:p w14:paraId="7E074FEF" w14:textId="77777777" w:rsidR="00F1470E" w:rsidRPr="004921D8" w:rsidRDefault="00F1470E" w:rsidP="00926B5E">
            <w:pPr>
              <w:pStyle w:val="TableText"/>
              <w:rPr>
                <w:sz w:val="18"/>
                <w:szCs w:val="18"/>
              </w:rPr>
            </w:pPr>
            <w:r w:rsidRPr="004921D8">
              <w:rPr>
                <w:sz w:val="18"/>
                <w:szCs w:val="18"/>
              </w:rPr>
              <w:t>Monitoring point reference</w:t>
            </w:r>
          </w:p>
        </w:tc>
      </w:tr>
      <w:tr w:rsidR="00F1470E" w:rsidRPr="004921D8" w14:paraId="4C05B817" w14:textId="77777777" w:rsidTr="00CA09E2">
        <w:trPr>
          <w:cantSplit/>
        </w:trPr>
        <w:tc>
          <w:tcPr>
            <w:tcW w:w="966" w:type="pct"/>
            <w:vMerge w:val="restart"/>
          </w:tcPr>
          <w:p w14:paraId="04B4B429" w14:textId="77777777" w:rsidR="00F1470E" w:rsidRPr="00815D01" w:rsidRDefault="00F1470E"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23702D16" w14:textId="77777777" w:rsidR="00F1470E" w:rsidRPr="00815D01" w:rsidRDefault="00F1470E"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217E7491" w14:textId="77777777" w:rsidR="00F1470E" w:rsidRPr="00401CC5" w:rsidRDefault="00F1470E" w:rsidP="000A07C9">
            <w:pPr>
              <w:pStyle w:val="TableText"/>
              <w:rPr>
                <w:rStyle w:val="Blue"/>
                <w:color w:val="auto"/>
                <w:sz w:val="18"/>
                <w:szCs w:val="18"/>
              </w:rPr>
            </w:pPr>
            <w:r w:rsidRPr="00401CC5">
              <w:rPr>
                <w:noProof/>
                <w:sz w:val="18"/>
                <w:szCs w:val="18"/>
              </w:rPr>
              <w:t>SH 98125 80088</w:t>
            </w:r>
          </w:p>
        </w:tc>
        <w:tc>
          <w:tcPr>
            <w:tcW w:w="1268" w:type="pct"/>
            <w:vMerge w:val="restart"/>
          </w:tcPr>
          <w:p w14:paraId="0B4AB4C6" w14:textId="77777777" w:rsidR="00F1470E" w:rsidRPr="004921D8" w:rsidRDefault="00F1470E" w:rsidP="0045495C">
            <w:pPr>
              <w:pStyle w:val="TableText"/>
              <w:rPr>
                <w:rStyle w:val="Blue"/>
                <w:sz w:val="18"/>
                <w:szCs w:val="18"/>
              </w:rPr>
            </w:pPr>
            <w:r w:rsidRPr="00815D01">
              <w:rPr>
                <w:rStyle w:val="Blue"/>
                <w:color w:val="auto"/>
                <w:sz w:val="18"/>
                <w:szCs w:val="18"/>
              </w:rPr>
              <w:t>POINT OF OVERFLOW</w:t>
            </w:r>
          </w:p>
        </w:tc>
      </w:tr>
      <w:tr w:rsidR="00F1470E" w:rsidRPr="004921D8" w14:paraId="7E90C569" w14:textId="77777777" w:rsidTr="00CA09E2">
        <w:trPr>
          <w:cantSplit/>
        </w:trPr>
        <w:tc>
          <w:tcPr>
            <w:tcW w:w="966" w:type="pct"/>
            <w:vMerge/>
          </w:tcPr>
          <w:p w14:paraId="127431FC" w14:textId="77777777" w:rsidR="00F1470E" w:rsidRPr="00815D01" w:rsidRDefault="00F1470E" w:rsidP="00C30128">
            <w:pPr>
              <w:pStyle w:val="TableText"/>
              <w:rPr>
                <w:rStyle w:val="Blue"/>
                <w:rFonts w:ascii="Arial" w:hAnsi="Arial"/>
                <w:color w:val="auto"/>
                <w:sz w:val="18"/>
                <w:szCs w:val="18"/>
              </w:rPr>
            </w:pPr>
          </w:p>
        </w:tc>
        <w:tc>
          <w:tcPr>
            <w:tcW w:w="1270" w:type="pct"/>
          </w:tcPr>
          <w:p w14:paraId="0EAE4C0B" w14:textId="77777777" w:rsidR="00F1470E" w:rsidRPr="00815D01" w:rsidRDefault="00F1470E"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4FA7FE03" w14:textId="77777777" w:rsidR="00F1470E" w:rsidRPr="00401CC5" w:rsidRDefault="00F1470E" w:rsidP="000A07C9">
            <w:pPr>
              <w:pStyle w:val="TableText"/>
              <w:rPr>
                <w:rStyle w:val="Blue"/>
                <w:color w:val="auto"/>
                <w:sz w:val="18"/>
                <w:szCs w:val="18"/>
              </w:rPr>
            </w:pPr>
            <w:r w:rsidRPr="00401CC5">
              <w:rPr>
                <w:noProof/>
                <w:sz w:val="18"/>
                <w:szCs w:val="18"/>
              </w:rPr>
              <w:t>SH 98125 80088</w:t>
            </w:r>
          </w:p>
        </w:tc>
        <w:tc>
          <w:tcPr>
            <w:tcW w:w="1268" w:type="pct"/>
            <w:vMerge/>
          </w:tcPr>
          <w:p w14:paraId="7AC8A5E2" w14:textId="77777777" w:rsidR="00F1470E" w:rsidRPr="004921D8" w:rsidRDefault="00F1470E" w:rsidP="00164190">
            <w:pPr>
              <w:pStyle w:val="TableText"/>
              <w:rPr>
                <w:rStyle w:val="Blue"/>
                <w:rFonts w:ascii="Arial" w:hAnsi="Arial"/>
                <w:color w:val="0000FF"/>
                <w:sz w:val="18"/>
                <w:szCs w:val="18"/>
              </w:rPr>
            </w:pPr>
          </w:p>
        </w:tc>
      </w:tr>
    </w:tbl>
    <w:p w14:paraId="12F24628" w14:textId="77777777" w:rsidR="00F1470E" w:rsidRPr="000A07C9" w:rsidRDefault="00F1470E" w:rsidP="00E46E9B">
      <w:pPr>
        <w:ind w:left="567"/>
      </w:pPr>
    </w:p>
    <w:p w14:paraId="737A2D7E" w14:textId="77777777" w:rsidR="00F1470E" w:rsidRDefault="00F1470E">
      <w:pPr>
        <w:spacing w:before="0" w:after="0" w:line="240" w:lineRule="auto"/>
        <w:rPr>
          <w:rFonts w:asciiTheme="majorHAnsi" w:eastAsiaTheme="majorEastAsia" w:hAnsiTheme="majorHAnsi" w:cstheme="majorBidi"/>
          <w:b/>
          <w:bCs/>
          <w:sz w:val="36"/>
          <w:szCs w:val="28"/>
        </w:rPr>
      </w:pPr>
      <w:r>
        <w:br w:type="page"/>
      </w:r>
    </w:p>
    <w:p w14:paraId="3130271F" w14:textId="77777777" w:rsidR="00F1470E" w:rsidRDefault="00F1470E" w:rsidP="00A9057C">
      <w:pPr>
        <w:pStyle w:val="Heading1"/>
        <w:ind w:left="567"/>
      </w:pPr>
      <w:r>
        <w:lastRenderedPageBreak/>
        <w:t xml:space="preserve">Schedule 4 </w:t>
      </w:r>
      <w:r w:rsidRPr="00926B5E">
        <w:t>–</w:t>
      </w:r>
      <w:r>
        <w:t xml:space="preserve"> Reporting</w:t>
      </w:r>
    </w:p>
    <w:p w14:paraId="1F599CEA" w14:textId="77777777" w:rsidR="00F1470E" w:rsidRPr="004921D8" w:rsidRDefault="00F1470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1470E" w:rsidRPr="004921D8" w14:paraId="40CD808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BE58FE1" w14:textId="77777777" w:rsidR="00F1470E" w:rsidRPr="004921D8" w:rsidRDefault="00F1470E" w:rsidP="000A07C9">
            <w:pPr>
              <w:pStyle w:val="TableText"/>
              <w:rPr>
                <w:sz w:val="18"/>
                <w:szCs w:val="18"/>
              </w:rPr>
            </w:pPr>
            <w:r w:rsidRPr="004921D8">
              <w:rPr>
                <w:sz w:val="18"/>
                <w:szCs w:val="18"/>
              </w:rPr>
              <w:t>Table S4.1 Reporting of monitoring data</w:t>
            </w:r>
          </w:p>
        </w:tc>
      </w:tr>
      <w:tr w:rsidR="00F1470E" w:rsidRPr="004921D8" w14:paraId="340804D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6C8BA6C" w14:textId="77777777" w:rsidR="00F1470E" w:rsidRPr="004921D8" w:rsidRDefault="00F1470E" w:rsidP="000A07C9">
            <w:pPr>
              <w:pStyle w:val="TableText"/>
              <w:rPr>
                <w:sz w:val="18"/>
                <w:szCs w:val="18"/>
              </w:rPr>
            </w:pPr>
            <w:r w:rsidRPr="004921D8">
              <w:rPr>
                <w:sz w:val="18"/>
                <w:szCs w:val="18"/>
              </w:rPr>
              <w:t>Parameter</w:t>
            </w:r>
          </w:p>
        </w:tc>
        <w:tc>
          <w:tcPr>
            <w:tcW w:w="1170" w:type="pct"/>
          </w:tcPr>
          <w:p w14:paraId="7DA492FA" w14:textId="77777777" w:rsidR="00F1470E" w:rsidRPr="004921D8" w:rsidRDefault="00F1470E" w:rsidP="000A07C9">
            <w:pPr>
              <w:pStyle w:val="TableText"/>
              <w:rPr>
                <w:sz w:val="18"/>
                <w:szCs w:val="18"/>
              </w:rPr>
            </w:pPr>
            <w:r w:rsidRPr="004921D8">
              <w:rPr>
                <w:sz w:val="18"/>
                <w:szCs w:val="18"/>
              </w:rPr>
              <w:t>Monitoring point reference</w:t>
            </w:r>
          </w:p>
        </w:tc>
        <w:tc>
          <w:tcPr>
            <w:tcW w:w="1257" w:type="pct"/>
          </w:tcPr>
          <w:p w14:paraId="2DA7878B" w14:textId="77777777" w:rsidR="00F1470E" w:rsidRPr="004921D8" w:rsidRDefault="00F1470E" w:rsidP="000A07C9">
            <w:pPr>
              <w:pStyle w:val="TableText"/>
              <w:rPr>
                <w:sz w:val="18"/>
                <w:szCs w:val="18"/>
              </w:rPr>
            </w:pPr>
            <w:r w:rsidRPr="004921D8">
              <w:rPr>
                <w:sz w:val="18"/>
                <w:szCs w:val="18"/>
              </w:rPr>
              <w:t>Reporting period</w:t>
            </w:r>
          </w:p>
        </w:tc>
        <w:tc>
          <w:tcPr>
            <w:tcW w:w="1005" w:type="pct"/>
          </w:tcPr>
          <w:p w14:paraId="0F07A9C1" w14:textId="77777777" w:rsidR="00F1470E" w:rsidRPr="004921D8" w:rsidRDefault="00F1470E" w:rsidP="000A07C9">
            <w:pPr>
              <w:pStyle w:val="TableText"/>
              <w:rPr>
                <w:sz w:val="18"/>
                <w:szCs w:val="18"/>
              </w:rPr>
            </w:pPr>
            <w:r w:rsidRPr="004921D8">
              <w:rPr>
                <w:sz w:val="18"/>
                <w:szCs w:val="18"/>
              </w:rPr>
              <w:t>Period begins</w:t>
            </w:r>
          </w:p>
        </w:tc>
      </w:tr>
      <w:tr w:rsidR="00F1470E" w:rsidRPr="004921D8" w14:paraId="6C076B87" w14:textId="77777777" w:rsidTr="00191333">
        <w:trPr>
          <w:cantSplit/>
        </w:trPr>
        <w:tc>
          <w:tcPr>
            <w:tcW w:w="1568" w:type="pct"/>
          </w:tcPr>
          <w:p w14:paraId="32AD8624" w14:textId="77777777" w:rsidR="00F1470E" w:rsidRPr="00815D01" w:rsidRDefault="00F1470E"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45FFE01B" w14:textId="77777777" w:rsidR="00F1470E" w:rsidRPr="00815D01" w:rsidRDefault="00F1470E"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04453B29" w14:textId="77777777" w:rsidR="00F1470E" w:rsidRPr="00815D01" w:rsidRDefault="00F1470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EFB5514" w14:textId="77777777" w:rsidR="00F1470E" w:rsidRPr="00815D01" w:rsidRDefault="00F1470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AFBE184" w14:textId="77777777" w:rsidR="00F1470E" w:rsidRPr="00815D01" w:rsidRDefault="00F1470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1470E" w:rsidRPr="004921D8" w14:paraId="781B249A" w14:textId="77777777" w:rsidTr="00191333">
        <w:trPr>
          <w:cantSplit/>
        </w:trPr>
        <w:tc>
          <w:tcPr>
            <w:tcW w:w="1568" w:type="pct"/>
          </w:tcPr>
          <w:p w14:paraId="73B50D6E" w14:textId="749C97D6" w:rsidR="00F1470E" w:rsidRPr="00815D01" w:rsidRDefault="00F1470E"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block</w:t>
            </w:r>
            <w:r w:rsidR="00401CC5">
              <w:rPr>
                <w:rStyle w:val="Blue"/>
                <w:color w:val="auto"/>
                <w:sz w:val="18"/>
                <w:szCs w:val="18"/>
              </w:rPr>
              <w:t>-</w:t>
            </w:r>
            <w:r w:rsidRPr="00815D01">
              <w:rPr>
                <w:rStyle w:val="Blue"/>
                <w:color w:val="auto"/>
                <w:sz w:val="18"/>
                <w:szCs w:val="18"/>
              </w:rPr>
              <w:t xml:space="preserve">counted spills </w:t>
            </w:r>
          </w:p>
        </w:tc>
        <w:tc>
          <w:tcPr>
            <w:tcW w:w="1170" w:type="pct"/>
            <w:vMerge/>
          </w:tcPr>
          <w:p w14:paraId="03D12AAD" w14:textId="77777777" w:rsidR="00F1470E" w:rsidRPr="00815D01" w:rsidRDefault="00F1470E" w:rsidP="00446000">
            <w:pPr>
              <w:pStyle w:val="TableText"/>
              <w:rPr>
                <w:rStyle w:val="Blue"/>
                <w:rFonts w:cstheme="minorHAnsi"/>
                <w:color w:val="auto"/>
                <w:sz w:val="18"/>
                <w:szCs w:val="18"/>
              </w:rPr>
            </w:pPr>
          </w:p>
        </w:tc>
        <w:tc>
          <w:tcPr>
            <w:tcW w:w="1257" w:type="pct"/>
          </w:tcPr>
          <w:p w14:paraId="0A5EF01D" w14:textId="77777777" w:rsidR="00F1470E" w:rsidRPr="00815D01" w:rsidRDefault="00F1470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72E4406" w14:textId="77777777" w:rsidR="00F1470E" w:rsidRPr="00815D01" w:rsidRDefault="00F1470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4F4A2ED" w14:textId="77777777" w:rsidR="00F1470E" w:rsidRPr="00815D01" w:rsidRDefault="00F1470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1470E" w:rsidRPr="004921D8" w14:paraId="48B7B6B4" w14:textId="77777777" w:rsidTr="00191333">
        <w:trPr>
          <w:cantSplit/>
        </w:trPr>
        <w:tc>
          <w:tcPr>
            <w:tcW w:w="1568" w:type="pct"/>
          </w:tcPr>
          <w:p w14:paraId="4458253A" w14:textId="77777777" w:rsidR="00F1470E" w:rsidRPr="00815D01" w:rsidRDefault="00F1470E"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0498F086" w14:textId="77777777" w:rsidR="00F1470E" w:rsidRPr="00815D01" w:rsidRDefault="00F1470E" w:rsidP="00446000">
            <w:pPr>
              <w:pStyle w:val="TableText"/>
              <w:rPr>
                <w:rStyle w:val="Blue"/>
                <w:rFonts w:cstheme="minorHAnsi"/>
                <w:color w:val="auto"/>
                <w:sz w:val="18"/>
                <w:szCs w:val="18"/>
              </w:rPr>
            </w:pPr>
          </w:p>
        </w:tc>
        <w:tc>
          <w:tcPr>
            <w:tcW w:w="1257" w:type="pct"/>
          </w:tcPr>
          <w:p w14:paraId="7A4FFEF8" w14:textId="77777777" w:rsidR="00F1470E" w:rsidRPr="00815D01" w:rsidRDefault="00F1470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9F57C6F" w14:textId="77777777" w:rsidR="00F1470E" w:rsidRPr="00815D01" w:rsidRDefault="00F1470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9B39069" w14:textId="77777777" w:rsidR="00F1470E" w:rsidRPr="00815D01" w:rsidRDefault="00F1470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1470E" w:rsidRPr="004921D8" w14:paraId="15BA0557" w14:textId="77777777" w:rsidTr="00191333">
        <w:trPr>
          <w:cantSplit/>
        </w:trPr>
        <w:tc>
          <w:tcPr>
            <w:tcW w:w="1568" w:type="pct"/>
          </w:tcPr>
          <w:p w14:paraId="4AE8F7D3" w14:textId="77777777" w:rsidR="00F1470E" w:rsidRPr="00815D01" w:rsidRDefault="00F1470E"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66782AB9" w14:textId="77777777" w:rsidR="00F1470E" w:rsidRPr="00815D01" w:rsidRDefault="00F1470E" w:rsidP="00446000">
            <w:pPr>
              <w:pStyle w:val="TableText"/>
              <w:rPr>
                <w:rStyle w:val="Blue"/>
                <w:rFonts w:cstheme="minorHAnsi"/>
                <w:color w:val="auto"/>
                <w:sz w:val="18"/>
                <w:szCs w:val="18"/>
              </w:rPr>
            </w:pPr>
          </w:p>
        </w:tc>
        <w:tc>
          <w:tcPr>
            <w:tcW w:w="1257" w:type="pct"/>
          </w:tcPr>
          <w:p w14:paraId="2B0BE994" w14:textId="77777777" w:rsidR="00F1470E" w:rsidRPr="00815D01" w:rsidRDefault="00F1470E"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30C9B9A" w14:textId="77777777" w:rsidR="00F1470E" w:rsidRPr="00815D01" w:rsidRDefault="00F1470E"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1C6B9C66" w14:textId="77777777" w:rsidR="00F1470E" w:rsidRPr="004921D8" w:rsidRDefault="00F1470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1470E" w:rsidRPr="00C25946" w14:paraId="42D315C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75BAB9A" w14:textId="77777777" w:rsidR="00F1470E" w:rsidRPr="004921D8" w:rsidRDefault="00F1470E" w:rsidP="000A07C9">
            <w:pPr>
              <w:pStyle w:val="TableText"/>
              <w:rPr>
                <w:sz w:val="18"/>
                <w:szCs w:val="18"/>
              </w:rPr>
            </w:pPr>
            <w:r w:rsidRPr="004921D8">
              <w:rPr>
                <w:sz w:val="18"/>
                <w:szCs w:val="18"/>
              </w:rPr>
              <w:t>Table S4.2 Reporting forms</w:t>
            </w:r>
          </w:p>
        </w:tc>
      </w:tr>
      <w:tr w:rsidR="00F1470E" w:rsidRPr="00C25946" w14:paraId="07BA1BD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6F73D2C" w14:textId="77777777" w:rsidR="00F1470E" w:rsidRPr="004921D8" w:rsidRDefault="00F1470E" w:rsidP="000A07C9">
            <w:pPr>
              <w:pStyle w:val="TableText"/>
              <w:rPr>
                <w:sz w:val="18"/>
                <w:szCs w:val="18"/>
              </w:rPr>
            </w:pPr>
            <w:r w:rsidRPr="004921D8">
              <w:rPr>
                <w:sz w:val="18"/>
                <w:szCs w:val="18"/>
              </w:rPr>
              <w:t>Parameter</w:t>
            </w:r>
          </w:p>
        </w:tc>
        <w:tc>
          <w:tcPr>
            <w:tcW w:w="3123" w:type="pct"/>
          </w:tcPr>
          <w:p w14:paraId="45F29E92" w14:textId="77777777" w:rsidR="00F1470E" w:rsidRPr="004921D8" w:rsidRDefault="00F1470E" w:rsidP="000A07C9">
            <w:pPr>
              <w:pStyle w:val="TableText"/>
              <w:rPr>
                <w:sz w:val="18"/>
                <w:szCs w:val="18"/>
              </w:rPr>
            </w:pPr>
            <w:r w:rsidRPr="004921D8">
              <w:rPr>
                <w:sz w:val="18"/>
                <w:szCs w:val="18"/>
              </w:rPr>
              <w:t>Reporting format</w:t>
            </w:r>
          </w:p>
        </w:tc>
      </w:tr>
      <w:tr w:rsidR="00F1470E" w:rsidRPr="00C25946" w14:paraId="3B0B4FAB" w14:textId="77777777" w:rsidTr="002B05E5">
        <w:trPr>
          <w:cantSplit/>
        </w:trPr>
        <w:tc>
          <w:tcPr>
            <w:tcW w:w="1877" w:type="pct"/>
          </w:tcPr>
          <w:p w14:paraId="09CB9214" w14:textId="77777777" w:rsidR="00F1470E" w:rsidRPr="00815D01" w:rsidRDefault="00F1470E"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61AFC3DC" w14:textId="77777777" w:rsidR="00F1470E" w:rsidRPr="00815D01" w:rsidRDefault="00F1470E"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EF9AA69" w14:textId="77777777" w:rsidR="00F1470E" w:rsidRPr="00815D01" w:rsidRDefault="00F1470E" w:rsidP="00635467">
            <w:pPr>
              <w:pStyle w:val="TableText"/>
              <w:rPr>
                <w:rStyle w:val="Blue"/>
                <w:color w:val="auto"/>
                <w:sz w:val="18"/>
                <w:szCs w:val="18"/>
              </w:rPr>
            </w:pPr>
          </w:p>
        </w:tc>
      </w:tr>
      <w:tr w:rsidR="00F1470E" w:rsidRPr="00C25946" w14:paraId="40C00D04" w14:textId="77777777" w:rsidTr="002B05E5">
        <w:trPr>
          <w:cantSplit/>
        </w:trPr>
        <w:tc>
          <w:tcPr>
            <w:tcW w:w="1877" w:type="pct"/>
          </w:tcPr>
          <w:p w14:paraId="3BFC1E93" w14:textId="77777777" w:rsidR="00F1470E" w:rsidRPr="00815D01" w:rsidRDefault="00F1470E"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22DC3DE" w14:textId="77777777" w:rsidR="00F1470E" w:rsidRPr="00815D01" w:rsidRDefault="00F1470E"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F1470E" w:rsidRPr="00C25946" w14:paraId="2CBE165A" w14:textId="77777777" w:rsidTr="002B05E5">
        <w:trPr>
          <w:cantSplit/>
        </w:trPr>
        <w:tc>
          <w:tcPr>
            <w:tcW w:w="1877" w:type="pct"/>
          </w:tcPr>
          <w:p w14:paraId="22C0257A" w14:textId="77777777" w:rsidR="00F1470E" w:rsidRPr="00815D01" w:rsidRDefault="00F1470E" w:rsidP="00635467">
            <w:pPr>
              <w:pStyle w:val="TableText"/>
              <w:rPr>
                <w:rStyle w:val="Blue"/>
                <w:color w:val="auto"/>
                <w:sz w:val="18"/>
                <w:szCs w:val="18"/>
              </w:rPr>
            </w:pPr>
            <w:r w:rsidRPr="00815D01">
              <w:rPr>
                <w:rStyle w:val="Blue"/>
                <w:color w:val="auto"/>
                <w:sz w:val="18"/>
                <w:szCs w:val="18"/>
              </w:rPr>
              <w:t>Event recorder status</w:t>
            </w:r>
          </w:p>
          <w:p w14:paraId="406A76B0" w14:textId="77777777" w:rsidR="00F1470E" w:rsidRPr="00815D01" w:rsidRDefault="00F1470E" w:rsidP="00635467">
            <w:pPr>
              <w:pStyle w:val="TableText"/>
              <w:rPr>
                <w:rStyle w:val="Blue"/>
                <w:color w:val="auto"/>
                <w:sz w:val="18"/>
                <w:szCs w:val="18"/>
              </w:rPr>
            </w:pPr>
          </w:p>
        </w:tc>
        <w:tc>
          <w:tcPr>
            <w:tcW w:w="3123" w:type="pct"/>
          </w:tcPr>
          <w:p w14:paraId="4F580EB6" w14:textId="77777777" w:rsidR="00F1470E" w:rsidRPr="00815D01" w:rsidRDefault="00F1470E"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0392E9E" w14:textId="77777777" w:rsidR="00F1470E" w:rsidRPr="00815D01" w:rsidRDefault="00F1470E"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F1470E" w:rsidRPr="00C25946" w14:paraId="7D7463B9" w14:textId="77777777" w:rsidTr="002B05E5">
        <w:trPr>
          <w:cantSplit/>
        </w:trPr>
        <w:tc>
          <w:tcPr>
            <w:tcW w:w="1877" w:type="pct"/>
          </w:tcPr>
          <w:p w14:paraId="136C41F5" w14:textId="77777777" w:rsidR="00F1470E" w:rsidRPr="00815D01" w:rsidRDefault="00F1470E"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3B2B0BE7" w14:textId="77777777" w:rsidR="00F1470E" w:rsidRPr="00815D01" w:rsidRDefault="00F1470E"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7522A2FF" w14:textId="77777777" w:rsidR="00F1470E" w:rsidRDefault="00F1470E" w:rsidP="00A9057C">
      <w:pPr>
        <w:pStyle w:val="Heading1"/>
        <w:ind w:left="567"/>
      </w:pPr>
    </w:p>
    <w:p w14:paraId="4CD3F4F7" w14:textId="77777777" w:rsidR="00F1470E" w:rsidRDefault="00F1470E">
      <w:pPr>
        <w:spacing w:before="0" w:after="0" w:line="240" w:lineRule="auto"/>
        <w:rPr>
          <w:rFonts w:asciiTheme="majorHAnsi" w:eastAsiaTheme="majorEastAsia" w:hAnsiTheme="majorHAnsi" w:cstheme="majorBidi"/>
          <w:b/>
          <w:bCs/>
          <w:sz w:val="36"/>
          <w:szCs w:val="28"/>
        </w:rPr>
      </w:pPr>
      <w:r>
        <w:br w:type="page"/>
      </w:r>
    </w:p>
    <w:p w14:paraId="7A6989F5" w14:textId="77777777" w:rsidR="00F1470E" w:rsidRDefault="00F1470E" w:rsidP="00A9057C">
      <w:pPr>
        <w:pStyle w:val="Heading1"/>
        <w:ind w:left="567"/>
      </w:pPr>
      <w:r>
        <w:lastRenderedPageBreak/>
        <w:t xml:space="preserve">Schedule 5 </w:t>
      </w:r>
      <w:r w:rsidRPr="00926B5E">
        <w:t>–</w:t>
      </w:r>
      <w:r>
        <w:t xml:space="preserve"> Notification </w:t>
      </w:r>
    </w:p>
    <w:p w14:paraId="3DDE813A" w14:textId="77777777" w:rsidR="00F1470E" w:rsidRPr="004921D8" w:rsidRDefault="00F1470E" w:rsidP="00A9057C">
      <w:pPr>
        <w:ind w:left="567"/>
        <w:rPr>
          <w:sz w:val="18"/>
          <w:szCs w:val="18"/>
        </w:rPr>
      </w:pPr>
      <w:r w:rsidRPr="004921D8">
        <w:rPr>
          <w:sz w:val="18"/>
          <w:szCs w:val="18"/>
        </w:rPr>
        <w:t xml:space="preserve">These pages outline the information that the operator must provide. </w:t>
      </w:r>
    </w:p>
    <w:p w14:paraId="1C10666A" w14:textId="77777777" w:rsidR="00F1470E" w:rsidRPr="004921D8" w:rsidRDefault="00F1470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C35A9E7" w14:textId="77777777" w:rsidR="00F1470E" w:rsidRPr="004921D8" w:rsidRDefault="00F1470E"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71C3E200" w14:textId="77777777" w:rsidR="00F1470E" w:rsidRPr="00C15459" w:rsidRDefault="00F1470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1470E" w:rsidRPr="00834B3A" w14:paraId="063C0997" w14:textId="77777777" w:rsidTr="00A9057C">
        <w:trPr>
          <w:cantSplit/>
        </w:trPr>
        <w:tc>
          <w:tcPr>
            <w:tcW w:w="1484" w:type="pct"/>
          </w:tcPr>
          <w:p w14:paraId="02C2071A" w14:textId="77777777" w:rsidR="00F1470E" w:rsidRPr="004921D8" w:rsidRDefault="00F1470E" w:rsidP="00926B5E">
            <w:pPr>
              <w:pStyle w:val="TableText"/>
              <w:rPr>
                <w:sz w:val="18"/>
                <w:szCs w:val="18"/>
              </w:rPr>
            </w:pPr>
            <w:r w:rsidRPr="004921D8">
              <w:rPr>
                <w:sz w:val="18"/>
                <w:szCs w:val="18"/>
              </w:rPr>
              <w:t>Permit Number</w:t>
            </w:r>
          </w:p>
        </w:tc>
        <w:tc>
          <w:tcPr>
            <w:tcW w:w="3516" w:type="pct"/>
          </w:tcPr>
          <w:p w14:paraId="68970F8A" w14:textId="77777777" w:rsidR="00F1470E" w:rsidRPr="00031C9F" w:rsidRDefault="00F1470E" w:rsidP="00926B5E">
            <w:pPr>
              <w:pStyle w:val="TableText"/>
            </w:pPr>
            <w:r w:rsidRPr="00031C9F">
              <w:rPr>
                <w:noProof/>
              </w:rPr>
              <w:t>CM0154001</w:t>
            </w:r>
          </w:p>
        </w:tc>
      </w:tr>
      <w:tr w:rsidR="00F1470E" w:rsidRPr="00834B3A" w14:paraId="1A38BE70" w14:textId="77777777" w:rsidTr="00A9057C">
        <w:trPr>
          <w:cantSplit/>
        </w:trPr>
        <w:tc>
          <w:tcPr>
            <w:tcW w:w="1484" w:type="pct"/>
          </w:tcPr>
          <w:p w14:paraId="484891EA" w14:textId="77777777" w:rsidR="00F1470E" w:rsidRPr="004921D8" w:rsidRDefault="00F1470E" w:rsidP="00926B5E">
            <w:pPr>
              <w:pStyle w:val="TableText"/>
              <w:rPr>
                <w:sz w:val="18"/>
                <w:szCs w:val="18"/>
              </w:rPr>
            </w:pPr>
            <w:r w:rsidRPr="004921D8">
              <w:rPr>
                <w:sz w:val="18"/>
                <w:szCs w:val="18"/>
              </w:rPr>
              <w:t>Name of operator</w:t>
            </w:r>
          </w:p>
        </w:tc>
        <w:tc>
          <w:tcPr>
            <w:tcW w:w="3516" w:type="pct"/>
          </w:tcPr>
          <w:p w14:paraId="2312905B" w14:textId="77777777" w:rsidR="00F1470E" w:rsidRPr="00031C9F" w:rsidRDefault="00F1470E" w:rsidP="00926B5E">
            <w:pPr>
              <w:pStyle w:val="TableText"/>
            </w:pPr>
            <w:r w:rsidRPr="00031C9F">
              <w:t>D</w:t>
            </w:r>
            <w:r w:rsidRPr="00031C9F">
              <w:rPr>
                <w:rFonts w:cstheme="minorHAnsi"/>
              </w:rPr>
              <w:t>ŵ</w:t>
            </w:r>
            <w:r w:rsidRPr="00031C9F">
              <w:t>r Cymru Cyfyngedig</w:t>
            </w:r>
          </w:p>
        </w:tc>
      </w:tr>
      <w:tr w:rsidR="00F1470E" w:rsidRPr="00834B3A" w14:paraId="666674F5" w14:textId="77777777" w:rsidTr="00A9057C">
        <w:trPr>
          <w:cantSplit/>
        </w:trPr>
        <w:tc>
          <w:tcPr>
            <w:tcW w:w="1484" w:type="pct"/>
          </w:tcPr>
          <w:p w14:paraId="0DEE9E31" w14:textId="77777777" w:rsidR="00F1470E" w:rsidRPr="004921D8" w:rsidRDefault="00F1470E" w:rsidP="00926B5E">
            <w:pPr>
              <w:pStyle w:val="TableText"/>
              <w:rPr>
                <w:sz w:val="18"/>
                <w:szCs w:val="18"/>
              </w:rPr>
            </w:pPr>
            <w:r w:rsidRPr="004921D8">
              <w:rPr>
                <w:sz w:val="18"/>
                <w:szCs w:val="18"/>
              </w:rPr>
              <w:t>Location of Facility</w:t>
            </w:r>
          </w:p>
        </w:tc>
        <w:tc>
          <w:tcPr>
            <w:tcW w:w="3516" w:type="pct"/>
          </w:tcPr>
          <w:p w14:paraId="16376691" w14:textId="77777777" w:rsidR="00F1470E" w:rsidRPr="00031C9F" w:rsidRDefault="00F1470E" w:rsidP="00926B5E">
            <w:pPr>
              <w:pStyle w:val="TableText"/>
            </w:pPr>
            <w:r w:rsidRPr="00031C9F">
              <w:rPr>
                <w:noProof/>
              </w:rPr>
              <w:t>CSO at Towyn SPS 3114 Coventry Camp</w:t>
            </w:r>
            <w:r w:rsidRPr="00031C9F">
              <w:t xml:space="preserve">, </w:t>
            </w:r>
            <w:r w:rsidRPr="00031C9F">
              <w:rPr>
                <w:noProof/>
              </w:rPr>
              <w:t>Golden Sands Holiday Park</w:t>
            </w:r>
            <w:r w:rsidRPr="00031C9F">
              <w:t xml:space="preserve">, </w:t>
            </w:r>
            <w:r w:rsidRPr="00031C9F">
              <w:rPr>
                <w:noProof/>
              </w:rPr>
              <w:t>Sandy Cove</w:t>
            </w:r>
            <w:r w:rsidRPr="00031C9F">
              <w:t xml:space="preserve">, </w:t>
            </w:r>
            <w:r w:rsidRPr="00031C9F">
              <w:rPr>
                <w:noProof/>
              </w:rPr>
              <w:t>Kinmel Bay, Rhyl, Conwy</w:t>
            </w:r>
            <w:r w:rsidRPr="00031C9F">
              <w:t xml:space="preserve">, </w:t>
            </w:r>
            <w:r w:rsidRPr="00031C9F">
              <w:rPr>
                <w:noProof/>
              </w:rPr>
              <w:t>LL18 5NA</w:t>
            </w:r>
          </w:p>
        </w:tc>
      </w:tr>
      <w:tr w:rsidR="00F1470E" w:rsidRPr="00834B3A" w14:paraId="52B30CE5" w14:textId="77777777" w:rsidTr="00A9057C">
        <w:trPr>
          <w:cantSplit/>
        </w:trPr>
        <w:tc>
          <w:tcPr>
            <w:tcW w:w="1484" w:type="pct"/>
          </w:tcPr>
          <w:p w14:paraId="03A1C242" w14:textId="77777777" w:rsidR="00F1470E" w:rsidRPr="004921D8" w:rsidRDefault="00F1470E" w:rsidP="00926B5E">
            <w:pPr>
              <w:pStyle w:val="TableText"/>
              <w:rPr>
                <w:sz w:val="18"/>
                <w:szCs w:val="18"/>
              </w:rPr>
            </w:pPr>
            <w:r w:rsidRPr="004921D8">
              <w:rPr>
                <w:sz w:val="18"/>
                <w:szCs w:val="18"/>
              </w:rPr>
              <w:t xml:space="preserve">Time and date of the detection </w:t>
            </w:r>
          </w:p>
        </w:tc>
        <w:tc>
          <w:tcPr>
            <w:tcW w:w="3516" w:type="pct"/>
          </w:tcPr>
          <w:p w14:paraId="6FA61CFD" w14:textId="77777777" w:rsidR="00F1470E" w:rsidRPr="00926B5E" w:rsidRDefault="00F1470E" w:rsidP="00926B5E">
            <w:pPr>
              <w:pStyle w:val="TableText"/>
            </w:pPr>
          </w:p>
        </w:tc>
      </w:tr>
    </w:tbl>
    <w:p w14:paraId="3A02981D" w14:textId="77777777" w:rsidR="00F1470E" w:rsidRDefault="00F1470E" w:rsidP="00926B5E"/>
    <w:tbl>
      <w:tblPr>
        <w:tblStyle w:val="TableGrid"/>
        <w:tblW w:w="4720" w:type="pct"/>
        <w:tblInd w:w="562" w:type="dxa"/>
        <w:tblLook w:val="0020" w:firstRow="1" w:lastRow="0" w:firstColumn="0" w:lastColumn="0" w:noHBand="0" w:noVBand="0"/>
      </w:tblPr>
      <w:tblGrid>
        <w:gridCol w:w="2612"/>
        <w:gridCol w:w="6189"/>
      </w:tblGrid>
      <w:tr w:rsidR="00F1470E" w:rsidRPr="00C15459" w14:paraId="5D2FC93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0927218" w14:textId="77777777" w:rsidR="00F1470E" w:rsidRPr="004921D8" w:rsidRDefault="00F1470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1470E" w:rsidRPr="00C15459" w14:paraId="0CF8945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D478CFE" w14:textId="77777777" w:rsidR="00F1470E" w:rsidRPr="00815D01" w:rsidRDefault="00F1470E"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F1470E" w:rsidRPr="00C15459" w14:paraId="09C6BB89" w14:textId="77777777" w:rsidTr="00A9057C">
        <w:trPr>
          <w:cantSplit/>
        </w:trPr>
        <w:tc>
          <w:tcPr>
            <w:tcW w:w="1484" w:type="pct"/>
          </w:tcPr>
          <w:p w14:paraId="37606E15" w14:textId="77777777" w:rsidR="00F1470E" w:rsidRPr="004921D8" w:rsidRDefault="00F1470E" w:rsidP="00926B5E">
            <w:pPr>
              <w:pStyle w:val="TableText"/>
              <w:rPr>
                <w:sz w:val="18"/>
                <w:szCs w:val="18"/>
              </w:rPr>
            </w:pPr>
            <w:r w:rsidRPr="004921D8">
              <w:rPr>
                <w:sz w:val="18"/>
                <w:szCs w:val="18"/>
              </w:rPr>
              <w:t>Date and time of the event</w:t>
            </w:r>
          </w:p>
        </w:tc>
        <w:tc>
          <w:tcPr>
            <w:tcW w:w="3516" w:type="pct"/>
          </w:tcPr>
          <w:p w14:paraId="096BDB3F" w14:textId="77777777" w:rsidR="00F1470E" w:rsidRPr="004921D8" w:rsidRDefault="00F1470E" w:rsidP="00926B5E">
            <w:pPr>
              <w:pStyle w:val="TableText"/>
              <w:rPr>
                <w:sz w:val="18"/>
                <w:szCs w:val="18"/>
              </w:rPr>
            </w:pPr>
          </w:p>
        </w:tc>
      </w:tr>
      <w:tr w:rsidR="00F1470E" w:rsidRPr="00C15459" w14:paraId="5C548A84" w14:textId="77777777" w:rsidTr="00A9057C">
        <w:trPr>
          <w:cantSplit/>
        </w:trPr>
        <w:tc>
          <w:tcPr>
            <w:tcW w:w="1484" w:type="pct"/>
          </w:tcPr>
          <w:p w14:paraId="28151A5D" w14:textId="77777777" w:rsidR="00F1470E" w:rsidRPr="004921D8" w:rsidRDefault="00F1470E" w:rsidP="00926B5E">
            <w:pPr>
              <w:pStyle w:val="TableText"/>
              <w:rPr>
                <w:sz w:val="18"/>
                <w:szCs w:val="18"/>
              </w:rPr>
            </w:pPr>
            <w:r w:rsidRPr="004921D8">
              <w:rPr>
                <w:sz w:val="18"/>
                <w:szCs w:val="18"/>
              </w:rPr>
              <w:t xml:space="preserve">Reference or description of the location of the event </w:t>
            </w:r>
          </w:p>
        </w:tc>
        <w:tc>
          <w:tcPr>
            <w:tcW w:w="3516" w:type="pct"/>
          </w:tcPr>
          <w:p w14:paraId="4CA11FFA" w14:textId="77777777" w:rsidR="00F1470E" w:rsidRPr="004921D8" w:rsidRDefault="00F1470E" w:rsidP="00926B5E">
            <w:pPr>
              <w:pStyle w:val="TableText"/>
              <w:rPr>
                <w:sz w:val="18"/>
                <w:szCs w:val="18"/>
              </w:rPr>
            </w:pPr>
          </w:p>
        </w:tc>
      </w:tr>
      <w:tr w:rsidR="00F1470E" w:rsidRPr="00C15459" w14:paraId="451CED2A" w14:textId="77777777" w:rsidTr="00A9057C">
        <w:trPr>
          <w:cantSplit/>
        </w:trPr>
        <w:tc>
          <w:tcPr>
            <w:tcW w:w="1484" w:type="pct"/>
          </w:tcPr>
          <w:p w14:paraId="3252DBD8" w14:textId="77777777" w:rsidR="00F1470E" w:rsidRPr="004921D8" w:rsidRDefault="00F1470E" w:rsidP="00926B5E">
            <w:pPr>
              <w:pStyle w:val="TableText"/>
              <w:rPr>
                <w:sz w:val="18"/>
                <w:szCs w:val="18"/>
              </w:rPr>
            </w:pPr>
            <w:r w:rsidRPr="004921D8">
              <w:rPr>
                <w:sz w:val="18"/>
                <w:szCs w:val="18"/>
              </w:rPr>
              <w:t>Description of where any release into the environment took place</w:t>
            </w:r>
          </w:p>
        </w:tc>
        <w:tc>
          <w:tcPr>
            <w:tcW w:w="3516" w:type="pct"/>
          </w:tcPr>
          <w:p w14:paraId="2FC8CAE8" w14:textId="77777777" w:rsidR="00F1470E" w:rsidRPr="004921D8" w:rsidRDefault="00F1470E" w:rsidP="00926B5E">
            <w:pPr>
              <w:pStyle w:val="TableText"/>
              <w:rPr>
                <w:sz w:val="18"/>
                <w:szCs w:val="18"/>
              </w:rPr>
            </w:pPr>
          </w:p>
        </w:tc>
      </w:tr>
      <w:tr w:rsidR="00F1470E" w:rsidRPr="00C15459" w14:paraId="22F830E9" w14:textId="77777777" w:rsidTr="00A9057C">
        <w:trPr>
          <w:cantSplit/>
        </w:trPr>
        <w:tc>
          <w:tcPr>
            <w:tcW w:w="1484" w:type="pct"/>
          </w:tcPr>
          <w:p w14:paraId="01C337A8" w14:textId="77777777" w:rsidR="00F1470E" w:rsidRPr="004921D8" w:rsidRDefault="00F1470E" w:rsidP="00926B5E">
            <w:pPr>
              <w:pStyle w:val="TableText"/>
              <w:rPr>
                <w:sz w:val="18"/>
                <w:szCs w:val="18"/>
              </w:rPr>
            </w:pPr>
            <w:r w:rsidRPr="004921D8">
              <w:rPr>
                <w:sz w:val="18"/>
                <w:szCs w:val="18"/>
              </w:rPr>
              <w:t>Substances(s) potentially released/type or nature of sewage released</w:t>
            </w:r>
          </w:p>
        </w:tc>
        <w:tc>
          <w:tcPr>
            <w:tcW w:w="3516" w:type="pct"/>
          </w:tcPr>
          <w:p w14:paraId="393AE1E0" w14:textId="77777777" w:rsidR="00F1470E" w:rsidRPr="004921D8" w:rsidRDefault="00F1470E" w:rsidP="00926B5E">
            <w:pPr>
              <w:pStyle w:val="TableText"/>
              <w:rPr>
                <w:sz w:val="18"/>
                <w:szCs w:val="18"/>
              </w:rPr>
            </w:pPr>
          </w:p>
        </w:tc>
      </w:tr>
      <w:tr w:rsidR="00F1470E" w:rsidRPr="00C15459" w14:paraId="5ACB50A1" w14:textId="77777777" w:rsidTr="00A9057C">
        <w:trPr>
          <w:cantSplit/>
        </w:trPr>
        <w:tc>
          <w:tcPr>
            <w:tcW w:w="1484" w:type="pct"/>
          </w:tcPr>
          <w:p w14:paraId="26791FA8" w14:textId="77777777" w:rsidR="00F1470E" w:rsidRPr="004921D8" w:rsidRDefault="00F1470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FC02EAD" w14:textId="77777777" w:rsidR="00F1470E" w:rsidRPr="004921D8" w:rsidRDefault="00F1470E" w:rsidP="00926B5E">
            <w:pPr>
              <w:pStyle w:val="TableText"/>
              <w:rPr>
                <w:sz w:val="18"/>
                <w:szCs w:val="18"/>
              </w:rPr>
            </w:pPr>
          </w:p>
        </w:tc>
      </w:tr>
      <w:tr w:rsidR="00F1470E" w:rsidRPr="00C15459" w14:paraId="0757F3D1" w14:textId="77777777" w:rsidTr="00A9057C">
        <w:trPr>
          <w:cantSplit/>
        </w:trPr>
        <w:tc>
          <w:tcPr>
            <w:tcW w:w="1484" w:type="pct"/>
          </w:tcPr>
          <w:p w14:paraId="44E109A7" w14:textId="77777777" w:rsidR="00F1470E" w:rsidRPr="004921D8" w:rsidRDefault="00F1470E" w:rsidP="00926B5E">
            <w:pPr>
              <w:pStyle w:val="TableText"/>
              <w:rPr>
                <w:sz w:val="18"/>
                <w:szCs w:val="18"/>
              </w:rPr>
            </w:pPr>
            <w:r w:rsidRPr="004921D8">
              <w:rPr>
                <w:sz w:val="18"/>
                <w:szCs w:val="18"/>
              </w:rPr>
              <w:t>Best estimate of the environmental impact of the discharge</w:t>
            </w:r>
          </w:p>
        </w:tc>
        <w:tc>
          <w:tcPr>
            <w:tcW w:w="3516" w:type="pct"/>
          </w:tcPr>
          <w:p w14:paraId="083C2B5B" w14:textId="77777777" w:rsidR="00F1470E" w:rsidRPr="004921D8" w:rsidRDefault="00F1470E" w:rsidP="00926B5E">
            <w:pPr>
              <w:pStyle w:val="TableText"/>
              <w:rPr>
                <w:sz w:val="18"/>
                <w:szCs w:val="18"/>
              </w:rPr>
            </w:pPr>
          </w:p>
        </w:tc>
      </w:tr>
      <w:tr w:rsidR="00F1470E" w:rsidRPr="00C15459" w14:paraId="32C7DA9D" w14:textId="77777777" w:rsidTr="00A9057C">
        <w:trPr>
          <w:cantSplit/>
        </w:trPr>
        <w:tc>
          <w:tcPr>
            <w:tcW w:w="1484" w:type="pct"/>
          </w:tcPr>
          <w:p w14:paraId="54313D6A" w14:textId="77777777" w:rsidR="00F1470E" w:rsidRPr="004921D8" w:rsidRDefault="00F1470E" w:rsidP="00926B5E">
            <w:pPr>
              <w:pStyle w:val="TableText"/>
              <w:rPr>
                <w:sz w:val="18"/>
                <w:szCs w:val="18"/>
              </w:rPr>
            </w:pPr>
            <w:r w:rsidRPr="004921D8">
              <w:rPr>
                <w:sz w:val="18"/>
                <w:szCs w:val="18"/>
              </w:rPr>
              <w:t>Measures taken, or intended to be taken, to stop any emission</w:t>
            </w:r>
          </w:p>
        </w:tc>
        <w:tc>
          <w:tcPr>
            <w:tcW w:w="3516" w:type="pct"/>
          </w:tcPr>
          <w:p w14:paraId="000DF6F6" w14:textId="77777777" w:rsidR="00F1470E" w:rsidRPr="004921D8" w:rsidRDefault="00F1470E" w:rsidP="00926B5E">
            <w:pPr>
              <w:pStyle w:val="TableText"/>
              <w:rPr>
                <w:sz w:val="18"/>
                <w:szCs w:val="18"/>
              </w:rPr>
            </w:pPr>
          </w:p>
        </w:tc>
      </w:tr>
      <w:tr w:rsidR="00F1470E" w:rsidRPr="00C15459" w14:paraId="0A44378A" w14:textId="77777777" w:rsidTr="00A9057C">
        <w:trPr>
          <w:cantSplit/>
        </w:trPr>
        <w:tc>
          <w:tcPr>
            <w:tcW w:w="1484" w:type="pct"/>
          </w:tcPr>
          <w:p w14:paraId="381A8910" w14:textId="77777777" w:rsidR="00F1470E" w:rsidRPr="004921D8" w:rsidRDefault="00F1470E" w:rsidP="00926B5E">
            <w:pPr>
              <w:pStyle w:val="TableText"/>
              <w:rPr>
                <w:sz w:val="18"/>
                <w:szCs w:val="18"/>
              </w:rPr>
            </w:pPr>
            <w:r w:rsidRPr="004921D8">
              <w:rPr>
                <w:sz w:val="18"/>
                <w:szCs w:val="18"/>
              </w:rPr>
              <w:t>Description of the failure or accident.</w:t>
            </w:r>
          </w:p>
        </w:tc>
        <w:tc>
          <w:tcPr>
            <w:tcW w:w="3516" w:type="pct"/>
          </w:tcPr>
          <w:p w14:paraId="6D08EBA0" w14:textId="77777777" w:rsidR="00F1470E" w:rsidRPr="004921D8" w:rsidRDefault="00F1470E" w:rsidP="00926B5E">
            <w:pPr>
              <w:pStyle w:val="TableText"/>
              <w:rPr>
                <w:sz w:val="18"/>
                <w:szCs w:val="18"/>
              </w:rPr>
            </w:pPr>
          </w:p>
        </w:tc>
      </w:tr>
    </w:tbl>
    <w:p w14:paraId="76135783" w14:textId="77777777" w:rsidR="00F1470E" w:rsidRDefault="00F1470E" w:rsidP="00926B5E"/>
    <w:p w14:paraId="5F112723" w14:textId="77777777" w:rsidR="00F1470E" w:rsidRDefault="00F1470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1470E" w:rsidRPr="00C15459" w14:paraId="6BB94CBF" w14:textId="77777777" w:rsidTr="00A9057C">
        <w:trPr>
          <w:cantSplit/>
        </w:trPr>
        <w:tc>
          <w:tcPr>
            <w:tcW w:w="2305" w:type="pct"/>
          </w:tcPr>
          <w:p w14:paraId="30174EF2" w14:textId="77777777" w:rsidR="00F1470E" w:rsidRPr="004921D8" w:rsidRDefault="00F1470E" w:rsidP="00926B5E">
            <w:pPr>
              <w:pStyle w:val="TableText"/>
              <w:rPr>
                <w:sz w:val="18"/>
                <w:szCs w:val="18"/>
              </w:rPr>
            </w:pPr>
            <w:r w:rsidRPr="004921D8">
              <w:rPr>
                <w:sz w:val="18"/>
                <w:szCs w:val="18"/>
              </w:rPr>
              <w:t>Any more accurate information on the matters for notification under Part A.</w:t>
            </w:r>
          </w:p>
        </w:tc>
        <w:tc>
          <w:tcPr>
            <w:tcW w:w="2695" w:type="pct"/>
          </w:tcPr>
          <w:p w14:paraId="093C5C9B" w14:textId="77777777" w:rsidR="00F1470E" w:rsidRPr="00C15459" w:rsidRDefault="00F1470E" w:rsidP="00926B5E">
            <w:pPr>
              <w:pStyle w:val="TableText"/>
            </w:pPr>
          </w:p>
        </w:tc>
      </w:tr>
      <w:tr w:rsidR="00F1470E" w:rsidRPr="00C15459" w14:paraId="6DBD813E" w14:textId="77777777" w:rsidTr="00A9057C">
        <w:trPr>
          <w:cantSplit/>
        </w:trPr>
        <w:tc>
          <w:tcPr>
            <w:tcW w:w="2305" w:type="pct"/>
          </w:tcPr>
          <w:p w14:paraId="3EC21C32" w14:textId="77777777" w:rsidR="00F1470E" w:rsidRPr="004921D8" w:rsidRDefault="00F1470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7C077B7" w14:textId="77777777" w:rsidR="00F1470E" w:rsidRPr="00C15459" w:rsidRDefault="00F1470E" w:rsidP="00926B5E">
            <w:pPr>
              <w:pStyle w:val="TableText"/>
            </w:pPr>
          </w:p>
        </w:tc>
      </w:tr>
      <w:tr w:rsidR="00F1470E" w:rsidRPr="00C15459" w14:paraId="733561DE" w14:textId="77777777" w:rsidTr="00A9057C">
        <w:trPr>
          <w:cantSplit/>
        </w:trPr>
        <w:tc>
          <w:tcPr>
            <w:tcW w:w="2305" w:type="pct"/>
          </w:tcPr>
          <w:p w14:paraId="1A141898" w14:textId="77777777" w:rsidR="00F1470E" w:rsidRPr="004921D8" w:rsidRDefault="00F1470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0003672" w14:textId="77777777" w:rsidR="00F1470E" w:rsidRPr="00C15459" w:rsidRDefault="00F1470E" w:rsidP="00926B5E">
            <w:pPr>
              <w:pStyle w:val="TableText"/>
            </w:pPr>
          </w:p>
        </w:tc>
      </w:tr>
    </w:tbl>
    <w:p w14:paraId="61F8732A" w14:textId="77777777" w:rsidR="00F1470E" w:rsidRDefault="00F1470E" w:rsidP="00926B5E"/>
    <w:tbl>
      <w:tblPr>
        <w:tblStyle w:val="TableGrid"/>
        <w:tblW w:w="4720" w:type="pct"/>
        <w:tblInd w:w="562" w:type="dxa"/>
        <w:tblLook w:val="0000" w:firstRow="0" w:lastRow="0" w:firstColumn="0" w:lastColumn="0" w:noHBand="0" w:noVBand="0"/>
      </w:tblPr>
      <w:tblGrid>
        <w:gridCol w:w="4057"/>
        <w:gridCol w:w="4744"/>
      </w:tblGrid>
      <w:tr w:rsidR="00F1470E" w:rsidRPr="004921D8" w14:paraId="0C011703" w14:textId="77777777" w:rsidTr="00A9057C">
        <w:trPr>
          <w:cantSplit/>
        </w:trPr>
        <w:tc>
          <w:tcPr>
            <w:tcW w:w="2305" w:type="pct"/>
          </w:tcPr>
          <w:p w14:paraId="1366F34B" w14:textId="77777777" w:rsidR="00F1470E" w:rsidRPr="004921D8" w:rsidRDefault="00F1470E" w:rsidP="00926B5E">
            <w:pPr>
              <w:pStyle w:val="TableText"/>
              <w:rPr>
                <w:rStyle w:val="Bold"/>
                <w:sz w:val="18"/>
                <w:szCs w:val="18"/>
              </w:rPr>
            </w:pPr>
            <w:r w:rsidRPr="004921D8">
              <w:rPr>
                <w:rStyle w:val="Bold"/>
                <w:sz w:val="18"/>
                <w:szCs w:val="18"/>
              </w:rPr>
              <w:t>Name*</w:t>
            </w:r>
          </w:p>
        </w:tc>
        <w:tc>
          <w:tcPr>
            <w:tcW w:w="2695" w:type="pct"/>
          </w:tcPr>
          <w:p w14:paraId="6F904056" w14:textId="77777777" w:rsidR="00F1470E" w:rsidRPr="004921D8" w:rsidRDefault="00F1470E" w:rsidP="00926B5E">
            <w:pPr>
              <w:pStyle w:val="TableText"/>
              <w:rPr>
                <w:sz w:val="18"/>
                <w:szCs w:val="18"/>
              </w:rPr>
            </w:pPr>
          </w:p>
        </w:tc>
      </w:tr>
      <w:tr w:rsidR="00F1470E" w:rsidRPr="004921D8" w14:paraId="4FA4650F" w14:textId="77777777" w:rsidTr="00A9057C">
        <w:trPr>
          <w:cantSplit/>
        </w:trPr>
        <w:tc>
          <w:tcPr>
            <w:tcW w:w="2305" w:type="pct"/>
          </w:tcPr>
          <w:p w14:paraId="20DC73A2" w14:textId="77777777" w:rsidR="00F1470E" w:rsidRPr="004921D8" w:rsidRDefault="00F1470E" w:rsidP="00926B5E">
            <w:pPr>
              <w:pStyle w:val="TableText"/>
              <w:rPr>
                <w:rStyle w:val="Bold"/>
                <w:sz w:val="18"/>
                <w:szCs w:val="18"/>
              </w:rPr>
            </w:pPr>
            <w:r w:rsidRPr="004921D8">
              <w:rPr>
                <w:rStyle w:val="Bold"/>
                <w:sz w:val="18"/>
                <w:szCs w:val="18"/>
              </w:rPr>
              <w:t>Post</w:t>
            </w:r>
          </w:p>
        </w:tc>
        <w:tc>
          <w:tcPr>
            <w:tcW w:w="2695" w:type="pct"/>
          </w:tcPr>
          <w:p w14:paraId="444CC167" w14:textId="77777777" w:rsidR="00F1470E" w:rsidRPr="004921D8" w:rsidRDefault="00F1470E" w:rsidP="00926B5E">
            <w:pPr>
              <w:pStyle w:val="TableText"/>
              <w:rPr>
                <w:sz w:val="18"/>
                <w:szCs w:val="18"/>
              </w:rPr>
            </w:pPr>
          </w:p>
        </w:tc>
      </w:tr>
      <w:tr w:rsidR="00F1470E" w:rsidRPr="004921D8" w14:paraId="7FE7C7B7" w14:textId="77777777" w:rsidTr="00A9057C">
        <w:trPr>
          <w:cantSplit/>
        </w:trPr>
        <w:tc>
          <w:tcPr>
            <w:tcW w:w="2305" w:type="pct"/>
          </w:tcPr>
          <w:p w14:paraId="70C5C5B7" w14:textId="77777777" w:rsidR="00F1470E" w:rsidRPr="004921D8" w:rsidRDefault="00F1470E" w:rsidP="00926B5E">
            <w:pPr>
              <w:pStyle w:val="TableText"/>
              <w:rPr>
                <w:rStyle w:val="Bold"/>
                <w:sz w:val="18"/>
                <w:szCs w:val="18"/>
              </w:rPr>
            </w:pPr>
            <w:r w:rsidRPr="004921D8">
              <w:rPr>
                <w:rStyle w:val="Bold"/>
                <w:sz w:val="18"/>
                <w:szCs w:val="18"/>
              </w:rPr>
              <w:t>Signature</w:t>
            </w:r>
          </w:p>
        </w:tc>
        <w:tc>
          <w:tcPr>
            <w:tcW w:w="2695" w:type="pct"/>
          </w:tcPr>
          <w:p w14:paraId="6E3EF271" w14:textId="77777777" w:rsidR="00F1470E" w:rsidRPr="004921D8" w:rsidRDefault="00F1470E" w:rsidP="00926B5E">
            <w:pPr>
              <w:pStyle w:val="TableText"/>
              <w:rPr>
                <w:sz w:val="18"/>
                <w:szCs w:val="18"/>
              </w:rPr>
            </w:pPr>
          </w:p>
        </w:tc>
      </w:tr>
      <w:tr w:rsidR="00F1470E" w:rsidRPr="004921D8" w14:paraId="7E8A3C41" w14:textId="77777777" w:rsidTr="00A9057C">
        <w:trPr>
          <w:cantSplit/>
        </w:trPr>
        <w:tc>
          <w:tcPr>
            <w:tcW w:w="2305" w:type="pct"/>
          </w:tcPr>
          <w:p w14:paraId="79E5C29E" w14:textId="77777777" w:rsidR="00F1470E" w:rsidRPr="004921D8" w:rsidRDefault="00F1470E" w:rsidP="00926B5E">
            <w:pPr>
              <w:pStyle w:val="TableText"/>
              <w:rPr>
                <w:rStyle w:val="Bold"/>
                <w:sz w:val="18"/>
                <w:szCs w:val="18"/>
              </w:rPr>
            </w:pPr>
            <w:r w:rsidRPr="004921D8">
              <w:rPr>
                <w:rStyle w:val="Bold"/>
                <w:sz w:val="18"/>
                <w:szCs w:val="18"/>
              </w:rPr>
              <w:t>Date</w:t>
            </w:r>
          </w:p>
        </w:tc>
        <w:tc>
          <w:tcPr>
            <w:tcW w:w="2695" w:type="pct"/>
          </w:tcPr>
          <w:p w14:paraId="7E683370" w14:textId="77777777" w:rsidR="00F1470E" w:rsidRPr="004921D8" w:rsidRDefault="00F1470E" w:rsidP="00926B5E">
            <w:pPr>
              <w:pStyle w:val="TableText"/>
              <w:rPr>
                <w:sz w:val="18"/>
                <w:szCs w:val="18"/>
              </w:rPr>
            </w:pPr>
          </w:p>
        </w:tc>
      </w:tr>
    </w:tbl>
    <w:p w14:paraId="18369176" w14:textId="77777777" w:rsidR="00F1470E" w:rsidRPr="004921D8" w:rsidRDefault="00F1470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00771B7C" w14:textId="77777777" w:rsidR="00F1470E" w:rsidRPr="000A07C9" w:rsidRDefault="00F1470E" w:rsidP="000A07C9">
      <w:pPr>
        <w:rPr>
          <w:rFonts w:eastAsiaTheme="majorEastAsia"/>
        </w:rPr>
      </w:pPr>
      <w:r>
        <w:br w:type="page"/>
      </w:r>
    </w:p>
    <w:p w14:paraId="74661FB0" w14:textId="77777777" w:rsidR="00F1470E" w:rsidRPr="00031C9F" w:rsidRDefault="00F1470E" w:rsidP="00A9057C">
      <w:pPr>
        <w:pStyle w:val="Heading2"/>
        <w:ind w:left="567"/>
        <w:rPr>
          <w:sz w:val="36"/>
          <w:szCs w:val="36"/>
        </w:rPr>
      </w:pPr>
      <w:r w:rsidRPr="00031C9F">
        <w:rPr>
          <w:sz w:val="36"/>
          <w:szCs w:val="36"/>
        </w:rPr>
        <w:lastRenderedPageBreak/>
        <w:t xml:space="preserve">Schedule 6 – Interpretation </w:t>
      </w:r>
    </w:p>
    <w:p w14:paraId="0CDA9342" w14:textId="77777777" w:rsidR="00F1470E" w:rsidRPr="00815D01" w:rsidRDefault="00F1470E" w:rsidP="00A9057C">
      <w:pPr>
        <w:ind w:left="567"/>
        <w:rPr>
          <w:sz w:val="18"/>
          <w:szCs w:val="18"/>
        </w:rPr>
      </w:pPr>
      <w:r w:rsidRPr="00815D01">
        <w:rPr>
          <w:sz w:val="18"/>
          <w:szCs w:val="18"/>
        </w:rPr>
        <w:t>“accident” means an accident that may result in pollution.</w:t>
      </w:r>
    </w:p>
    <w:p w14:paraId="385014C8" w14:textId="77777777" w:rsidR="00F1470E" w:rsidRPr="00815D01" w:rsidRDefault="00F1470E" w:rsidP="00A9057C">
      <w:pPr>
        <w:ind w:left="567"/>
        <w:rPr>
          <w:sz w:val="18"/>
          <w:szCs w:val="18"/>
        </w:rPr>
      </w:pPr>
      <w:r>
        <w:rPr>
          <w:sz w:val="18"/>
          <w:szCs w:val="18"/>
        </w:rPr>
        <w:t>“annually”</w:t>
      </w:r>
      <w:r w:rsidRPr="00815D01">
        <w:rPr>
          <w:sz w:val="18"/>
          <w:szCs w:val="18"/>
        </w:rPr>
        <w:t xml:space="preserve"> means once every year.</w:t>
      </w:r>
    </w:p>
    <w:p w14:paraId="733A1345" w14:textId="77777777" w:rsidR="00F1470E" w:rsidRPr="00815D01" w:rsidRDefault="00F1470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6023D5F" w14:textId="32D53783" w:rsidR="00F1470E" w:rsidRPr="00815D01" w:rsidRDefault="00F1470E"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sidR="00031C9F">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EF9305D" w14:textId="77777777" w:rsidR="00F1470E" w:rsidRPr="00815D01" w:rsidRDefault="00F1470E"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68C14B3B" w14:textId="77777777" w:rsidR="00F1470E" w:rsidRPr="00815D01" w:rsidRDefault="00F1470E"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5A70028E" w14:textId="77777777" w:rsidR="00F1470E" w:rsidRPr="00815D01" w:rsidRDefault="00F1470E"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61EDF8D" w14:textId="77777777" w:rsidR="00F1470E" w:rsidRPr="00815D01" w:rsidRDefault="00F1470E"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3972CF28" w14:textId="77777777" w:rsidR="00F1470E" w:rsidRPr="00815D01" w:rsidRDefault="00F1470E"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04820E72" w14:textId="77777777" w:rsidR="00F1470E" w:rsidRPr="00815D01" w:rsidRDefault="00F1470E"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C70E7E2" w14:textId="77777777" w:rsidR="00F1470E" w:rsidRPr="00815D01" w:rsidRDefault="00F1470E"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27C92FB" w14:textId="77777777" w:rsidR="00F1470E" w:rsidRPr="00815D01" w:rsidRDefault="00F1470E" w:rsidP="00661970">
      <w:pPr>
        <w:pStyle w:val="Default"/>
        <w:ind w:left="567"/>
        <w:rPr>
          <w:color w:val="auto"/>
          <w:sz w:val="18"/>
          <w:szCs w:val="18"/>
        </w:rPr>
      </w:pPr>
    </w:p>
    <w:p w14:paraId="601F84C4" w14:textId="77777777" w:rsidR="00F1470E" w:rsidRPr="00815D01" w:rsidRDefault="00F1470E"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34354E63" w14:textId="77777777" w:rsidR="00F1470E" w:rsidRPr="00815D01" w:rsidRDefault="00F1470E"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7C0CF71D" w14:textId="77777777" w:rsidR="00F1470E" w:rsidRPr="00815D01" w:rsidRDefault="00F1470E" w:rsidP="00A9057C">
      <w:pPr>
        <w:ind w:left="567"/>
        <w:rPr>
          <w:sz w:val="18"/>
          <w:szCs w:val="18"/>
        </w:rPr>
      </w:pPr>
      <w:r>
        <w:rPr>
          <w:sz w:val="18"/>
          <w:szCs w:val="18"/>
        </w:rPr>
        <w:t>“quarter”</w:t>
      </w:r>
      <w:r w:rsidRPr="00815D01">
        <w:rPr>
          <w:sz w:val="18"/>
          <w:szCs w:val="18"/>
        </w:rPr>
        <w:t xml:space="preserve"> means a calendar year quarter commencing on 1 January, 1 April, 1 </w:t>
      </w:r>
      <w:proofErr w:type="gramStart"/>
      <w:r w:rsidRPr="00815D01">
        <w:rPr>
          <w:sz w:val="18"/>
          <w:szCs w:val="18"/>
        </w:rPr>
        <w:t>July</w:t>
      </w:r>
      <w:proofErr w:type="gramEnd"/>
      <w:r w:rsidRPr="00815D01">
        <w:rPr>
          <w:sz w:val="18"/>
          <w:szCs w:val="18"/>
        </w:rPr>
        <w:t xml:space="preserve"> or 1 October.</w:t>
      </w:r>
    </w:p>
    <w:p w14:paraId="18711ADC" w14:textId="77777777" w:rsidR="00F1470E" w:rsidRPr="00815D01" w:rsidRDefault="00F1470E"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46201F32" w14:textId="77777777" w:rsidR="00F1470E" w:rsidRPr="00815D01" w:rsidRDefault="00F1470E"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959A09F" w14:textId="77777777" w:rsidR="00F1470E" w:rsidRPr="00815D01" w:rsidRDefault="00F1470E"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E73DD56" w14:textId="77777777" w:rsidR="00F1470E" w:rsidRPr="00815D01" w:rsidRDefault="00F1470E" w:rsidP="00A9057C">
      <w:pPr>
        <w:ind w:left="567"/>
        <w:rPr>
          <w:sz w:val="18"/>
          <w:szCs w:val="18"/>
        </w:rPr>
      </w:pPr>
      <w:r w:rsidRPr="00815D01">
        <w:rPr>
          <w:sz w:val="18"/>
          <w:szCs w:val="18"/>
        </w:rPr>
        <w:t>“year” means calendar year ending 31 December.</w:t>
      </w:r>
    </w:p>
    <w:p w14:paraId="1DFF0376" w14:textId="4EB5829B" w:rsidR="00FD2119" w:rsidRDefault="00F1470E"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4604DDA" w14:textId="77777777" w:rsidR="00FD2119" w:rsidRDefault="00FD2119">
      <w:pPr>
        <w:spacing w:before="0" w:after="0" w:line="240" w:lineRule="auto"/>
        <w:rPr>
          <w:sz w:val="18"/>
          <w:szCs w:val="18"/>
        </w:rPr>
      </w:pPr>
      <w:r>
        <w:rPr>
          <w:sz w:val="18"/>
          <w:szCs w:val="18"/>
        </w:rPr>
        <w:br w:type="page"/>
      </w:r>
    </w:p>
    <w:p w14:paraId="5B3489D3" w14:textId="77777777" w:rsidR="00F1470E" w:rsidRDefault="00F1470E" w:rsidP="00A9057C">
      <w:pPr>
        <w:pStyle w:val="Heading1"/>
        <w:ind w:left="567"/>
      </w:pPr>
      <w:r w:rsidRPr="00815D01">
        <w:lastRenderedPageBreak/>
        <w:t>Schedule 7 – Site plan</w:t>
      </w:r>
    </w:p>
    <w:p w14:paraId="09985A31" w14:textId="528F0BC0" w:rsidR="00F1470E" w:rsidRPr="00A97ED0" w:rsidRDefault="002746CE" w:rsidP="002746CE">
      <w:pPr>
        <w:pStyle w:val="Heading1"/>
        <w:ind w:left="567"/>
        <w:rPr>
          <w:b w:val="0"/>
        </w:rPr>
      </w:pPr>
      <w:r w:rsidRPr="002746CE">
        <w:rPr>
          <w:b w:val="0"/>
          <w:noProof/>
        </w:rPr>
        <w:drawing>
          <wp:inline distT="0" distB="0" distL="0" distR="0" wp14:anchorId="54C2AC13" wp14:editId="4B2D8315">
            <wp:extent cx="5067300" cy="7177846"/>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71710" cy="7184092"/>
                    </a:xfrm>
                    <a:prstGeom prst="rect">
                      <a:avLst/>
                    </a:prstGeom>
                  </pic:spPr>
                </pic:pic>
              </a:graphicData>
            </a:graphic>
          </wp:inline>
        </w:drawing>
      </w:r>
    </w:p>
    <w:p w14:paraId="161D46EE" w14:textId="77777777" w:rsidR="00F1470E" w:rsidRPr="00815D01" w:rsidRDefault="00F1470E"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7C36DCB8" w14:textId="77777777" w:rsidR="00F1470E" w:rsidRDefault="00F1470E" w:rsidP="00A9057C">
      <w:pPr>
        <w:ind w:left="567"/>
      </w:pPr>
    </w:p>
    <w:p w14:paraId="5FBE6AE4" w14:textId="77777777" w:rsidR="00F1470E" w:rsidRDefault="00F1470E" w:rsidP="00A9057C">
      <w:pPr>
        <w:ind w:left="567"/>
      </w:pPr>
      <w:r>
        <w:t>END OF PERMIT</w:t>
      </w:r>
    </w:p>
    <w:p w14:paraId="271783F9" w14:textId="77777777" w:rsidR="00F1470E" w:rsidRDefault="00F1470E" w:rsidP="000848DA">
      <w:pPr>
        <w:sectPr w:rsidR="00F1470E" w:rsidSect="002D5C82">
          <w:footerReference w:type="default" r:id="rId16"/>
          <w:pgSz w:w="11906" w:h="16838" w:code="9"/>
          <w:pgMar w:top="1440" w:right="1133" w:bottom="1440" w:left="1440" w:header="397" w:footer="397" w:gutter="0"/>
          <w:pgNumType w:start="1"/>
          <w:cols w:space="708"/>
          <w:docGrid w:linePitch="360"/>
        </w:sectPr>
      </w:pPr>
    </w:p>
    <w:p w14:paraId="4C2EA473" w14:textId="77777777" w:rsidR="00F1470E" w:rsidRDefault="00F1470E" w:rsidP="000848DA"/>
    <w:sectPr w:rsidR="00F1470E" w:rsidSect="00F1470E">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EEC2A" w14:textId="77777777" w:rsidR="002F2F1B" w:rsidRDefault="002F2F1B" w:rsidP="00FF16FF">
      <w:pPr>
        <w:spacing w:before="0" w:after="0" w:line="240" w:lineRule="auto"/>
      </w:pPr>
      <w:r>
        <w:separator/>
      </w:r>
    </w:p>
  </w:endnote>
  <w:endnote w:type="continuationSeparator" w:id="0">
    <w:p w14:paraId="6B21BCC1" w14:textId="77777777" w:rsidR="002F2F1B" w:rsidRDefault="002F2F1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3D649" w14:textId="77777777" w:rsidR="00F1470E" w:rsidRDefault="00F1470E" w:rsidP="002D5C82">
    <w:pPr>
      <w:pStyle w:val="Footer"/>
    </w:pPr>
    <w:r>
      <w:t>Variation application:</w:t>
    </w:r>
    <w:r w:rsidRPr="000B6B93">
      <w:t xml:space="preserve"> </w:t>
    </w:r>
  </w:p>
  <w:p w14:paraId="5F305747" w14:textId="77777777" w:rsidR="00F1470E" w:rsidRPr="002D5C82" w:rsidRDefault="00F1470E" w:rsidP="002D5C82">
    <w:pPr>
      <w:pStyle w:val="Footer"/>
    </w:pPr>
    <w:r w:rsidRPr="00960D76">
      <w:rPr>
        <w:noProof/>
      </w:rPr>
      <w:t>PAN-007480</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69AB9" w14:textId="77777777" w:rsidR="00F1470E" w:rsidRDefault="00F1470E" w:rsidP="002D5C82">
    <w:pPr>
      <w:pStyle w:val="Footer"/>
    </w:pPr>
    <w:r>
      <w:t xml:space="preserve">Permit number: </w:t>
    </w:r>
  </w:p>
  <w:p w14:paraId="603A9095" w14:textId="4FB727DC" w:rsidR="00F1470E" w:rsidRPr="002D5C82" w:rsidRDefault="00F1470E" w:rsidP="002D5C82">
    <w:pPr>
      <w:pStyle w:val="Footer"/>
    </w:pPr>
    <w:r w:rsidRPr="00960D76">
      <w:rPr>
        <w:noProof/>
      </w:rPr>
      <w:t>CM0154001</w:t>
    </w:r>
    <w:r w:rsidRPr="000B6B93">
      <w:ptab w:relativeTo="margin" w:alignment="center" w:leader="none"/>
    </w:r>
    <w:r>
      <w:t xml:space="preserve">Page </w:t>
    </w:r>
    <w:r>
      <w:fldChar w:fldCharType="begin"/>
    </w:r>
    <w:r>
      <w:instrText xml:space="preserve"> PAGE  \* Arabic  \* MERGEFORMAT </w:instrText>
    </w:r>
    <w:r>
      <w:fldChar w:fldCharType="separate"/>
    </w:r>
    <w:r>
      <w:t>5</w:t>
    </w:r>
    <w:r>
      <w:fldChar w:fldCharType="end"/>
    </w:r>
    <w:r>
      <w:t xml:space="preserve"> of </w:t>
    </w:r>
    <w:fldSimple w:instr=" SECTIONPAGES  \* Arabic  \* MERGEFORMAT ">
      <w:r w:rsidR="008F7E11">
        <w:rPr>
          <w:noProof/>
        </w:rPr>
        <w:t>12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09275" w14:textId="77777777" w:rsidR="002D5C82" w:rsidRDefault="002D5C82" w:rsidP="002D5C82">
    <w:pPr>
      <w:pStyle w:val="Footer"/>
    </w:pPr>
    <w:r>
      <w:t>Permit number</w:t>
    </w:r>
    <w:r w:rsidR="0029350F">
      <w:t>:</w:t>
    </w:r>
    <w:r>
      <w:t xml:space="preserve"> </w:t>
    </w:r>
  </w:p>
  <w:p w14:paraId="240F7410" w14:textId="58C195A5" w:rsidR="002D5C82" w:rsidRPr="002D5C82" w:rsidRDefault="00BF4134" w:rsidP="002D5C82">
    <w:pPr>
      <w:pStyle w:val="Footer"/>
    </w:pPr>
    <w:r>
      <w:rPr>
        <w:noProof/>
      </w:rPr>
      <w:t>«Permit_number»</w:t>
    </w:r>
    <w:r w:rsidR="002D5C82" w:rsidRPr="000B6B93">
      <w:ptab w:relativeTo="margin" w:alignment="center" w:leader="none"/>
    </w:r>
    <w:r w:rsidR="002D5C82">
      <w:t xml:space="preserve">Page </w:t>
    </w:r>
    <w:r w:rsidR="002D5C82">
      <w:fldChar w:fldCharType="begin"/>
    </w:r>
    <w:r w:rsidR="002D5C82">
      <w:instrText xml:space="preserve"> PAGE  \* Arabic  \* MERGEFORMAT </w:instrText>
    </w:r>
    <w:r w:rsidR="002D5C82">
      <w:fldChar w:fldCharType="separate"/>
    </w:r>
    <w:r w:rsidR="002D5C82">
      <w:t>5</w:t>
    </w:r>
    <w:r w:rsidR="002D5C82">
      <w:fldChar w:fldCharType="end"/>
    </w:r>
    <w:r w:rsidR="002D5C82">
      <w:t xml:space="preserve"> of </w:t>
    </w:r>
    <w:r w:rsidR="008F7E11">
      <w:fldChar w:fldCharType="begin"/>
    </w:r>
    <w:r w:rsidR="008F7E11">
      <w:instrText xml:space="preserve"> SECTIONPAGES  \* Arabic  \* MERGEFORMAT </w:instrText>
    </w:r>
    <w:r w:rsidR="008F7E11">
      <w:fldChar w:fldCharType="separate"/>
    </w:r>
    <w:r w:rsidR="005B1E31">
      <w:rPr>
        <w:noProof/>
      </w:rPr>
      <w:t>1</w:t>
    </w:r>
    <w:r w:rsidR="008F7E1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FD6E2" w14:textId="77777777" w:rsidR="002F2F1B" w:rsidRDefault="002F2F1B" w:rsidP="00FF16FF">
      <w:pPr>
        <w:spacing w:before="0" w:after="0" w:line="240" w:lineRule="auto"/>
      </w:pPr>
      <w:r>
        <w:separator/>
      </w:r>
    </w:p>
  </w:footnote>
  <w:footnote w:type="continuationSeparator" w:id="0">
    <w:p w14:paraId="5E5B4C11" w14:textId="77777777" w:rsidR="002F2F1B" w:rsidRDefault="002F2F1B"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F3943508"/>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54E5"/>
    <w:rsid w:val="000064C9"/>
    <w:rsid w:val="00007F5D"/>
    <w:rsid w:val="00014C54"/>
    <w:rsid w:val="000150BB"/>
    <w:rsid w:val="000152F0"/>
    <w:rsid w:val="00015B11"/>
    <w:rsid w:val="00027249"/>
    <w:rsid w:val="00031911"/>
    <w:rsid w:val="00031C9F"/>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B4D61"/>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746CE"/>
    <w:rsid w:val="002809B4"/>
    <w:rsid w:val="002819C7"/>
    <w:rsid w:val="00284C34"/>
    <w:rsid w:val="00292253"/>
    <w:rsid w:val="0029350F"/>
    <w:rsid w:val="00293756"/>
    <w:rsid w:val="00297198"/>
    <w:rsid w:val="002A1427"/>
    <w:rsid w:val="002B05E5"/>
    <w:rsid w:val="002B2ACB"/>
    <w:rsid w:val="002B2CA3"/>
    <w:rsid w:val="002B4FF5"/>
    <w:rsid w:val="002C2622"/>
    <w:rsid w:val="002C4385"/>
    <w:rsid w:val="002C5C73"/>
    <w:rsid w:val="002D2987"/>
    <w:rsid w:val="002D3C83"/>
    <w:rsid w:val="002D3D59"/>
    <w:rsid w:val="002D5C82"/>
    <w:rsid w:val="002D792B"/>
    <w:rsid w:val="002D7BAA"/>
    <w:rsid w:val="002F2F1B"/>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1CC5"/>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3A50"/>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1E31"/>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44E2"/>
    <w:rsid w:val="007550FB"/>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0DC6"/>
    <w:rsid w:val="008D2310"/>
    <w:rsid w:val="008D2F86"/>
    <w:rsid w:val="008D3183"/>
    <w:rsid w:val="008D380C"/>
    <w:rsid w:val="008D4215"/>
    <w:rsid w:val="008D509A"/>
    <w:rsid w:val="008E122C"/>
    <w:rsid w:val="008E559E"/>
    <w:rsid w:val="008F3DE9"/>
    <w:rsid w:val="008F5D8C"/>
    <w:rsid w:val="008F7E1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19F0"/>
    <w:rsid w:val="009A204E"/>
    <w:rsid w:val="009A2AF5"/>
    <w:rsid w:val="009A6A80"/>
    <w:rsid w:val="009A6E55"/>
    <w:rsid w:val="009B1369"/>
    <w:rsid w:val="009B4DDC"/>
    <w:rsid w:val="009C496B"/>
    <w:rsid w:val="009C787F"/>
    <w:rsid w:val="009C7BE8"/>
    <w:rsid w:val="009D15ED"/>
    <w:rsid w:val="009D1FC3"/>
    <w:rsid w:val="009E1553"/>
    <w:rsid w:val="009E6008"/>
    <w:rsid w:val="009E7D49"/>
    <w:rsid w:val="009F2011"/>
    <w:rsid w:val="009F5B5C"/>
    <w:rsid w:val="009F5ECF"/>
    <w:rsid w:val="009F6216"/>
    <w:rsid w:val="009F7649"/>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4B6A"/>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2B05"/>
    <w:rsid w:val="00BA625F"/>
    <w:rsid w:val="00BB181D"/>
    <w:rsid w:val="00BC0082"/>
    <w:rsid w:val="00BC41E7"/>
    <w:rsid w:val="00BC7208"/>
    <w:rsid w:val="00BC7C4D"/>
    <w:rsid w:val="00BD1F91"/>
    <w:rsid w:val="00BD7B0A"/>
    <w:rsid w:val="00BE1F97"/>
    <w:rsid w:val="00BF4134"/>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187"/>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5F64"/>
    <w:rsid w:val="00E2702D"/>
    <w:rsid w:val="00E27039"/>
    <w:rsid w:val="00E2787F"/>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4BC"/>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70E"/>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D2119"/>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DD831C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REGU-193-13529591</_dlc_DocId>
    <_dlc_DocIdUrl xmlns="9be56660-2c31-41ef-bc00-23e72f632f2a">
      <Url>https://cyfoethnaturiolcymru.sharepoint.com/teams/Regulatory/Permitting/_layouts/15/DocIdRedir.aspx?ID=REGU-193-13529591</Url>
      <Description>REGU-193-13529591</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CSO at Towyn SPS 3114 Coventry Camp</Site_x0020_Name>
    <Internal_x002f_External xmlns="859f7ad6-93f6-4205-b62b-a17f28acbbac">Outgoing document</Internal_x002f_External>
    <Post_x0020_code xmlns="859f7ad6-93f6-4205-b62b-a17f28acbbac">LL18 5NA</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2022-09-28T23:00:00+00:00</Document_x0020_Date>
    <Facility_x0020_Address xmlns="859f7ad6-93f6-4205-b62b-a17f28acbbac">Golden Sands Holiday Park, Sandy Cove, Kinmel Bay, Rhyl,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CD4B367-7F12-4E60-9D51-B4B344B47BEE}"/>
</file>

<file path=customXml/itemProps3.xml><?xml version="1.0" encoding="utf-8"?>
<ds:datastoreItem xmlns:ds="http://schemas.openxmlformats.org/officeDocument/2006/customXml" ds:itemID="{7289BD83-D92A-4B08-861E-9296D951AF7F}">
  <ds:schemaRefs>
    <ds:schemaRef ds:uri="http://purl.org/dc/elements/1.1/"/>
    <ds:schemaRef ds:uri="859f7ad6-93f6-4205-b62b-a17f28acbbac"/>
    <ds:schemaRef ds:uri="6e121689-de5b-41b9-a751-bfeda7fa2b07"/>
    <ds:schemaRef ds:uri="http://schemas.openxmlformats.org/package/2006/metadata/core-properties"/>
    <ds:schemaRef ds:uri="http://schemas.microsoft.com/office/infopath/2007/PartnerControls"/>
    <ds:schemaRef ds:uri="http://purl.org/dc/terms/"/>
    <ds:schemaRef ds:uri="9be56660-2c31-41ef-bc00-23e72f632f2a"/>
    <ds:schemaRef ds:uri="005db27c-c37f-4c3b-898d-3fee1249b087"/>
    <ds:schemaRef ds:uri="http://schemas.microsoft.com/office/2006/documentManagement/types"/>
    <ds:schemaRef ds:uri="http://schemas.microsoft.com/office/2006/metadata/properties"/>
    <ds:schemaRef ds:uri="http://schemas.microsoft.com/sharepoint/v4"/>
    <ds:schemaRef ds:uri="976c396e-0f13-4de6-8381-592a969a477d"/>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33</TotalTime>
  <Pages>16</Pages>
  <Words>2900</Words>
  <Characters>15629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18</cp:revision>
  <dcterms:created xsi:type="dcterms:W3CDTF">2022-09-23T14:15:00Z</dcterms:created>
  <dcterms:modified xsi:type="dcterms:W3CDTF">2022-09-29T08:56:00Z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d131552e-e209-44cc-aacd-b76e5046734d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