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E6A07" w14:textId="77777777" w:rsidR="00C86BEE" w:rsidRPr="00102C70" w:rsidRDefault="00C86BEE" w:rsidP="00F96C7A">
      <w:pPr>
        <w:pStyle w:val="StyleHeading5BlockLabelArial"/>
        <w:spacing w:before="60" w:after="60" w:line="270" w:lineRule="exact"/>
      </w:pPr>
      <w:r w:rsidRPr="00102C70">
        <w:t>Duly Made che</w:t>
      </w:r>
      <w:r w:rsidR="00CA2420" w:rsidRPr="00102C70">
        <w:t>cklist – waste permit transfers</w:t>
      </w:r>
    </w:p>
    <w:p w14:paraId="45DA3EBD" w14:textId="77777777" w:rsidR="0075198D" w:rsidRPr="00102C70" w:rsidRDefault="0075198D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FF66FF"/>
          <w:lang w:val="en-US" w:eastAsia="en-US"/>
        </w:rPr>
      </w:pPr>
    </w:p>
    <w:p w14:paraId="60A5BC63" w14:textId="77777777" w:rsidR="001D7C9E" w:rsidRPr="00102C70" w:rsidRDefault="001D7C9E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1D7C9E" w:rsidRPr="00102C70" w14:paraId="7FB712DD" w14:textId="77777777" w:rsidTr="00485980">
        <w:trPr>
          <w:trHeight w:val="227"/>
        </w:trPr>
        <w:tc>
          <w:tcPr>
            <w:tcW w:w="4077" w:type="dxa"/>
          </w:tcPr>
          <w:p w14:paraId="5139191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525035607"/>
            <w:r w:rsidRPr="00102C70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1684CCF2" w14:textId="3998F235" w:rsidR="001D7C9E" w:rsidRPr="00102C70" w:rsidRDefault="0084305C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525309128"/>
            <w:r>
              <w:rPr>
                <w:rFonts w:ascii="Arial" w:hAnsi="Arial" w:cs="Arial"/>
                <w:lang w:eastAsia="en-US"/>
              </w:rPr>
              <w:t>PAN-003137</w:t>
            </w:r>
            <w:bookmarkEnd w:id="1"/>
          </w:p>
        </w:tc>
      </w:tr>
      <w:tr w:rsidR="001D7C9E" w:rsidRPr="00102C70" w14:paraId="703F6B01" w14:textId="77777777" w:rsidTr="00485980">
        <w:trPr>
          <w:trHeight w:val="227"/>
        </w:trPr>
        <w:tc>
          <w:tcPr>
            <w:tcW w:w="4077" w:type="dxa"/>
          </w:tcPr>
          <w:p w14:paraId="2D5B95E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2D92B53B" w14:textId="2DDCBCED" w:rsidR="001D7C9E" w:rsidRPr="00102C70" w:rsidRDefault="0084305C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2" w:name="_Hlk525309161"/>
            <w:r>
              <w:t>GP3692LQ</w:t>
            </w:r>
            <w:bookmarkEnd w:id="2"/>
          </w:p>
        </w:tc>
      </w:tr>
      <w:tr w:rsidR="001D7C9E" w:rsidRPr="00102C70" w14:paraId="507BA32B" w14:textId="77777777" w:rsidTr="00485980">
        <w:trPr>
          <w:trHeight w:val="227"/>
        </w:trPr>
        <w:tc>
          <w:tcPr>
            <w:tcW w:w="4077" w:type="dxa"/>
          </w:tcPr>
          <w:p w14:paraId="4BF8E5A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268ED484" w14:textId="6B1277CC" w:rsidR="001D7C9E" w:rsidRPr="00102C70" w:rsidRDefault="0084305C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3" w:name="_Hlk525309145"/>
            <w:r>
              <w:rPr>
                <w:rStyle w:val="Responseboxtext"/>
                <w:rFonts w:eastAsia="Calibri"/>
              </w:rPr>
              <w:t>RMR Recycling Ltd</w:t>
            </w:r>
            <w:bookmarkEnd w:id="3"/>
          </w:p>
        </w:tc>
      </w:tr>
      <w:tr w:rsidR="001D7C9E" w:rsidRPr="00102C70" w14:paraId="39001978" w14:textId="77777777" w:rsidTr="00485980">
        <w:trPr>
          <w:trHeight w:val="227"/>
        </w:trPr>
        <w:tc>
          <w:tcPr>
            <w:tcW w:w="4077" w:type="dxa"/>
          </w:tcPr>
          <w:p w14:paraId="322F92F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66251E16" w14:textId="1FA77297" w:rsidR="001D7C9E" w:rsidRPr="00102C70" w:rsidRDefault="0084305C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4" w:name="_Hlk525309169"/>
            <w:proofErr w:type="spellStart"/>
            <w:r>
              <w:rPr>
                <w:rStyle w:val="Responseboxtext"/>
              </w:rPr>
              <w:t>Penyfan</w:t>
            </w:r>
            <w:proofErr w:type="spellEnd"/>
            <w:r>
              <w:rPr>
                <w:rStyle w:val="Responseboxtext"/>
              </w:rPr>
              <w:t xml:space="preserve"> Processing and Recycling Limited, Pen-y-fan Pond Lane, Off </w:t>
            </w:r>
            <w:proofErr w:type="spellStart"/>
            <w:r>
              <w:rPr>
                <w:rStyle w:val="Responseboxtext"/>
              </w:rPr>
              <w:t>Manmoel</w:t>
            </w:r>
            <w:proofErr w:type="spellEnd"/>
            <w:r>
              <w:rPr>
                <w:rStyle w:val="Responseboxtext"/>
              </w:rPr>
              <w:t xml:space="preserve"> Road, Oakdale, Blackwood, Gwent, NP12 0HY</w:t>
            </w:r>
            <w:bookmarkEnd w:id="4"/>
          </w:p>
        </w:tc>
      </w:tr>
      <w:bookmarkEnd w:id="0"/>
      <w:tr w:rsidR="001D7C9E" w:rsidRPr="00102C70" w14:paraId="113BE3AB" w14:textId="77777777" w:rsidTr="00485980">
        <w:trPr>
          <w:trHeight w:val="227"/>
        </w:trPr>
        <w:tc>
          <w:tcPr>
            <w:tcW w:w="4077" w:type="dxa"/>
          </w:tcPr>
          <w:p w14:paraId="53DDE48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02946038" w14:textId="5CCD0649" w:rsidR="001D7C9E" w:rsidRPr="00102C70" w:rsidRDefault="0084305C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1D7C9E" w:rsidRPr="00102C70" w14:paraId="2C4D5475" w14:textId="77777777" w:rsidTr="00485980">
        <w:trPr>
          <w:trHeight w:val="227"/>
        </w:trPr>
        <w:tc>
          <w:tcPr>
            <w:tcW w:w="4077" w:type="dxa"/>
          </w:tcPr>
          <w:p w14:paraId="4199C7C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390FD2C" w14:textId="1623E092" w:rsidR="001D7C9E" w:rsidRPr="00102C70" w:rsidRDefault="0084305C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Rhymney &amp; Ebbw</w:t>
            </w:r>
          </w:p>
        </w:tc>
      </w:tr>
      <w:tr w:rsidR="001D7C9E" w:rsidRPr="00102C70" w14:paraId="4A37387C" w14:textId="77777777" w:rsidTr="00485980">
        <w:trPr>
          <w:trHeight w:val="227"/>
        </w:trPr>
        <w:tc>
          <w:tcPr>
            <w:tcW w:w="4077" w:type="dxa"/>
          </w:tcPr>
          <w:p w14:paraId="2DADCD5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FAA7AD5" w14:textId="482113C2" w:rsidR="001D7C9E" w:rsidRPr="00102C70" w:rsidRDefault="0084305C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Alex Bowder</w:t>
            </w:r>
          </w:p>
        </w:tc>
      </w:tr>
    </w:tbl>
    <w:p w14:paraId="437ED7AC" w14:textId="77777777" w:rsidR="001D7C9E" w:rsidRPr="00102C70" w:rsidRDefault="001D7C9E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424A72A" w14:textId="77777777" w:rsidR="001D7C9E" w:rsidRPr="00102C70" w:rsidRDefault="001D7C9E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1D7C9E" w:rsidRPr="00102C70" w14:paraId="1F79558D" w14:textId="77777777" w:rsidTr="00485980">
        <w:trPr>
          <w:trHeight w:val="20"/>
        </w:trPr>
        <w:tc>
          <w:tcPr>
            <w:tcW w:w="7196" w:type="dxa"/>
          </w:tcPr>
          <w:p w14:paraId="3D2DF39D" w14:textId="38572F36" w:rsidR="001D7C9E" w:rsidRPr="00102C70" w:rsidRDefault="003E48E5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BC4269C" wp14:editId="78B44F6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771E0A7" w14:textId="77777777" w:rsidR="001D7C9E" w:rsidRPr="002F1449" w:rsidRDefault="001D7C9E" w:rsidP="001D7C9E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16C4635A" w14:textId="77777777" w:rsidR="001D7C9E" w:rsidRDefault="001D7C9E" w:rsidP="001D7C9E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72430C4" w14:textId="77777777" w:rsidR="001D7C9E" w:rsidRDefault="001D7C9E" w:rsidP="001D7C9E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C426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6771E0A7" w14:textId="77777777" w:rsidR="001D7C9E" w:rsidRPr="002F1449" w:rsidRDefault="001D7C9E" w:rsidP="001D7C9E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16C4635A" w14:textId="77777777" w:rsidR="001D7C9E" w:rsidRDefault="001D7C9E" w:rsidP="001D7C9E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72430C4" w14:textId="77777777" w:rsidR="001D7C9E" w:rsidRDefault="001D7C9E" w:rsidP="001D7C9E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7C9E" w:rsidRPr="00102C70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26E7A388" w14:textId="74F37129" w:rsidR="001D7C9E" w:rsidRPr="00102C70" w:rsidRDefault="0084305C" w:rsidP="00F96C7A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24/08/18</w:t>
            </w:r>
          </w:p>
        </w:tc>
      </w:tr>
      <w:tr w:rsidR="00A27460" w:rsidRPr="00102C70" w14:paraId="038EB12D" w14:textId="77777777" w:rsidTr="00485980">
        <w:trPr>
          <w:trHeight w:val="20"/>
        </w:trPr>
        <w:tc>
          <w:tcPr>
            <w:tcW w:w="7196" w:type="dxa"/>
          </w:tcPr>
          <w:p w14:paraId="0CD3BE18" w14:textId="15D4300C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32305737" w14:textId="64B7F9AF" w:rsidR="00A27460" w:rsidRPr="00102C70" w:rsidRDefault="0084305C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24/08/18</w:t>
            </w:r>
          </w:p>
        </w:tc>
      </w:tr>
      <w:tr w:rsidR="00A27460" w:rsidRPr="00102C70" w14:paraId="215E9B5C" w14:textId="77777777" w:rsidTr="00485980">
        <w:trPr>
          <w:trHeight w:val="20"/>
        </w:trPr>
        <w:tc>
          <w:tcPr>
            <w:tcW w:w="7196" w:type="dxa"/>
          </w:tcPr>
          <w:p w14:paraId="53344806" w14:textId="6220F559" w:rsidR="00A27460" w:rsidRPr="000E2854" w:rsidRDefault="00A27460" w:rsidP="00A27460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0E2854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17BBF97B" w14:textId="483A4CCF" w:rsidR="00A27460" w:rsidRPr="000E2854" w:rsidRDefault="000E2854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0E2854">
              <w:rPr>
                <w:rFonts w:ascii="Arial" w:hAnsi="Arial" w:cs="Arial"/>
              </w:rPr>
              <w:t>21/09/18</w:t>
            </w:r>
          </w:p>
        </w:tc>
      </w:tr>
      <w:tr w:rsidR="00A27460" w:rsidRPr="00102C70" w14:paraId="1E9AC2C2" w14:textId="77777777" w:rsidTr="00485980">
        <w:trPr>
          <w:trHeight w:val="20"/>
        </w:trPr>
        <w:tc>
          <w:tcPr>
            <w:tcW w:w="7196" w:type="dxa"/>
          </w:tcPr>
          <w:p w14:paraId="457ACA53" w14:textId="059D1273" w:rsidR="00A27460" w:rsidRPr="00BB4BA8" w:rsidRDefault="00A27460" w:rsidP="00A27460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BB4BA8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2B0AAF2" w14:textId="511482C5" w:rsidR="00A27460" w:rsidRPr="00BB4BA8" w:rsidRDefault="00BB4BA8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BB4BA8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69B823E6" w14:textId="77777777" w:rsidTr="00485980">
        <w:trPr>
          <w:trHeight w:val="20"/>
        </w:trPr>
        <w:tc>
          <w:tcPr>
            <w:tcW w:w="7196" w:type="dxa"/>
          </w:tcPr>
          <w:p w14:paraId="322E52D6" w14:textId="32894A3C" w:rsidR="00A27460" w:rsidRPr="00BB4BA8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B4BA8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362CA4B9" w14:textId="1B9E1633" w:rsidR="00A27460" w:rsidRPr="00BB4BA8" w:rsidRDefault="00BB4BA8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BB4BA8">
              <w:rPr>
                <w:rFonts w:ascii="Arial" w:hAnsi="Arial" w:cs="Arial"/>
              </w:rPr>
              <w:t>25/09/18</w:t>
            </w:r>
          </w:p>
        </w:tc>
      </w:tr>
      <w:tr w:rsidR="00A27460" w:rsidRPr="00102C70" w14:paraId="79A63651" w14:textId="77777777" w:rsidTr="00485980">
        <w:trPr>
          <w:trHeight w:val="20"/>
        </w:trPr>
        <w:tc>
          <w:tcPr>
            <w:tcW w:w="7196" w:type="dxa"/>
          </w:tcPr>
          <w:p w14:paraId="58460E76" w14:textId="6F03F88A" w:rsidR="00A27460" w:rsidRPr="00BB4BA8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B4BA8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12A5B1E4" w14:textId="49AF4E39" w:rsidR="00A27460" w:rsidRPr="00BB4BA8" w:rsidRDefault="00BB4BA8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BB4BA8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465FF1E0" w14:textId="77777777" w:rsidTr="00485980">
        <w:trPr>
          <w:trHeight w:val="20"/>
        </w:trPr>
        <w:tc>
          <w:tcPr>
            <w:tcW w:w="7196" w:type="dxa"/>
          </w:tcPr>
          <w:p w14:paraId="787EADFE" w14:textId="158AEC90" w:rsidR="00A27460" w:rsidRPr="00BB4BA8" w:rsidRDefault="00A27460" w:rsidP="00A27460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BB4BA8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2EE5F11F" w14:textId="459F250C" w:rsidR="00A27460" w:rsidRPr="00BB4BA8" w:rsidRDefault="00BB4BA8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BB4BA8">
              <w:rPr>
                <w:rFonts w:ascii="Arial" w:hAnsi="Arial" w:cs="Arial"/>
              </w:rPr>
              <w:t>26/09/18</w:t>
            </w:r>
          </w:p>
        </w:tc>
      </w:tr>
      <w:tr w:rsidR="00A27460" w:rsidRPr="00102C70" w14:paraId="6E9A2123" w14:textId="77777777" w:rsidTr="00485980">
        <w:trPr>
          <w:trHeight w:val="20"/>
        </w:trPr>
        <w:tc>
          <w:tcPr>
            <w:tcW w:w="7196" w:type="dxa"/>
          </w:tcPr>
          <w:p w14:paraId="69CF0061" w14:textId="1C27862B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454E798E" w14:textId="3D9D4F8C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2C70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502F8098" w14:textId="77777777" w:rsidTr="00485980">
        <w:trPr>
          <w:trHeight w:val="20"/>
        </w:trPr>
        <w:tc>
          <w:tcPr>
            <w:tcW w:w="7196" w:type="dxa"/>
          </w:tcPr>
          <w:p w14:paraId="29F632C7" w14:textId="0DFA3AEB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506C7E5" w14:textId="379DD912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2C70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74F0F658" w14:textId="77777777" w:rsidTr="00485980">
        <w:trPr>
          <w:trHeight w:val="20"/>
        </w:trPr>
        <w:tc>
          <w:tcPr>
            <w:tcW w:w="7196" w:type="dxa"/>
          </w:tcPr>
          <w:p w14:paraId="49653058" w14:textId="14CBC04F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49FC73BD" w14:textId="77777777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2C70">
              <w:rPr>
                <w:rFonts w:ascii="Arial" w:hAnsi="Arial" w:cs="Arial"/>
              </w:rPr>
              <w:t>n/a</w:t>
            </w:r>
          </w:p>
        </w:tc>
      </w:tr>
    </w:tbl>
    <w:p w14:paraId="510C16E8" w14:textId="37FFDC62" w:rsidR="001A4598" w:rsidRPr="00102C70" w:rsidRDefault="0075198D" w:rsidP="00F96C7A">
      <w:pPr>
        <w:spacing w:before="60" w:after="60" w:line="270" w:lineRule="exact"/>
        <w:rPr>
          <w:rFonts w:ascii="Arial" w:hAnsi="Arial" w:cs="Arial"/>
          <w:b/>
          <w:bCs/>
          <w:color w:val="FF00FF"/>
        </w:rPr>
      </w:pPr>
      <w:r w:rsidRPr="00102C70">
        <w:rPr>
          <w:rFonts w:ascii="Arial" w:hAnsi="Arial" w:cs="Arial"/>
          <w:b/>
          <w:bCs/>
        </w:rPr>
        <w:br w:type="page"/>
      </w:r>
      <w:r w:rsidR="001A4598" w:rsidRPr="00102C70">
        <w:rPr>
          <w:rFonts w:ascii="Arial" w:hAnsi="Arial" w:cs="Arial"/>
          <w:b/>
          <w:color w:val="FF00FF"/>
          <w:sz w:val="22"/>
          <w:szCs w:val="22"/>
        </w:rPr>
        <w:lastRenderedPageBreak/>
        <w:t xml:space="preserve"> </w:t>
      </w:r>
    </w:p>
    <w:p w14:paraId="57D7A26A" w14:textId="77777777" w:rsidR="00481D55" w:rsidRPr="00102C70" w:rsidRDefault="009B7AC3" w:rsidP="00F96C7A">
      <w:pPr>
        <w:pStyle w:val="StyleHeading5BlockLabelArial"/>
        <w:spacing w:before="60" w:after="60" w:line="270" w:lineRule="exact"/>
      </w:pPr>
      <w:r w:rsidRPr="00102C70">
        <w:t>Documents and information checklist:</w:t>
      </w:r>
      <w:r w:rsidR="001A4598" w:rsidRPr="00102C70">
        <w:t xml:space="preserve"> full transfer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084"/>
        <w:gridCol w:w="633"/>
        <w:gridCol w:w="587"/>
        <w:gridCol w:w="619"/>
        <w:gridCol w:w="1968"/>
      </w:tblGrid>
      <w:tr w:rsidR="007150AF" w:rsidRPr="00102C70" w14:paraId="21A48440" w14:textId="77777777" w:rsidTr="00D07D75">
        <w:trPr>
          <w:trHeight w:val="113"/>
        </w:trPr>
        <w:tc>
          <w:tcPr>
            <w:tcW w:w="2859" w:type="pct"/>
            <w:shd w:val="clear" w:color="auto" w:fill="FFFF99"/>
          </w:tcPr>
          <w:p w14:paraId="067E9813" w14:textId="77777777" w:rsidR="009B7AC3" w:rsidRPr="00102C70" w:rsidRDefault="009B7AC3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56" w:type="pct"/>
            <w:shd w:val="clear" w:color="auto" w:fill="FFFF99"/>
          </w:tcPr>
          <w:p w14:paraId="419CC308" w14:textId="77777777" w:rsidR="009B7AC3" w:rsidRPr="00102C70" w:rsidRDefault="001A4598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102C70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30" w:type="pct"/>
            <w:shd w:val="clear" w:color="auto" w:fill="FFFF99"/>
          </w:tcPr>
          <w:p w14:paraId="35F2D13D" w14:textId="77777777" w:rsidR="009B7AC3" w:rsidRPr="00102C70" w:rsidRDefault="001A4598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8" w:type="pct"/>
            <w:shd w:val="clear" w:color="auto" w:fill="FFFF99"/>
          </w:tcPr>
          <w:p w14:paraId="3F51E801" w14:textId="77777777" w:rsidR="009B7AC3" w:rsidRPr="00102C70" w:rsidRDefault="009B7AC3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107" w:type="pct"/>
            <w:shd w:val="clear" w:color="auto" w:fill="FFFF99"/>
          </w:tcPr>
          <w:p w14:paraId="443E35D8" w14:textId="77777777" w:rsidR="00D5668F" w:rsidRPr="00102C70" w:rsidRDefault="001A4598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102C70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C86BEE" w:rsidRPr="00102C70" w14:paraId="7B4E20A8" w14:textId="77777777" w:rsidTr="00D07D75">
        <w:trPr>
          <w:trHeight w:val="113"/>
        </w:trPr>
        <w:tc>
          <w:tcPr>
            <w:tcW w:w="2859" w:type="pct"/>
          </w:tcPr>
          <w:p w14:paraId="1EA082F1" w14:textId="0606D5A9" w:rsidR="00C86BEE" w:rsidRPr="00102C70" w:rsidRDefault="00C86BEE" w:rsidP="00116742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102C70">
              <w:rPr>
                <w:rFonts w:cs="Arial"/>
                <w:szCs w:val="22"/>
              </w:rPr>
              <w:t>E</w:t>
            </w:r>
            <w:r w:rsidR="00784B91" w:rsidRPr="00102C70">
              <w:rPr>
                <w:rFonts w:cs="Arial"/>
                <w:szCs w:val="22"/>
              </w:rPr>
              <w:t xml:space="preserve">nvironment </w:t>
            </w:r>
            <w:r w:rsidR="001A4598" w:rsidRPr="00102C70">
              <w:rPr>
                <w:rFonts w:cs="Arial"/>
                <w:szCs w:val="22"/>
              </w:rPr>
              <w:t>m</w:t>
            </w:r>
            <w:r w:rsidR="00784B91" w:rsidRPr="00102C70">
              <w:rPr>
                <w:rFonts w:cs="Arial"/>
                <w:szCs w:val="22"/>
              </w:rPr>
              <w:t xml:space="preserve">anagement </w:t>
            </w:r>
            <w:r w:rsidR="001A4598" w:rsidRPr="00102C70">
              <w:rPr>
                <w:rFonts w:cs="Arial"/>
                <w:szCs w:val="22"/>
              </w:rPr>
              <w:t>s</w:t>
            </w:r>
            <w:r w:rsidR="00784B91" w:rsidRPr="00102C70">
              <w:rPr>
                <w:rFonts w:cs="Arial"/>
                <w:szCs w:val="22"/>
              </w:rPr>
              <w:t>ystem</w:t>
            </w:r>
            <w:r w:rsidRPr="00102C70">
              <w:rPr>
                <w:rFonts w:cs="Arial"/>
                <w:szCs w:val="22"/>
              </w:rPr>
              <w:t xml:space="preserve"> </w:t>
            </w:r>
            <w:r w:rsidR="00784B91" w:rsidRPr="00102C70">
              <w:rPr>
                <w:rFonts w:cs="Arial"/>
                <w:szCs w:val="22"/>
              </w:rPr>
              <w:t>s</w:t>
            </w:r>
            <w:r w:rsidRPr="00102C70">
              <w:rPr>
                <w:rFonts w:cs="Arial"/>
                <w:szCs w:val="22"/>
              </w:rPr>
              <w:t>ummary</w:t>
            </w:r>
          </w:p>
        </w:tc>
        <w:tc>
          <w:tcPr>
            <w:tcW w:w="356" w:type="pct"/>
          </w:tcPr>
          <w:p w14:paraId="0ECC0FC0" w14:textId="4369AA30" w:rsidR="00C86BEE" w:rsidRPr="00102C70" w:rsidRDefault="00116742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</w:tcPr>
          <w:p w14:paraId="4584F511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</w:tcPr>
          <w:p w14:paraId="18BA6F7C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</w:tcPr>
          <w:p w14:paraId="4353A783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C86BEE" w:rsidRPr="00102C70" w14:paraId="47C9EE8F" w14:textId="77777777" w:rsidTr="00D07D75">
        <w:trPr>
          <w:trHeight w:val="113"/>
        </w:trPr>
        <w:tc>
          <w:tcPr>
            <w:tcW w:w="2859" w:type="pct"/>
          </w:tcPr>
          <w:p w14:paraId="7F47C596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56" w:type="pct"/>
          </w:tcPr>
          <w:p w14:paraId="7F7415BB" w14:textId="0E3FDF64" w:rsidR="00C86BEE" w:rsidRPr="00102C70" w:rsidRDefault="00116742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</w:tcPr>
          <w:p w14:paraId="2372AC15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</w:tcPr>
          <w:p w14:paraId="014072EE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</w:tcPr>
          <w:p w14:paraId="2085CB03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C86BEE" w:rsidRPr="00102C70" w14:paraId="21200866" w14:textId="77777777" w:rsidTr="00D07D75">
        <w:trPr>
          <w:trHeight w:val="113"/>
        </w:trPr>
        <w:tc>
          <w:tcPr>
            <w:tcW w:w="2859" w:type="pct"/>
          </w:tcPr>
          <w:p w14:paraId="28D1B955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56" w:type="pct"/>
          </w:tcPr>
          <w:p w14:paraId="10BFB7B7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</w:tcPr>
          <w:p w14:paraId="25F7A60C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</w:tcPr>
          <w:p w14:paraId="28A9E78A" w14:textId="3CAE8562" w:rsidR="00C86BEE" w:rsidRPr="00102C70" w:rsidRDefault="00116742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</w:tcPr>
          <w:p w14:paraId="1924500F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C86BEE" w:rsidRPr="00102C70" w14:paraId="4572BD1B" w14:textId="77777777" w:rsidTr="00D07D75">
        <w:trPr>
          <w:trHeight w:val="113"/>
        </w:trPr>
        <w:tc>
          <w:tcPr>
            <w:tcW w:w="2859" w:type="pct"/>
          </w:tcPr>
          <w:p w14:paraId="64EEE654" w14:textId="77777777" w:rsidR="00D61331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102C70">
              <w:rPr>
                <w:rFonts w:cs="Arial"/>
                <w:szCs w:val="22"/>
              </w:rPr>
              <w:t>Opra</w:t>
            </w:r>
            <w:proofErr w:type="spellEnd"/>
            <w:r w:rsidRPr="00102C70">
              <w:rPr>
                <w:rFonts w:cs="Arial"/>
                <w:szCs w:val="22"/>
              </w:rPr>
              <w:t xml:space="preserve"> spreadsheet </w:t>
            </w:r>
            <w:r w:rsidR="00D61331" w:rsidRPr="00102C70">
              <w:rPr>
                <w:rFonts w:cs="Arial"/>
                <w:szCs w:val="22"/>
              </w:rPr>
              <w:t>(electronic format)</w:t>
            </w:r>
          </w:p>
          <w:p w14:paraId="3C0703FA" w14:textId="77777777" w:rsidR="00C86BEE" w:rsidRPr="00102C70" w:rsidRDefault="00D61331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 xml:space="preserve">The revised profile must include the proposed new holder’s </w:t>
            </w:r>
            <w:r w:rsidRPr="00102C70">
              <w:rPr>
                <w:rFonts w:cs="Arial"/>
                <w:b/>
                <w:szCs w:val="22"/>
              </w:rPr>
              <w:t>operator performance</w:t>
            </w:r>
            <w:r w:rsidRPr="00102C70">
              <w:rPr>
                <w:rFonts w:cs="Arial"/>
                <w:szCs w:val="22"/>
              </w:rPr>
              <w:t xml:space="preserve">. </w:t>
            </w:r>
          </w:p>
        </w:tc>
        <w:tc>
          <w:tcPr>
            <w:tcW w:w="356" w:type="pct"/>
          </w:tcPr>
          <w:p w14:paraId="74305107" w14:textId="20A6DE65" w:rsidR="00C86BEE" w:rsidRPr="00102C70" w:rsidRDefault="00116742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</w:tcPr>
          <w:p w14:paraId="7CA1771F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</w:tcPr>
          <w:p w14:paraId="5963CA95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</w:tcPr>
          <w:p w14:paraId="645FACBD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27460" w:rsidRPr="00102C70" w14:paraId="619600F2" w14:textId="77777777" w:rsidTr="00D07D75">
        <w:trPr>
          <w:trHeight w:val="113"/>
        </w:trPr>
        <w:tc>
          <w:tcPr>
            <w:tcW w:w="2859" w:type="pct"/>
          </w:tcPr>
          <w:p w14:paraId="61F789BD" w14:textId="0F35E22B" w:rsidR="00A27460" w:rsidRPr="00102C70" w:rsidRDefault="00A2746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Fee </w:t>
            </w:r>
          </w:p>
        </w:tc>
        <w:tc>
          <w:tcPr>
            <w:tcW w:w="356" w:type="pct"/>
          </w:tcPr>
          <w:p w14:paraId="706BF624" w14:textId="3F8416FF" w:rsidR="00A27460" w:rsidRPr="00102C70" w:rsidRDefault="0084305C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</w:tcPr>
          <w:p w14:paraId="78CEC527" w14:textId="77777777" w:rsidR="00A27460" w:rsidRPr="00102C70" w:rsidRDefault="00A2746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</w:tcPr>
          <w:p w14:paraId="2F6E4F99" w14:textId="77777777" w:rsidR="00A27460" w:rsidRPr="00102C70" w:rsidRDefault="00A2746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</w:tcPr>
          <w:p w14:paraId="0FB133C0" w14:textId="26A345A7" w:rsidR="00FA1E96" w:rsidRDefault="00FA1E96" w:rsidP="00A2746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84305C">
              <w:rPr>
                <w:rFonts w:cs="Arial"/>
                <w:color w:val="000000"/>
                <w:szCs w:val="22"/>
              </w:rPr>
              <w:t xml:space="preserve"> £1999</w:t>
            </w:r>
          </w:p>
          <w:p w14:paraId="64765EAE" w14:textId="431A692A" w:rsidR="00A27460" w:rsidRDefault="00A27460" w:rsidP="00A2746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84305C">
              <w:rPr>
                <w:rFonts w:cs="Arial"/>
                <w:color w:val="000000"/>
                <w:szCs w:val="22"/>
              </w:rPr>
              <w:t>29/08/18</w:t>
            </w:r>
          </w:p>
          <w:p w14:paraId="35F05FBF" w14:textId="2FB14A82" w:rsidR="00A27460" w:rsidRPr="00102C70" w:rsidRDefault="00A27460" w:rsidP="00A2746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Trans#:</w:t>
            </w:r>
            <w:r w:rsidR="0084305C">
              <w:rPr>
                <w:rFonts w:cs="Arial"/>
                <w:color w:val="000000"/>
                <w:szCs w:val="22"/>
              </w:rPr>
              <w:t xml:space="preserve"> 2057280</w:t>
            </w:r>
          </w:p>
        </w:tc>
      </w:tr>
    </w:tbl>
    <w:p w14:paraId="072FC0AD" w14:textId="77777777" w:rsidR="001A4598" w:rsidRPr="00102C70" w:rsidRDefault="001A4598" w:rsidP="00F96C7A">
      <w:pPr>
        <w:spacing w:before="60" w:after="60" w:line="270" w:lineRule="exact"/>
        <w:rPr>
          <w:rFonts w:ascii="Arial" w:hAnsi="Arial" w:cs="Arial"/>
        </w:rPr>
      </w:pPr>
    </w:p>
    <w:p w14:paraId="2BD68CBC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  <w:bCs/>
        </w:rPr>
      </w:pPr>
      <w:r w:rsidRPr="00102C70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1D7C9E" w:rsidRPr="00102C70" w14:paraId="17930493" w14:textId="77777777" w:rsidTr="00485980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0E1C12A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FBC634A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939F177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EF12512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5427D7EA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1D7C9E" w:rsidRPr="00102C70" w14:paraId="3750E78E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E2349B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102C70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CF511D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102C70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678D64" w14:textId="4EB190A1" w:rsidR="001D7C9E" w:rsidRPr="00102C70" w:rsidRDefault="00116742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A81697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C7749A3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6754541C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CFF77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54A77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A9F611" w14:textId="0D0644A3" w:rsidR="001D7C9E" w:rsidRPr="00102C70" w:rsidRDefault="00116742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51E8F5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062BF5F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0F945F0C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92BA3A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31C14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102C70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1D01CC1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EBE3CB" w14:textId="4483D404" w:rsidR="001D7C9E" w:rsidRPr="00102C70" w:rsidRDefault="00116742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8EA7C1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EC67C1E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2B3542D6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A0F0229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D2BE94" w14:textId="3433F85E" w:rsidR="001D7C9E" w:rsidRPr="00102C70" w:rsidRDefault="003349E4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Relevant persons data (screenshots) </w:t>
            </w:r>
            <w:r w:rsidR="001D7C9E" w:rsidRPr="00102C70">
              <w:rPr>
                <w:rFonts w:cs="Arial"/>
                <w:szCs w:val="22"/>
              </w:rPr>
              <w:t>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BE60BE1" w14:textId="10697D24" w:rsidR="001D7C9E" w:rsidRPr="00102C70" w:rsidRDefault="00116742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62A7F4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D2272A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24C04F5A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51D7A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CAAED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A2E033" w14:textId="39F27FD5" w:rsidR="001D7C9E" w:rsidRPr="00102C70" w:rsidRDefault="00116742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7FD9CC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FD335B6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4FD73A28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0B0E71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9D59E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388FE8BD" w14:textId="271ED93C" w:rsidR="001D7C9E" w:rsidRPr="00102C70" w:rsidRDefault="00116742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3E06182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520974EB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3B7AA4B7" w14:textId="77777777" w:rsidTr="00485980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E1C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7F0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230A" w14:textId="658097E1" w:rsidR="001D7C9E" w:rsidRPr="00102C70" w:rsidRDefault="00116742" w:rsidP="00F96C7A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0023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1FD2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6B0DC9C2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</w:rPr>
      </w:pPr>
    </w:p>
    <w:p w14:paraId="0B020A0C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</w:rPr>
      </w:pPr>
      <w:r w:rsidRPr="00102C70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1D7C9E" w:rsidRPr="00102C70" w14:paraId="2F561EC7" w14:textId="77777777" w:rsidTr="00485980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848177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0BA324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22706F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43D8C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6BE0EF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1D7C9E" w:rsidRPr="00102C70" w14:paraId="3ADB2D0C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E774C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7726B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02C70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153E6E" w14:textId="77B41336" w:rsidR="001D7C9E" w:rsidRPr="00102C70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08D6D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2761A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1D7C9E" w:rsidRPr="00102C70" w14:paraId="6D669990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5C013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A7B5B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DF2BDF6" w14:textId="5252069C" w:rsidR="001D7C9E" w:rsidRPr="00102C70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E851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EF3E35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4B15AC65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1E127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0B6268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F11310" w14:textId="2FD48296" w:rsidR="001D7C9E" w:rsidRPr="00102C70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5169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BF1820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24BEC297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9836979" w14:textId="77777777" w:rsidR="001D7C9E" w:rsidRPr="00FF69CF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FF69CF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1720512" w14:textId="77777777" w:rsidR="001D7C9E" w:rsidRPr="00FF69CF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</w:pPr>
            <w:r w:rsidRPr="00FF69CF">
              <w:rPr>
                <w:rFonts w:ascii="Arial" w:hAnsi="Arial" w:cs="Arial"/>
                <w:sz w:val="22"/>
                <w:szCs w:val="22"/>
                <w:highlight w:val="yellow"/>
              </w:rPr>
              <w:t xml:space="preserve">Has an </w:t>
            </w:r>
            <w:proofErr w:type="spellStart"/>
            <w:r w:rsidRPr="00FF69CF">
              <w:rPr>
                <w:rFonts w:ascii="Arial" w:hAnsi="Arial" w:cs="Arial"/>
                <w:sz w:val="22"/>
                <w:szCs w:val="22"/>
                <w:highlight w:val="yellow"/>
              </w:rPr>
              <w:t>Opra</w:t>
            </w:r>
            <w:proofErr w:type="spellEnd"/>
            <w:r w:rsidRPr="00FF69CF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profile for the proposed new holder been submitted?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3973A1" w14:textId="06A28E43" w:rsidR="001D7C9E" w:rsidRPr="00FF69CF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F69CF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15DD80" w14:textId="77777777" w:rsidR="001D7C9E" w:rsidRPr="00FF69CF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DF54A3" w14:textId="77777777" w:rsidR="001D7C9E" w:rsidRPr="00FF69CF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1D7C9E" w:rsidRPr="00102C70" w14:paraId="198D6B29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3BD85F" w14:textId="77777777" w:rsidR="001D7C9E" w:rsidRPr="00FF69CF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FF69CF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3E89339" w14:textId="77777777" w:rsidR="001D7C9E" w:rsidRPr="00FF69CF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</w:pPr>
            <w:r w:rsidRPr="00FF69CF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64BBF6" w14:textId="253844AF" w:rsidR="001D7C9E" w:rsidRPr="00FF69CF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FF69CF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8BA66F" w14:textId="77777777" w:rsidR="001D7C9E" w:rsidRPr="00FF69CF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B7CB08A" w14:textId="77777777" w:rsidR="001D7C9E" w:rsidRPr="00FF69CF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1D7C9E" w:rsidRPr="00102C70" w14:paraId="259EB527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54D33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38D91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5EC88CB" w14:textId="7AAFA4B8" w:rsidR="001D7C9E" w:rsidRPr="00102C70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E4893E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515E318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492B04FF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49859F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C0D09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0F2BF6" w14:textId="3F4F1B0F" w:rsidR="001D7C9E" w:rsidRPr="00102C70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1666F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279E3F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7DF0095F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26B802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F557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102C70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102C70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1FA501" w14:textId="58CDDDCC" w:rsidR="001D7C9E" w:rsidRPr="00102C70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09F63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37C0E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12F99933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A48F3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lastRenderedPageBreak/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01683F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0AD0D4D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102C70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8816A7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DCFE9C" w14:textId="6CC2C2A8" w:rsidR="001D7C9E" w:rsidRPr="00102C70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20A22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46AA93ED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C76E3A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07C13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6C8BAB5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102C70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387B4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DE0A78" w14:textId="06B2A849" w:rsidR="001D7C9E" w:rsidRPr="00102C70" w:rsidRDefault="00116742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B444F7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7394" w:rsidRPr="00102C70" w14:paraId="0E463280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8F9CE4E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6C4CB2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711A5" w14:textId="0EEEB8BD" w:rsidR="00E57394" w:rsidRPr="00102C70" w:rsidRDefault="00116742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FCBDA3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03CFC2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7394" w:rsidRPr="00102C70" w14:paraId="6FF30EB2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0C16FE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8DAD47C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165417" w14:textId="7731D152" w:rsidR="00E57394" w:rsidRPr="00102C70" w:rsidRDefault="00116742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A4D54A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97570A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2C70" w:rsidRPr="00102C70" w14:paraId="02FB30F0" w14:textId="77777777" w:rsidTr="00102C7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A87AA5D" w14:textId="77777777" w:rsidR="00102C70" w:rsidRPr="00102C70" w:rsidRDefault="00102C70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19F9A9D" w14:textId="77777777" w:rsidR="00102C70" w:rsidRPr="00102C70" w:rsidRDefault="00102C70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E57394" w:rsidRPr="00102C70" w14:paraId="642C989A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99107A1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DE9E48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6B0533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B35596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4E73015" w14:textId="7FDC6D2C" w:rsidR="00E57394" w:rsidRPr="00102C70" w:rsidRDefault="00116742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57394" w:rsidRPr="00102C70" w14:paraId="0B937FD7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E73945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8CC011" w14:textId="77777777" w:rsidR="00E57394" w:rsidRPr="00102C70" w:rsidRDefault="00E57394" w:rsidP="00E57394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12844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753E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B38C2BC" w14:textId="465524AC" w:rsidR="00E57394" w:rsidRPr="00102C70" w:rsidRDefault="00116742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57394" w:rsidRPr="00102C70" w14:paraId="2F35DAEB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9C10E8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4157CA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D1D378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AAA2CC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0343DDB" w14:textId="4B6CC5B5" w:rsidR="00E57394" w:rsidRPr="00102C70" w:rsidRDefault="00116742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D7C9E" w:rsidRPr="00102C70" w14:paraId="03238110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C337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57394" w:rsidRPr="00102C70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EF9B7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For the </w:t>
            </w:r>
            <w:r w:rsidRPr="00102C70">
              <w:rPr>
                <w:rFonts w:cs="Arial"/>
                <w:b/>
              </w:rPr>
              <w:t xml:space="preserve">transferor </w:t>
            </w:r>
            <w:r w:rsidRPr="00102C70">
              <w:rPr>
                <w:rFonts w:cs="Arial"/>
              </w:rPr>
              <w:t>(current holder):</w:t>
            </w:r>
          </w:p>
          <w:p w14:paraId="472B533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Has the correct person completed the declaration? </w:t>
            </w:r>
          </w:p>
          <w:p w14:paraId="6424F11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413C4B" w14:textId="563263A1" w:rsidR="001D7C9E" w:rsidRPr="00102C70" w:rsidRDefault="009E0033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B2F3A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39D81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F60C3F3" w14:textId="77777777" w:rsidTr="0048598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1AF7B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57394" w:rsidRPr="00102C70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9DE41A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For the </w:t>
            </w:r>
            <w:r w:rsidRPr="00102C70">
              <w:rPr>
                <w:rFonts w:cs="Arial"/>
                <w:b/>
              </w:rPr>
              <w:t xml:space="preserve">transferee </w:t>
            </w:r>
            <w:r w:rsidRPr="00102C70">
              <w:rPr>
                <w:rFonts w:cs="Arial"/>
              </w:rPr>
              <w:t>(proposed new holder):</w:t>
            </w:r>
          </w:p>
          <w:p w14:paraId="594481E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Has the correct person completed the declaration? </w:t>
            </w:r>
          </w:p>
          <w:p w14:paraId="3437EB39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47AE57" w14:textId="66250DA6" w:rsidR="001D7C9E" w:rsidRPr="00102C70" w:rsidRDefault="009E0033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8F8282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862B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654FC55D" w14:textId="77777777" w:rsidTr="00485980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329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D71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102C70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7534" w14:textId="368992B0" w:rsidR="001D7C9E" w:rsidRPr="00102C70" w:rsidRDefault="009E0033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42A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D6C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40536869" w14:textId="77777777" w:rsidR="001F746D" w:rsidRPr="00102C70" w:rsidRDefault="001F746D" w:rsidP="00F96C7A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5AD96600" w14:textId="77777777" w:rsidR="00D848E9" w:rsidRPr="00102C70" w:rsidRDefault="00971A22" w:rsidP="00F96C7A">
      <w:pPr>
        <w:spacing w:before="60" w:after="60" w:line="270" w:lineRule="exact"/>
        <w:rPr>
          <w:rFonts w:ascii="Arial" w:hAnsi="Arial" w:cs="Arial"/>
          <w:b/>
        </w:rPr>
      </w:pPr>
      <w:r w:rsidRPr="00102C70">
        <w:rPr>
          <w:rFonts w:ascii="Arial" w:hAnsi="Arial" w:cs="Arial"/>
          <w:b/>
        </w:rPr>
        <w:t xml:space="preserve">Application form Part </w:t>
      </w:r>
      <w:r w:rsidR="00C9673C" w:rsidRPr="00102C70">
        <w:rPr>
          <w:rFonts w:ascii="Arial" w:hAnsi="Arial" w:cs="Arial"/>
          <w:b/>
        </w:rPr>
        <w:t>D</w:t>
      </w:r>
      <w:r w:rsidRPr="00102C70">
        <w:rPr>
          <w:rFonts w:ascii="Arial" w:hAnsi="Arial" w:cs="Arial"/>
          <w:b/>
        </w:rPr>
        <w:t>2</w:t>
      </w:r>
      <w:r w:rsidR="0093763B" w:rsidRPr="00102C70">
        <w:rPr>
          <w:rFonts w:ascii="Arial" w:hAnsi="Arial" w:cs="Arial"/>
          <w:b/>
        </w:rPr>
        <w:t xml:space="preserve"> – </w:t>
      </w:r>
      <w:r w:rsidR="001B5110" w:rsidRPr="00102C70">
        <w:rPr>
          <w:rFonts w:ascii="Arial" w:hAnsi="Arial" w:cs="Arial"/>
          <w:b/>
        </w:rPr>
        <w:t>application for transfer</w:t>
      </w:r>
      <w:r w:rsidRPr="00102C70">
        <w:rPr>
          <w:rFonts w:ascii="Arial" w:hAnsi="Arial" w:cs="Arial"/>
          <w:b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5198"/>
        <w:gridCol w:w="608"/>
        <w:gridCol w:w="510"/>
        <w:gridCol w:w="595"/>
        <w:gridCol w:w="1384"/>
      </w:tblGrid>
      <w:tr w:rsidR="001D7C9E" w:rsidRPr="00102C70" w14:paraId="1B52EDDA" w14:textId="77777777" w:rsidTr="00F96C7A">
        <w:trPr>
          <w:cantSplit/>
          <w:trHeight w:val="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612AF061" w14:textId="77777777" w:rsidR="001D7C9E" w:rsidRPr="00102C70" w:rsidRDefault="00893677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25" w:type="pct"/>
            <w:tcBorders>
              <w:top w:val="single" w:sz="4" w:space="0" w:color="auto"/>
            </w:tcBorders>
            <w:shd w:val="clear" w:color="auto" w:fill="FFFF99"/>
          </w:tcPr>
          <w:p w14:paraId="4754A60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1572773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635471E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39A2FE4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3D02466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1D7C9E" w:rsidRPr="00102C70" w14:paraId="7BC3E284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77B8C4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25" w:type="pct"/>
          </w:tcPr>
          <w:p w14:paraId="39C14F9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48173ED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ED319B8" w14:textId="6F67C9E3" w:rsidR="001D7C9E" w:rsidRPr="00102C70" w:rsidRDefault="0006474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438E909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F4DEE8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5A94315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24D5D45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6AF96A44" w14:textId="622EB140" w:rsidR="001D7C9E" w:rsidRPr="00102C70" w:rsidRDefault="001D7C9E" w:rsidP="00AC693B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7D6EAAF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9A18DB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5C75490" w14:textId="7BB90398" w:rsidR="001D7C9E" w:rsidRPr="00102C70" w:rsidRDefault="0006474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B040E6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193460B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97F694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25" w:type="pct"/>
          </w:tcPr>
          <w:p w14:paraId="07F68AC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Permit number provided?</w:t>
            </w:r>
          </w:p>
        </w:tc>
        <w:tc>
          <w:tcPr>
            <w:tcW w:w="333" w:type="pct"/>
          </w:tcPr>
          <w:p w14:paraId="1837DBA7" w14:textId="3452D4B8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1F24ED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7C7584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592BB9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8AAB659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096FD8F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25" w:type="pct"/>
          </w:tcPr>
          <w:p w14:paraId="22E2B52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Site name, address and grid reference given?</w:t>
            </w:r>
          </w:p>
        </w:tc>
        <w:tc>
          <w:tcPr>
            <w:tcW w:w="333" w:type="pct"/>
          </w:tcPr>
          <w:p w14:paraId="6E4C4898" w14:textId="68B762F8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F89EE9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993355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F71B7F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FC4F4B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282262B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25" w:type="pct"/>
          </w:tcPr>
          <w:p w14:paraId="4A315C3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Transfer type picked?</w:t>
            </w:r>
          </w:p>
        </w:tc>
        <w:tc>
          <w:tcPr>
            <w:tcW w:w="333" w:type="pct"/>
          </w:tcPr>
          <w:p w14:paraId="62ABBF76" w14:textId="5E5CB2E9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1DCFA0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57057B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1E2402F" w14:textId="20FB4115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of permit</w:t>
            </w:r>
          </w:p>
        </w:tc>
      </w:tr>
      <w:tr w:rsidR="001D7C9E" w:rsidRPr="00102C70" w14:paraId="1413AB01" w14:textId="77777777" w:rsidTr="00AC693B">
        <w:trPr>
          <w:cantSplit/>
          <w:trHeight w:val="43"/>
        </w:trPr>
        <w:tc>
          <w:tcPr>
            <w:tcW w:w="327" w:type="pct"/>
            <w:tcBorders>
              <w:left w:val="single" w:sz="4" w:space="0" w:color="auto"/>
            </w:tcBorders>
          </w:tcPr>
          <w:p w14:paraId="21EDA9D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3025" w:type="pct"/>
          </w:tcPr>
          <w:p w14:paraId="359969E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Whole transfers only</w:t>
            </w:r>
          </w:p>
          <w:p w14:paraId="5980CA16" w14:textId="08895B3B" w:rsidR="00EA0C7F" w:rsidRPr="00AC693B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Is the management structure of the proposed new holder substantially the same as the current holder?</w:t>
            </w:r>
          </w:p>
        </w:tc>
        <w:tc>
          <w:tcPr>
            <w:tcW w:w="333" w:type="pct"/>
          </w:tcPr>
          <w:p w14:paraId="3CD5A1E8" w14:textId="61FC7833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AB11B0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767661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4C35153" w14:textId="22192E5B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SI2 - Site Management</w:t>
            </w:r>
          </w:p>
        </w:tc>
      </w:tr>
      <w:tr w:rsidR="001D7C9E" w:rsidRPr="00102C70" w14:paraId="33A25E4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19414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3025" w:type="pct"/>
          </w:tcPr>
          <w:p w14:paraId="38E891C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Part transfers only </w:t>
            </w:r>
          </w:p>
          <w:p w14:paraId="4D2E1E1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33" w:type="pct"/>
          </w:tcPr>
          <w:p w14:paraId="7D464B0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CB9152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36C2E7D" w14:textId="7A6CCA97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8403E4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2711A405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7708530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156680C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If needed, has a document (and reference) been provided?</w:t>
            </w:r>
          </w:p>
        </w:tc>
        <w:tc>
          <w:tcPr>
            <w:tcW w:w="333" w:type="pct"/>
          </w:tcPr>
          <w:p w14:paraId="1866F33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08C485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0BEF0AA" w14:textId="3AA50754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8238E2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2725280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6ACE279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3025" w:type="pct"/>
          </w:tcPr>
          <w:p w14:paraId="01D1822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Part transfers only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D7BECB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plans been provided to show the area split?</w:t>
            </w:r>
          </w:p>
        </w:tc>
        <w:tc>
          <w:tcPr>
            <w:tcW w:w="333" w:type="pct"/>
          </w:tcPr>
          <w:p w14:paraId="7634DF5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6888D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65736C3" w14:textId="681700BF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ADCC4B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770C081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06D3EC0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3025" w:type="pct"/>
          </w:tcPr>
          <w:p w14:paraId="0B1318E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Part transfers only</w:t>
            </w:r>
          </w:p>
          <w:p w14:paraId="76AFCEA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Will the part transfer result in shared operations and a need to vary conditions?</w:t>
            </w:r>
          </w:p>
        </w:tc>
        <w:tc>
          <w:tcPr>
            <w:tcW w:w="333" w:type="pct"/>
          </w:tcPr>
          <w:p w14:paraId="5198C4D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CC4985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D161854" w14:textId="55849A6B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3B021C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36FB325A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23A004F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4CEA8B9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If yes, has a document been provided?</w:t>
            </w:r>
          </w:p>
        </w:tc>
        <w:tc>
          <w:tcPr>
            <w:tcW w:w="333" w:type="pct"/>
          </w:tcPr>
          <w:p w14:paraId="5CFAB56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90D8F6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8422BBE" w14:textId="5B24DE73" w:rsidR="001D7C9E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D94F80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4B1A2492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DC7876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3025" w:type="pct"/>
          </w:tcPr>
          <w:p w14:paraId="4AA34D8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5E2AB61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13D598EF" w14:textId="3076CAFA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458C37F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C509B3A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B5FF3D6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6BBEFE28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44F9C7FC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3D79EB4F" w14:textId="77777777" w:rsidR="00F96C7A" w:rsidRPr="00102C70" w:rsidRDefault="00F96C7A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09450A9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8B43B57" w14:textId="5855B38F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7555557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5BBABE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35C9D606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19292FA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4b1</w:t>
            </w:r>
          </w:p>
        </w:tc>
        <w:tc>
          <w:tcPr>
            <w:tcW w:w="3025" w:type="pct"/>
          </w:tcPr>
          <w:p w14:paraId="5C16F675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77F9D4F2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466B3E13" w14:textId="6AD64D83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B3949FA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FD7C4F2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3AB82E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5DF9A61A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1B24728F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4b2</w:t>
            </w:r>
          </w:p>
        </w:tc>
        <w:tc>
          <w:tcPr>
            <w:tcW w:w="3025" w:type="pct"/>
          </w:tcPr>
          <w:p w14:paraId="604B8B46" w14:textId="2F824CCC" w:rsidR="004A3196" w:rsidRPr="00102C70" w:rsidRDefault="00F96C7A" w:rsidP="00AC69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they ticked to say they have included all certificates?</w:t>
            </w:r>
          </w:p>
        </w:tc>
        <w:tc>
          <w:tcPr>
            <w:tcW w:w="333" w:type="pct"/>
          </w:tcPr>
          <w:p w14:paraId="4D2AE687" w14:textId="3A688F41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1DAAAA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CD27C53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1F84EF3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5D9B4DDE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4D662DF4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3025" w:type="pct"/>
          </w:tcPr>
          <w:p w14:paraId="63FDC2C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9273886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10B01E6F" w14:textId="34C8FCDC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F8C532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55FD0C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7D9E7B7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1AA6D17D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2A07173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</w:tcPr>
          <w:p w14:paraId="4FE69F74" w14:textId="7DD62B19" w:rsidR="00F96C7A" w:rsidRPr="00102C70" w:rsidRDefault="00F96C7A" w:rsidP="00AC693B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5D80184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6314925" w14:textId="1D995A18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7BCFDDF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084330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7419150C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0CBF6D93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4d1</w:t>
            </w:r>
          </w:p>
        </w:tc>
        <w:tc>
          <w:tcPr>
            <w:tcW w:w="3025" w:type="pct"/>
          </w:tcPr>
          <w:p w14:paraId="26DB469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4530E74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00264EE4" w14:textId="1C405AFD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8AD331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78E6815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D3BA44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0B69140D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0149597C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4d2</w:t>
            </w:r>
          </w:p>
        </w:tc>
        <w:tc>
          <w:tcPr>
            <w:tcW w:w="3025" w:type="pct"/>
          </w:tcPr>
          <w:p w14:paraId="75FAA1B7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2B1AE81D" w14:textId="6BEF6DF4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2475E8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70136A8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49AA2ED" w14:textId="3C1DB301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</w:t>
            </w:r>
          </w:p>
        </w:tc>
      </w:tr>
      <w:tr w:rsidR="00F96C7A" w:rsidRPr="00102C70" w14:paraId="378045ED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</w:tcBorders>
          </w:tcPr>
          <w:p w14:paraId="5932E1C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4d3</w:t>
            </w:r>
          </w:p>
        </w:tc>
        <w:tc>
          <w:tcPr>
            <w:tcW w:w="3025" w:type="pct"/>
          </w:tcPr>
          <w:p w14:paraId="100D86B0" w14:textId="32E22B8D" w:rsidR="004A3196" w:rsidRPr="00102C70" w:rsidRDefault="00F96C7A" w:rsidP="00AC69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a document been provided?</w:t>
            </w:r>
          </w:p>
        </w:tc>
        <w:tc>
          <w:tcPr>
            <w:tcW w:w="333" w:type="pct"/>
          </w:tcPr>
          <w:p w14:paraId="71F4C22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5C98FE3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0A1CE02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A68F4B3" w14:textId="1E5F3A88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SI4 - EMS</w:t>
            </w:r>
          </w:p>
        </w:tc>
      </w:tr>
      <w:tr w:rsidR="00F96C7A" w:rsidRPr="00102C70" w14:paraId="35135340" w14:textId="77777777" w:rsidTr="00F96C7A">
        <w:trPr>
          <w:cantSplit/>
          <w:trHeight w:val="20"/>
        </w:trPr>
        <w:tc>
          <w:tcPr>
            <w:tcW w:w="327" w:type="pct"/>
            <w:tcBorders>
              <w:left w:val="single" w:sz="4" w:space="0" w:color="auto"/>
              <w:bottom w:val="single" w:sz="4" w:space="0" w:color="auto"/>
            </w:tcBorders>
          </w:tcPr>
          <w:p w14:paraId="4F077934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025" w:type="pct"/>
            <w:tcBorders>
              <w:bottom w:val="single" w:sz="4" w:space="0" w:color="auto"/>
            </w:tcBorders>
          </w:tcPr>
          <w:p w14:paraId="6CC18D24" w14:textId="2BBFBD3A" w:rsidR="004159DE" w:rsidRPr="00102C70" w:rsidRDefault="00F96C7A" w:rsidP="00AC69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a date for the transfer been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8508255" w14:textId="29AD896E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23A4D238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052171EF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</w:rPr>
              <w:id w:val="-524634187"/>
              <w:placeholder>
                <w:docPart w:val="546443C005D74D798EFAF63B5FCE1D31"/>
              </w:placeholder>
              <w:date w:fullDate="2018-09-16T00:00:00Z"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13C25BCD" w14:textId="77777777" w:rsidR="00AC693B" w:rsidRDefault="00AC693B" w:rsidP="00AC693B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16/09/2018</w:t>
                </w:r>
              </w:p>
            </w:sdtContent>
          </w:sdt>
          <w:p w14:paraId="6F1C8B27" w14:textId="699E45C4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now passed</w:t>
            </w:r>
          </w:p>
        </w:tc>
      </w:tr>
      <w:tr w:rsidR="00F96C7A" w:rsidRPr="00102C70" w14:paraId="729E826D" w14:textId="77777777" w:rsidTr="00F96C7A">
        <w:trPr>
          <w:cantSplit/>
          <w:trHeight w:val="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6D904C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25" w:type="pct"/>
            <w:tcBorders>
              <w:top w:val="single" w:sz="4" w:space="0" w:color="auto"/>
              <w:bottom w:val="single" w:sz="4" w:space="0" w:color="auto"/>
            </w:tcBorders>
          </w:tcPr>
          <w:p w14:paraId="2345897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Is all information required in Part D2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3DB7ED4E" w14:textId="75CB32C8" w:rsidR="00F96C7A" w:rsidRPr="00102C70" w:rsidRDefault="00AC693B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41796F6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28073C1A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7807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5FE804A" w14:textId="77777777" w:rsidR="0093763B" w:rsidRPr="00102C70" w:rsidRDefault="0093763B" w:rsidP="00F96C7A">
      <w:pPr>
        <w:spacing w:before="60" w:after="60" w:line="270" w:lineRule="exact"/>
        <w:rPr>
          <w:rFonts w:ascii="Arial" w:hAnsi="Arial" w:cs="Arial"/>
          <w:b/>
          <w:color w:val="808000"/>
          <w:sz w:val="22"/>
          <w:szCs w:val="22"/>
        </w:rPr>
      </w:pPr>
    </w:p>
    <w:p w14:paraId="4F8C77EA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1D7C9E" w:rsidRPr="00102C70" w14:paraId="31ED3D91" w14:textId="77777777" w:rsidTr="00485980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AE12E7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BC058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D150AA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B47882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23F435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008490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8E5C61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1D7C9E" w:rsidRPr="00102C70" w14:paraId="267A4FF5" w14:textId="77777777" w:rsidTr="00485980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55FBC0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74BCC53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8E687DB" w14:textId="580D4CBA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EF68AF1" w14:textId="022E7DF4" w:rsidR="001D7C9E" w:rsidRPr="00102C70" w:rsidRDefault="00BB77F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233D03BD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6C5285F" w14:textId="6F20F0D1" w:rsidR="001D7C9E" w:rsidRPr="00102C70" w:rsidRDefault="00BB77F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21/09/18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4AAC5FE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No:</w:t>
            </w:r>
            <w:r w:rsidRPr="00102C70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1D7C9E" w:rsidRPr="00102C70" w14:paraId="78029E1C" w14:textId="77777777" w:rsidTr="00485980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3D5A23B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6185E9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102C70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FF2D660" w14:textId="4CA2A553" w:rsidR="001D7C9E" w:rsidRPr="00102C70" w:rsidRDefault="00BB77F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216E7D6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3C8B0B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531451D" w14:textId="67FE08BC" w:rsidR="001D7C9E" w:rsidRPr="00102C70" w:rsidRDefault="00BB77F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21/09/18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1E35261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No:</w:t>
            </w:r>
            <w:r w:rsidRPr="00102C70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1D7C9E" w:rsidRPr="00102C70" w14:paraId="0CB84CD9" w14:textId="77777777" w:rsidTr="00485980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789801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86C0D59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448BE8A" w14:textId="5DC37BAF" w:rsidR="001D7C9E" w:rsidRPr="00102C70" w:rsidRDefault="00BB77F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5C2783E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08BC0A1" w14:textId="733780B8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C69E616" w14:textId="7B62630E" w:rsidR="001D7C9E" w:rsidRPr="00102C70" w:rsidRDefault="00BB77F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21/09/18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5ACAEB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455E22B9" w14:textId="77777777" w:rsidTr="00485980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568DF8D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lastRenderedPageBreak/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354D8F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9149D81" w14:textId="11B85A8E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6EB17A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3F67D6A" w14:textId="3352172B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23623FF" w14:textId="5523C0F3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25/09/18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520FDB5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No:</w:t>
            </w:r>
            <w:r w:rsidRPr="00102C70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1D7C9E" w:rsidRPr="00102C70" w14:paraId="061A8F7A" w14:textId="77777777" w:rsidTr="00485980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66DAB0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E076B7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37301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D3C7B2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44D8C2A" w14:textId="57AE1D37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E0710F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5257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1D7C9E" w:rsidRPr="00102C70" w14:paraId="53F14A31" w14:textId="77777777" w:rsidTr="00485980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FEF3D1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26DC711E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EC5DB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3D4432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121B50B" w14:textId="4DA3B93F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152B3A7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CE6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1D7C9E" w:rsidRPr="00102C70" w14:paraId="0EEF7717" w14:textId="77777777" w:rsidTr="00485980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AB80E8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3212D50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783EC14" w14:textId="1D067FCE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B04700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44A1E7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1A80CE33" w14:textId="2180D0A0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25/09/18</w:t>
            </w:r>
            <w:bookmarkStart w:id="5" w:name="_GoBack"/>
            <w:bookmarkEnd w:id="5"/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5A7328C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215D79F6" w14:textId="77777777" w:rsidTr="00485980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3B87451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2652FB6E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88460AF" w14:textId="1D61B41E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97DFC7A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214BCB89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3CBF9DE" w14:textId="1571EB83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33DB53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3E4331C6" w14:textId="77777777" w:rsidTr="00485980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1CA5C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58100A0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7A5E50E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F520F3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1DDF62" w14:textId="484791CE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70F93D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BA82FE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174693CC" w14:textId="77777777" w:rsidTr="00485980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2D945E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45AB77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73DD55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A2EDE9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31D7110" w14:textId="7CB15A6F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B874D7A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0B412E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1D7C9E" w:rsidRPr="00102C70" w14:paraId="0F238E2B" w14:textId="77777777" w:rsidTr="00485980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09A0A519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2EA609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488ABBB" w14:textId="57F36190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A30F496" w14:textId="54FF0F1B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323D531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00B68335" w14:textId="4FC666C4" w:rsidR="001D7C9E" w:rsidRPr="00102C70" w:rsidRDefault="002017CF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26/09/18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74D449E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211BAA5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D324087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1D7C9E" w:rsidRPr="00102C70" w14:paraId="7ECAB573" w14:textId="77777777" w:rsidTr="00485980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2F0110B" w14:textId="5552AE9B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1D7C9E" w:rsidRPr="00102C70" w14:paraId="7B6386BF" w14:textId="77777777" w:rsidTr="00485980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19FF0B1" w14:textId="727EACFB" w:rsidR="001D7C9E" w:rsidRPr="00930295" w:rsidRDefault="00BB77F7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21</w:t>
            </w:r>
            <w:r w:rsidR="00F81E2B" w:rsidRPr="00930295">
              <w:rPr>
                <w:rFonts w:ascii="Arial" w:hAnsi="Arial" w:cs="Arial"/>
                <w:b/>
                <w:sz w:val="22"/>
                <w:szCs w:val="22"/>
                <w:u w:val="single"/>
              </w:rPr>
              <w:t>/09/18</w:t>
            </w:r>
          </w:p>
          <w:p w14:paraId="03FF123B" w14:textId="51888568" w:rsidR="00F81E2B" w:rsidRPr="00FF69CF" w:rsidRDefault="004B3CDB" w:rsidP="00FF69CF">
            <w:pPr>
              <w:rPr>
                <w:rFonts w:ascii="Arial" w:hAnsi="Arial" w:cs="Arial"/>
                <w:sz w:val="22"/>
                <w:szCs w:val="22"/>
              </w:rPr>
            </w:pPr>
            <w:r w:rsidRPr="00FF69CF">
              <w:rPr>
                <w:rFonts w:ascii="Arial" w:hAnsi="Arial" w:cs="Arial"/>
                <w:sz w:val="22"/>
                <w:szCs w:val="22"/>
              </w:rPr>
              <w:t xml:space="preserve">EMS summary submitted. </w:t>
            </w:r>
            <w:r w:rsidR="00F81E2B" w:rsidRPr="00FF69CF">
              <w:rPr>
                <w:rFonts w:ascii="Arial" w:hAnsi="Arial" w:cs="Arial"/>
                <w:sz w:val="22"/>
                <w:szCs w:val="22"/>
              </w:rPr>
              <w:t>T</w:t>
            </w:r>
            <w:r w:rsidRPr="00FF69CF">
              <w:rPr>
                <w:rFonts w:ascii="Arial" w:hAnsi="Arial" w:cs="Arial"/>
                <w:sz w:val="22"/>
                <w:szCs w:val="22"/>
              </w:rPr>
              <w:t xml:space="preserve">he summary is based on the existing approved EMS. No assessment of management plans to be done at determination. </w:t>
            </w:r>
          </w:p>
          <w:p w14:paraId="7D72D7D8" w14:textId="7A44B7A7" w:rsidR="00FF69CF" w:rsidRDefault="00FF69CF" w:rsidP="00FF69CF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7FF62179" w14:textId="5B06849D" w:rsidR="004B3CDB" w:rsidRDefault="00F81E2B" w:rsidP="000E2854">
            <w:pPr>
              <w:rPr>
                <w:rFonts w:ascii="Arial" w:hAnsi="Arial" w:cs="Arial"/>
                <w:sz w:val="22"/>
                <w:szCs w:val="22"/>
              </w:rPr>
            </w:pPr>
            <w:r w:rsidRPr="000E2854">
              <w:rPr>
                <w:rFonts w:ascii="Arial" w:hAnsi="Arial" w:cs="Arial"/>
                <w:sz w:val="22"/>
                <w:szCs w:val="22"/>
              </w:rPr>
              <w:t xml:space="preserve">Permit is both A11 and </w:t>
            </w:r>
            <w:bookmarkStart w:id="6" w:name="_Hlk525035724"/>
            <w:r w:rsidRPr="000E2854">
              <w:rPr>
                <w:rFonts w:ascii="Arial" w:hAnsi="Arial" w:cs="Arial"/>
                <w:sz w:val="22"/>
                <w:szCs w:val="22"/>
              </w:rPr>
              <w:t>S6.3B (a) (</w:t>
            </w:r>
            <w:proofErr w:type="spellStart"/>
            <w:r w:rsidRPr="000E285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0E2854">
              <w:rPr>
                <w:rFonts w:ascii="Arial" w:hAnsi="Arial" w:cs="Arial"/>
                <w:sz w:val="22"/>
                <w:szCs w:val="22"/>
              </w:rPr>
              <w:t xml:space="preserve">) </w:t>
            </w:r>
            <w:bookmarkEnd w:id="6"/>
            <w:r w:rsidRPr="000E2854">
              <w:rPr>
                <w:rFonts w:ascii="Arial" w:hAnsi="Arial" w:cs="Arial"/>
                <w:sz w:val="22"/>
                <w:szCs w:val="22"/>
              </w:rPr>
              <w:t>installation</w:t>
            </w:r>
            <w:r w:rsidR="000E2854">
              <w:rPr>
                <w:rFonts w:ascii="Arial" w:hAnsi="Arial" w:cs="Arial"/>
                <w:sz w:val="22"/>
                <w:szCs w:val="22"/>
              </w:rPr>
              <w:t>, which should be regulated by the LA but is regulated by NRW.</w:t>
            </w:r>
          </w:p>
          <w:p w14:paraId="241A5181" w14:textId="20B58CDE" w:rsidR="000E2854" w:rsidRDefault="000E2854" w:rsidP="000E285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E9F3AB" w14:textId="0354312F" w:rsidR="000E2854" w:rsidRPr="000E2854" w:rsidRDefault="000E2854" w:rsidP="000E28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Question</w:t>
            </w:r>
          </w:p>
          <w:p w14:paraId="06AC54F1" w14:textId="00BF0216" w:rsidR="004B3CDB" w:rsidRDefault="00FF69CF" w:rsidP="007F27D2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F69CF">
              <w:rPr>
                <w:rFonts w:ascii="Arial" w:hAnsi="Arial" w:cs="Arial"/>
                <w:sz w:val="22"/>
                <w:szCs w:val="22"/>
              </w:rPr>
              <w:t>OPRA does not match permit</w:t>
            </w:r>
            <w:r w:rsidR="000E2854">
              <w:rPr>
                <w:rFonts w:ascii="Arial" w:hAnsi="Arial" w:cs="Arial"/>
                <w:sz w:val="22"/>
                <w:szCs w:val="22"/>
              </w:rPr>
              <w:t xml:space="preserve"> re </w:t>
            </w:r>
            <w:r>
              <w:rPr>
                <w:rFonts w:ascii="Arial" w:hAnsi="Arial" w:cs="Arial"/>
                <w:sz w:val="22"/>
                <w:szCs w:val="22"/>
              </w:rPr>
              <w:t>tonnages</w:t>
            </w:r>
          </w:p>
          <w:p w14:paraId="3ABFC4DC" w14:textId="67459D54" w:rsidR="00BB77F7" w:rsidRDefault="00BB77F7" w:rsidP="007F27D2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name is of old permit holder</w:t>
            </w:r>
          </w:p>
          <w:p w14:paraId="2FE19024" w14:textId="47924842" w:rsidR="00FF69CF" w:rsidRPr="00930295" w:rsidRDefault="00BB77F7" w:rsidP="00BB4BA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Informed of incorrect TCM certificate</w:t>
            </w:r>
            <w:r w:rsidR="00BB4BA8">
              <w:rPr>
                <w:rFonts w:ascii="Arial" w:hAnsi="Arial" w:cs="Arial"/>
                <w:sz w:val="22"/>
                <w:szCs w:val="22"/>
              </w:rPr>
              <w:t xml:space="preserve"> although not required for duly making</w:t>
            </w:r>
          </w:p>
        </w:tc>
      </w:tr>
      <w:tr w:rsidR="00BB4BA8" w:rsidRPr="00102C70" w14:paraId="341B8CF1" w14:textId="77777777" w:rsidTr="00485980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4DF0B32" w14:textId="77777777" w:rsidR="00BB4BA8" w:rsidRDefault="00BB4BA8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26/09/18</w:t>
            </w:r>
          </w:p>
          <w:p w14:paraId="348E7926" w14:textId="77777777" w:rsidR="00BB4BA8" w:rsidRDefault="00BB4BA8" w:rsidP="00BB4BA8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B4BA8">
              <w:rPr>
                <w:rFonts w:ascii="Arial" w:hAnsi="Arial" w:cs="Arial"/>
                <w:sz w:val="22"/>
                <w:szCs w:val="22"/>
              </w:rPr>
              <w:t>OPRA corrected to current tonnages</w:t>
            </w:r>
          </w:p>
          <w:p w14:paraId="3F009ADE" w14:textId="77777777" w:rsidR="00BB4BA8" w:rsidRDefault="00BB4BA8" w:rsidP="00BB4BA8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name confirmed as RMR Recycling Ltd</w:t>
            </w:r>
          </w:p>
          <w:p w14:paraId="3A939F34" w14:textId="77777777" w:rsidR="00BB4BA8" w:rsidRDefault="00BB4BA8" w:rsidP="00BB4BA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Although not required for duly making, correct WAMITAB certificate provided</w:t>
            </w:r>
          </w:p>
          <w:p w14:paraId="76E11625" w14:textId="5A6D492D" w:rsidR="00BB4BA8" w:rsidRPr="00BB4BA8" w:rsidRDefault="00BB4BA8" w:rsidP="00BB4BA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Can be duly made</w:t>
            </w:r>
          </w:p>
        </w:tc>
      </w:tr>
    </w:tbl>
    <w:p w14:paraId="0BB577DE" w14:textId="1189E60E" w:rsidR="0093763B" w:rsidRDefault="0093763B" w:rsidP="000E2854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Sect="00434129">
      <w:headerReference w:type="default" r:id="rId15"/>
      <w:foot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52FC2" w14:textId="77777777" w:rsidR="003768BD" w:rsidRDefault="003768BD">
      <w:r>
        <w:separator/>
      </w:r>
    </w:p>
  </w:endnote>
  <w:endnote w:type="continuationSeparator" w:id="0">
    <w:p w14:paraId="74CDEF0D" w14:textId="77777777" w:rsidR="003768BD" w:rsidRDefault="00376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D00E9" w14:textId="77777777" w:rsidR="00E92FBA" w:rsidRPr="007D6278" w:rsidRDefault="00E92FBA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A19E5" w14:textId="77777777" w:rsidR="003768BD" w:rsidRDefault="003768BD">
      <w:r>
        <w:separator/>
      </w:r>
    </w:p>
  </w:footnote>
  <w:footnote w:type="continuationSeparator" w:id="0">
    <w:p w14:paraId="158AE95E" w14:textId="77777777" w:rsidR="003768BD" w:rsidRDefault="00376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1D62E" w14:textId="77777777" w:rsidR="00E92FBA" w:rsidRPr="001D7C9E" w:rsidRDefault="00E92FBA" w:rsidP="00C86BEE">
    <w:pPr>
      <w:pStyle w:val="Header"/>
      <w:rPr>
        <w:b/>
      </w:rPr>
    </w:pPr>
    <w:r w:rsidRPr="001D7C9E">
      <w:rPr>
        <w:b/>
      </w:rPr>
      <w:t>Transfer of waste facility, mining waste and mobile plant permits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23121"/>
    <w:multiLevelType w:val="hybridMultilevel"/>
    <w:tmpl w:val="14987F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61C2A"/>
    <w:multiLevelType w:val="hybridMultilevel"/>
    <w:tmpl w:val="FE66416E"/>
    <w:lvl w:ilvl="0" w:tplc="D1564F6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514D"/>
    <w:rsid w:val="000615B7"/>
    <w:rsid w:val="00061BE8"/>
    <w:rsid w:val="00064745"/>
    <w:rsid w:val="00066CFA"/>
    <w:rsid w:val="00067682"/>
    <w:rsid w:val="000827E0"/>
    <w:rsid w:val="00082A90"/>
    <w:rsid w:val="00094432"/>
    <w:rsid w:val="000A1CF4"/>
    <w:rsid w:val="000A6038"/>
    <w:rsid w:val="000B0506"/>
    <w:rsid w:val="000C1C49"/>
    <w:rsid w:val="000C39E8"/>
    <w:rsid w:val="000C473E"/>
    <w:rsid w:val="000C5E1E"/>
    <w:rsid w:val="000E2854"/>
    <w:rsid w:val="000E5D87"/>
    <w:rsid w:val="000F0F57"/>
    <w:rsid w:val="000F23A6"/>
    <w:rsid w:val="000F3523"/>
    <w:rsid w:val="00102C70"/>
    <w:rsid w:val="00105266"/>
    <w:rsid w:val="00115D3B"/>
    <w:rsid w:val="00116742"/>
    <w:rsid w:val="00117868"/>
    <w:rsid w:val="00125F12"/>
    <w:rsid w:val="00131D79"/>
    <w:rsid w:val="00136B7D"/>
    <w:rsid w:val="00151465"/>
    <w:rsid w:val="00152040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A4598"/>
    <w:rsid w:val="001B2EC0"/>
    <w:rsid w:val="001B5110"/>
    <w:rsid w:val="001C215C"/>
    <w:rsid w:val="001C285F"/>
    <w:rsid w:val="001D7C9E"/>
    <w:rsid w:val="001E3FF0"/>
    <w:rsid w:val="001F1FA4"/>
    <w:rsid w:val="001F746D"/>
    <w:rsid w:val="001F7F38"/>
    <w:rsid w:val="002017CF"/>
    <w:rsid w:val="00201B89"/>
    <w:rsid w:val="0020209D"/>
    <w:rsid w:val="00203F88"/>
    <w:rsid w:val="00207EA4"/>
    <w:rsid w:val="002113D9"/>
    <w:rsid w:val="00213E35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49E4"/>
    <w:rsid w:val="00335299"/>
    <w:rsid w:val="00335F62"/>
    <w:rsid w:val="00337A96"/>
    <w:rsid w:val="00337CD2"/>
    <w:rsid w:val="003434C7"/>
    <w:rsid w:val="0037134F"/>
    <w:rsid w:val="00371623"/>
    <w:rsid w:val="003768BD"/>
    <w:rsid w:val="003801B9"/>
    <w:rsid w:val="00386CCE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6027"/>
    <w:rsid w:val="003C75F1"/>
    <w:rsid w:val="003D0B7C"/>
    <w:rsid w:val="003D21F5"/>
    <w:rsid w:val="003D5AFF"/>
    <w:rsid w:val="003D69B8"/>
    <w:rsid w:val="003E2631"/>
    <w:rsid w:val="003E2E03"/>
    <w:rsid w:val="003E48E5"/>
    <w:rsid w:val="003E6FE4"/>
    <w:rsid w:val="003F0401"/>
    <w:rsid w:val="003F3C3D"/>
    <w:rsid w:val="003F6F82"/>
    <w:rsid w:val="00402942"/>
    <w:rsid w:val="00402E83"/>
    <w:rsid w:val="00403026"/>
    <w:rsid w:val="00404F21"/>
    <w:rsid w:val="004051B6"/>
    <w:rsid w:val="00406738"/>
    <w:rsid w:val="0040761C"/>
    <w:rsid w:val="0041018D"/>
    <w:rsid w:val="00410260"/>
    <w:rsid w:val="00411B15"/>
    <w:rsid w:val="00414668"/>
    <w:rsid w:val="004159DE"/>
    <w:rsid w:val="00423135"/>
    <w:rsid w:val="00425D06"/>
    <w:rsid w:val="00431D9F"/>
    <w:rsid w:val="00434129"/>
    <w:rsid w:val="0043583C"/>
    <w:rsid w:val="00443027"/>
    <w:rsid w:val="00447F9B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5980"/>
    <w:rsid w:val="00485B15"/>
    <w:rsid w:val="00491D59"/>
    <w:rsid w:val="004A1DC1"/>
    <w:rsid w:val="004A1E26"/>
    <w:rsid w:val="004A2549"/>
    <w:rsid w:val="004A3196"/>
    <w:rsid w:val="004B3100"/>
    <w:rsid w:val="004B3CDB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14DD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45F83"/>
    <w:rsid w:val="00647E8E"/>
    <w:rsid w:val="00654747"/>
    <w:rsid w:val="00661A22"/>
    <w:rsid w:val="00666C66"/>
    <w:rsid w:val="00667E9A"/>
    <w:rsid w:val="0067056C"/>
    <w:rsid w:val="00673FFF"/>
    <w:rsid w:val="00676F08"/>
    <w:rsid w:val="00677946"/>
    <w:rsid w:val="00680CB5"/>
    <w:rsid w:val="00683100"/>
    <w:rsid w:val="00683A68"/>
    <w:rsid w:val="00691CEC"/>
    <w:rsid w:val="0069634A"/>
    <w:rsid w:val="006A0052"/>
    <w:rsid w:val="006A0A8A"/>
    <w:rsid w:val="006A17FD"/>
    <w:rsid w:val="006A3ADF"/>
    <w:rsid w:val="006A5D52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20D31"/>
    <w:rsid w:val="0072318B"/>
    <w:rsid w:val="007233D8"/>
    <w:rsid w:val="00732FAF"/>
    <w:rsid w:val="0074254D"/>
    <w:rsid w:val="00744298"/>
    <w:rsid w:val="0075198D"/>
    <w:rsid w:val="00764826"/>
    <w:rsid w:val="00780D6A"/>
    <w:rsid w:val="00784B91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305C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677"/>
    <w:rsid w:val="008937E9"/>
    <w:rsid w:val="008A1D36"/>
    <w:rsid w:val="008A3C96"/>
    <w:rsid w:val="008A5772"/>
    <w:rsid w:val="008A7120"/>
    <w:rsid w:val="008B043C"/>
    <w:rsid w:val="008B33A8"/>
    <w:rsid w:val="008B5937"/>
    <w:rsid w:val="008C2E40"/>
    <w:rsid w:val="008C6C41"/>
    <w:rsid w:val="008E0936"/>
    <w:rsid w:val="008E1609"/>
    <w:rsid w:val="008F25FD"/>
    <w:rsid w:val="008F3967"/>
    <w:rsid w:val="008F453C"/>
    <w:rsid w:val="009006C3"/>
    <w:rsid w:val="00904230"/>
    <w:rsid w:val="009079DD"/>
    <w:rsid w:val="00913431"/>
    <w:rsid w:val="009160E7"/>
    <w:rsid w:val="0091686A"/>
    <w:rsid w:val="00922A6B"/>
    <w:rsid w:val="00930295"/>
    <w:rsid w:val="00931036"/>
    <w:rsid w:val="009323ED"/>
    <w:rsid w:val="00934BD7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0033"/>
    <w:rsid w:val="009E42D3"/>
    <w:rsid w:val="009F062D"/>
    <w:rsid w:val="009F1AD9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27460"/>
    <w:rsid w:val="00A31623"/>
    <w:rsid w:val="00A32ACD"/>
    <w:rsid w:val="00A42516"/>
    <w:rsid w:val="00A47531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32B8"/>
    <w:rsid w:val="00AC693B"/>
    <w:rsid w:val="00AC7C53"/>
    <w:rsid w:val="00AD0DDF"/>
    <w:rsid w:val="00AD6C54"/>
    <w:rsid w:val="00AE2E0C"/>
    <w:rsid w:val="00AE656A"/>
    <w:rsid w:val="00AE6AB5"/>
    <w:rsid w:val="00AE6C44"/>
    <w:rsid w:val="00AF0BE8"/>
    <w:rsid w:val="00AF66D7"/>
    <w:rsid w:val="00B078BC"/>
    <w:rsid w:val="00B113B7"/>
    <w:rsid w:val="00B13ED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4788"/>
    <w:rsid w:val="00B6591E"/>
    <w:rsid w:val="00B70FD1"/>
    <w:rsid w:val="00B73C69"/>
    <w:rsid w:val="00B75CA8"/>
    <w:rsid w:val="00B82245"/>
    <w:rsid w:val="00B91178"/>
    <w:rsid w:val="00B914D8"/>
    <w:rsid w:val="00B925CF"/>
    <w:rsid w:val="00BB27BE"/>
    <w:rsid w:val="00BB2BE6"/>
    <w:rsid w:val="00BB4BA8"/>
    <w:rsid w:val="00BB77F7"/>
    <w:rsid w:val="00BC4BF9"/>
    <w:rsid w:val="00BC4D8F"/>
    <w:rsid w:val="00BC5992"/>
    <w:rsid w:val="00BD6863"/>
    <w:rsid w:val="00BD6FDC"/>
    <w:rsid w:val="00BE0D0D"/>
    <w:rsid w:val="00BE1010"/>
    <w:rsid w:val="00BE4515"/>
    <w:rsid w:val="00BF1691"/>
    <w:rsid w:val="00BF6171"/>
    <w:rsid w:val="00C0536C"/>
    <w:rsid w:val="00C0536F"/>
    <w:rsid w:val="00C0705B"/>
    <w:rsid w:val="00C07F03"/>
    <w:rsid w:val="00C117AF"/>
    <w:rsid w:val="00C131EC"/>
    <w:rsid w:val="00C13D3A"/>
    <w:rsid w:val="00C16C85"/>
    <w:rsid w:val="00C20AEB"/>
    <w:rsid w:val="00C22682"/>
    <w:rsid w:val="00C3274B"/>
    <w:rsid w:val="00C43F53"/>
    <w:rsid w:val="00C46394"/>
    <w:rsid w:val="00C54E4E"/>
    <w:rsid w:val="00C628EC"/>
    <w:rsid w:val="00C62B4A"/>
    <w:rsid w:val="00C65642"/>
    <w:rsid w:val="00C75FE5"/>
    <w:rsid w:val="00C77BEE"/>
    <w:rsid w:val="00C8285F"/>
    <w:rsid w:val="00C847F2"/>
    <w:rsid w:val="00C86BEE"/>
    <w:rsid w:val="00C9343A"/>
    <w:rsid w:val="00C93EB7"/>
    <w:rsid w:val="00C9462C"/>
    <w:rsid w:val="00C9673C"/>
    <w:rsid w:val="00CA2420"/>
    <w:rsid w:val="00CA4929"/>
    <w:rsid w:val="00CA5C5D"/>
    <w:rsid w:val="00CB2379"/>
    <w:rsid w:val="00CB239E"/>
    <w:rsid w:val="00CB548B"/>
    <w:rsid w:val="00CC4BDB"/>
    <w:rsid w:val="00CD74A5"/>
    <w:rsid w:val="00CE1475"/>
    <w:rsid w:val="00CF1BAD"/>
    <w:rsid w:val="00D00A61"/>
    <w:rsid w:val="00D00FFF"/>
    <w:rsid w:val="00D01E3D"/>
    <w:rsid w:val="00D02CBC"/>
    <w:rsid w:val="00D07D75"/>
    <w:rsid w:val="00D11F47"/>
    <w:rsid w:val="00D14F6F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68F"/>
    <w:rsid w:val="00D60C5E"/>
    <w:rsid w:val="00D61331"/>
    <w:rsid w:val="00D628C5"/>
    <w:rsid w:val="00D641DC"/>
    <w:rsid w:val="00D65FD2"/>
    <w:rsid w:val="00D71742"/>
    <w:rsid w:val="00D72C53"/>
    <w:rsid w:val="00D76E8E"/>
    <w:rsid w:val="00D82663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C034C"/>
    <w:rsid w:val="00DC2EBC"/>
    <w:rsid w:val="00DC69DA"/>
    <w:rsid w:val="00DE30CF"/>
    <w:rsid w:val="00DE6273"/>
    <w:rsid w:val="00DE7C77"/>
    <w:rsid w:val="00DF2B55"/>
    <w:rsid w:val="00DF42DF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7025"/>
    <w:rsid w:val="00E57394"/>
    <w:rsid w:val="00E62F92"/>
    <w:rsid w:val="00E70A75"/>
    <w:rsid w:val="00E73EAC"/>
    <w:rsid w:val="00E821A3"/>
    <w:rsid w:val="00E82EE9"/>
    <w:rsid w:val="00E84369"/>
    <w:rsid w:val="00E902FF"/>
    <w:rsid w:val="00E9187A"/>
    <w:rsid w:val="00E91A57"/>
    <w:rsid w:val="00E92FBA"/>
    <w:rsid w:val="00EA0213"/>
    <w:rsid w:val="00EA0C7F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1E2B"/>
    <w:rsid w:val="00F86E2E"/>
    <w:rsid w:val="00F8790C"/>
    <w:rsid w:val="00F939D7"/>
    <w:rsid w:val="00F96C7A"/>
    <w:rsid w:val="00FA1E96"/>
    <w:rsid w:val="00FA43E2"/>
    <w:rsid w:val="00FA6DF7"/>
    <w:rsid w:val="00FB0700"/>
    <w:rsid w:val="00FB6649"/>
    <w:rsid w:val="00FC0BAF"/>
    <w:rsid w:val="00FD06D7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  <w:rsid w:val="00FF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C86ACD9"/>
  <w15:chartTrackingRefBased/>
  <w15:docId w15:val="{1C0257BD-BE11-444C-AD88-41D5012C1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411B15"/>
    <w:pPr>
      <w:spacing w:before="60" w:after="60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 w:val="0"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1D7C9E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1D7C9E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1D7C9E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customStyle="1" w:styleId="Default">
    <w:name w:val="Default"/>
    <w:rsid w:val="00D02C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Responseboxtext">
    <w:name w:val="Response box text"/>
    <w:basedOn w:val="DefaultParagraphFont"/>
    <w:uiPriority w:val="1"/>
    <w:qFormat/>
    <w:rsid w:val="0084305C"/>
    <w:rPr>
      <w:rFonts w:ascii="Arial" w:hAnsi="Arial" w:cs="Arial" w:hint="default"/>
      <w:color w:val="auto"/>
      <w:sz w:val="20"/>
    </w:rPr>
  </w:style>
  <w:style w:type="paragraph" w:customStyle="1" w:styleId="Questiontext">
    <w:name w:val="Question text"/>
    <w:basedOn w:val="Normal"/>
    <w:qFormat/>
    <w:rsid w:val="00AC693B"/>
    <w:pPr>
      <w:spacing w:before="120" w:after="60"/>
    </w:pPr>
    <w:rPr>
      <w:rFonts w:ascii="Arial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81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46443C005D74D798EFAF63B5FCE1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23172-FC21-42CD-A560-3C735111CDB9}"/>
      </w:docPartPr>
      <w:docPartBody>
        <w:p w:rsidR="006742A1" w:rsidRDefault="004F55F3" w:rsidP="004F55F3">
          <w:pPr>
            <w:pStyle w:val="546443C005D74D798EFAF63B5FCE1D31"/>
          </w:pPr>
          <w:r>
            <w:rPr>
              <w:rStyle w:val="responseboxtext"/>
              <w:sz w:val="20"/>
            </w:rPr>
            <w:t xml:space="preserve">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F3"/>
    <w:rsid w:val="004F55F3"/>
    <w:rsid w:val="0067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boxtext"/>
    <w:basedOn w:val="DefaultParagraphFont"/>
    <w:rsid w:val="004F55F3"/>
  </w:style>
  <w:style w:type="paragraph" w:customStyle="1" w:styleId="546443C005D74D798EFAF63B5FCE1D31">
    <w:name w:val="546443C005D74D798EFAF63B5FCE1D31"/>
    <w:rsid w:val="004F55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RMR Recycling Ltd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24 Bridge Street, Newport, South Wales, United Kingdom, NP20 4SF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2018-09-25T23:00:00+00:00</Document_x0020_Date>
    <Facility_x0020_Address xmlns="859f7ad6-93f6-4205-b62b-a17f28acbbac">Pen-y-Fan Pond Lane, Manmoel Road, Manmoel, Blackwood NP12 0HY</Facility_x0020_Address>
    <Environment_x0020_Sub_x0020_Folder xmlns="859f7ad6-93f6-4205-b62b-a17f28acbbac">Licence transfer</Environment_x0020_Sub_x0020_Folder>
    <Customer_x0020_Name xmlns="859f7ad6-93f6-4205-b62b-a17f28acbbac">RMR Recycling Limited</Customer_x0020_Name>
    <Post_x0020_code xmlns="859f7ad6-93f6-4205-b62b-a17f28acbbac">NP12 0HY</Post_x0020_cod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E0B92-D97B-4CD4-9258-102D5740222F}"/>
</file>

<file path=customXml/itemProps2.xml><?xml version="1.0" encoding="utf-8"?>
<ds:datastoreItem xmlns:ds="http://schemas.openxmlformats.org/officeDocument/2006/customXml" ds:itemID="{EEC799A3-D56F-4FA2-9ACF-4B51458172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24BFC5-512C-4CE6-B1B9-8977B58D91AA}"/>
</file>

<file path=customXml/itemProps4.xml><?xml version="1.0" encoding="utf-8"?>
<ds:datastoreItem xmlns:ds="http://schemas.openxmlformats.org/officeDocument/2006/customXml" ds:itemID="{718ECD27-B0D5-4831-AF1F-39B37C8B19D2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6815A16C-9BC4-449A-940F-B7A83300FB1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158188F-6B13-4228-9313-571854D3B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210</TotalTime>
  <Pages>5</Pages>
  <Words>1006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6602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21</cp:revision>
  <cp:lastPrinted>2013-09-05T10:10:00Z</cp:lastPrinted>
  <dcterms:created xsi:type="dcterms:W3CDTF">2017-12-08T15:38:00Z</dcterms:created>
  <dcterms:modified xsi:type="dcterms:W3CDTF">2018-09-26T08:04:00Z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bde79639-45d9-41b7-ae17-ab7e8f411bb9</vt:lpwstr>
  </property>
  <property fmtid="{D5CDD505-2E9C-101B-9397-08002B2CF9AE}" pid="11" name="_docset_NoMedatataSyncRequired">
    <vt:lpwstr>False</vt:lpwstr>
  </property>
  <property fmtid="{D5CDD505-2E9C-101B-9397-08002B2CF9AE}" pid="12" name="Submitter">
    <vt:lpwstr/>
  </property>
  <property fmtid="{D5CDD505-2E9C-101B-9397-08002B2CF9AE}" pid="13" name="Order">
    <vt:r8>6496400</vt:r8>
  </property>
  <property fmtid="{D5CDD505-2E9C-101B-9397-08002B2CF9AE}" pid="14" name="Email CC">
    <vt:lpwstr/>
  </property>
  <property fmtid="{D5CDD505-2E9C-101B-9397-08002B2CF9AE}" pid="15" name="URL">
    <vt:lpwstr/>
  </property>
  <property fmtid="{D5CDD505-2E9C-101B-9397-08002B2CF9AE}" pid="16" name="Case Reference">
    <vt:lpwstr/>
  </property>
  <property fmtid="{D5CDD505-2E9C-101B-9397-08002B2CF9AE}" pid="17" name="Email BCC">
    <vt:lpwstr/>
  </property>
  <property fmtid="{D5CDD505-2E9C-101B-9397-08002B2CF9AE}" pid="18" name="From1">
    <vt:lpwstr/>
  </property>
  <property fmtid="{D5CDD505-2E9C-101B-9397-08002B2CF9AE}" pid="20" name="DocumentSetDescription">
    <vt:lpwstr/>
  </property>
  <property fmtid="{D5CDD505-2E9C-101B-9397-08002B2CF9AE}" pid="21" name="Email Sender">
    <vt:lpwstr/>
  </property>
  <property fmtid="{D5CDD505-2E9C-101B-9397-08002B2CF9AE}" pid="22" name="BCC">
    <vt:lpwstr/>
  </property>
  <property fmtid="{D5CDD505-2E9C-101B-9397-08002B2CF9AE}" pid="24" name="Post code">
    <vt:lpwstr/>
  </property>
  <property fmtid="{D5CDD505-2E9C-101B-9397-08002B2CF9AE}" pid="25" name="Email Has Attachments">
    <vt:bool>false</vt:bool>
  </property>
  <property fmtid="{D5CDD505-2E9C-101B-9397-08002B2CF9AE}" pid="26" name="Email Recipients">
    <vt:lpwstr/>
  </property>
  <property fmtid="{D5CDD505-2E9C-101B-9397-08002B2CF9AE}" pid="27" name="CC">
    <vt:lpwstr/>
  </property>
  <property fmtid="{D5CDD505-2E9C-101B-9397-08002B2CF9AE}" pid="29" name="To">
    <vt:lpwstr/>
  </property>
  <property fmtid="{D5CDD505-2E9C-101B-9397-08002B2CF9AE}" pid="30" name="Email Subject">
    <vt:lpwstr/>
  </property>
  <property fmtid="{D5CDD505-2E9C-101B-9397-08002B2CF9AE}" pid="31" name="Process">
    <vt:lpwstr/>
  </property>
  <property fmtid="{D5CDD505-2E9C-101B-9397-08002B2CF9AE}" pid="33" name="_dlc_DocId">
    <vt:lpwstr>REGU-106-64964</vt:lpwstr>
  </property>
  <property fmtid="{D5CDD505-2E9C-101B-9397-08002B2CF9AE}" pid="35" name="_dlc_DocIdUrl">
    <vt:lpwstr>https://cyfoethnaturiolcymru.sharepoint.com/teams/Regulatory/Permitting/_layouts/15/DocIdRedir.aspx?ID=REGU-106-64964, REGU-106-64964</vt:lpwstr>
  </property>
</Properties>
</file>