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38B056EC" w:rsidR="00003E0F" w:rsidRDefault="00AA5064">
            <w:pPr>
              <w:pStyle w:val="BodyText"/>
            </w:pPr>
            <w:r>
              <w:t>PAN-018072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2945F" w14:textId="77777777" w:rsidR="00AA5064" w:rsidRDefault="00AA5064" w:rsidP="00AA5064">
            <w:pPr>
              <w:pStyle w:val="BodyText"/>
            </w:pPr>
            <w:r>
              <w:t>Mr Daniel James</w:t>
            </w:r>
          </w:p>
          <w:p w14:paraId="32F2E045" w14:textId="77777777" w:rsidR="00AA5064" w:rsidRDefault="00AA5064" w:rsidP="00AA5064">
            <w:pPr>
              <w:pStyle w:val="BodyText"/>
            </w:pPr>
          </w:p>
          <w:p w14:paraId="2A929627" w14:textId="77777777" w:rsidR="00AA5064" w:rsidRDefault="00AA5064" w:rsidP="00AA5064">
            <w:pPr>
              <w:pStyle w:val="BodyText"/>
            </w:pPr>
            <w:r>
              <w:t>07966521386 - 01239621354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A04C8" w14:textId="77777777" w:rsidR="00AA5064" w:rsidRDefault="00AA5064" w:rsidP="00AA5064">
            <w:pPr>
              <w:pStyle w:val="BodyText"/>
            </w:pPr>
            <w:r>
              <w:t xml:space="preserve">Nant-y-Croi farm, Ferwig, Cardigan, </w:t>
            </w:r>
            <w:proofErr w:type="spellStart"/>
            <w:r>
              <w:t>Ceridigion</w:t>
            </w:r>
            <w:proofErr w:type="spellEnd"/>
            <w:r>
              <w:t>, SA43 1PU</w:t>
            </w:r>
          </w:p>
          <w:p w14:paraId="1E3BF8CA" w14:textId="3BC64F7D" w:rsidR="00003E0F" w:rsidRDefault="00AA5064" w:rsidP="00AA5064">
            <w:pPr>
              <w:pStyle w:val="BodyText"/>
            </w:pPr>
            <w:r w:rsidRPr="00E82A31">
              <w:rPr>
                <w:rFonts w:ascii="ArialMT" w:hAnsi="ArialMT" w:cs="ArialMT"/>
                <w:color w:val="auto"/>
                <w:lang w:val="en-US" w:eastAsia="en-GB"/>
              </w:rPr>
              <w:t>SN 18363 51085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10A32946" w:rsidR="00003E0F" w:rsidRDefault="00AA5064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4C642676" w:rsidR="00003E0F" w:rsidRDefault="00AA5064">
            <w:pPr>
              <w:pStyle w:val="BodyText"/>
            </w:pPr>
            <w:r>
              <w:t>20/02/23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5DC84151" w:rsidR="00440DF4" w:rsidRDefault="00AA5064" w:rsidP="002E7BE9">
            <w:r>
              <w:t>30/02/23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AA5064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AA5064" w:rsidRPr="00003E0F" w:rsidRDefault="00AA5064" w:rsidP="00AA5064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A82C0" w14:textId="77777777" w:rsidR="00AA5064" w:rsidRDefault="00AA5064" w:rsidP="00AA5064">
            <w:pPr>
              <w:pStyle w:val="BodyText"/>
            </w:pPr>
            <w:r>
              <w:t>David Powell - on behalf of Mr D James</w:t>
            </w:r>
          </w:p>
          <w:p w14:paraId="0266BA20" w14:textId="77777777" w:rsidR="00AA5064" w:rsidRDefault="00AA5064" w:rsidP="00AA5064">
            <w:pPr>
              <w:pStyle w:val="BodyText"/>
            </w:pPr>
          </w:p>
          <w:p w14:paraId="39FEFDD8" w14:textId="77777777" w:rsidR="00AA5064" w:rsidRDefault="00AA5064" w:rsidP="00AA5064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AA5064" w:rsidRDefault="00AA5064" w:rsidP="00AA5064">
            <w:pPr>
              <w:pStyle w:val="BodyText"/>
            </w:pPr>
          </w:p>
        </w:tc>
      </w:tr>
      <w:tr w:rsidR="00AA5064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AA5064" w:rsidRPr="00003E0F" w:rsidRDefault="00AA5064" w:rsidP="00AA5064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>
              <w:rPr>
                <w:b/>
              </w:rPr>
              <w:t>of Notification</w:t>
            </w:r>
          </w:p>
          <w:p w14:paraId="31C29391" w14:textId="458A91AE" w:rsidR="00AA5064" w:rsidRDefault="00AA5064" w:rsidP="00AA5064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5A8C3327" w:rsidR="00AA5064" w:rsidRDefault="00AA5064" w:rsidP="00AA5064">
            <w:pPr>
              <w:pStyle w:val="BodyText"/>
            </w:pPr>
            <w:r>
              <w:t>15/02/23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eestyle Script">
    <w:altName w:val="Calibr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773431C8" w:rsidR="00571009" w:rsidRDefault="007D02C6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AA5064">
                            <w:rPr>
                              <w:noProof/>
                            </w:rPr>
                            <w:t>15/02/2023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773431C8" w:rsidR="00571009" w:rsidRDefault="007D02C6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AA5064">
                      <w:rPr>
                        <w:noProof/>
                      </w:rPr>
                      <w:t>15/02/2023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7D02C6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3219B7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7D02C6">
    <w:pPr>
      <w:pStyle w:val="Header"/>
    </w:pPr>
  </w:p>
  <w:p w14:paraId="7F456F88" w14:textId="77777777" w:rsidR="00571009" w:rsidRDefault="007D02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7D02C6">
    <w:pPr>
      <w:pStyle w:val="Header"/>
    </w:pPr>
  </w:p>
  <w:p w14:paraId="257D1731" w14:textId="77777777" w:rsidR="00571009" w:rsidRDefault="007D02C6">
    <w:pPr>
      <w:pStyle w:val="Header"/>
    </w:pPr>
  </w:p>
  <w:p w14:paraId="4AEF7A82" w14:textId="77777777" w:rsidR="00571009" w:rsidRDefault="007D02C6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1872764538">
    <w:abstractNumId w:val="1"/>
  </w:num>
  <w:num w:numId="2" w16cid:durableId="1672875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87EAA"/>
    <w:rsid w:val="000A61EF"/>
    <w:rsid w:val="000C2289"/>
    <w:rsid w:val="00131FA0"/>
    <w:rsid w:val="00171EBF"/>
    <w:rsid w:val="0017714C"/>
    <w:rsid w:val="0021797D"/>
    <w:rsid w:val="00283BB3"/>
    <w:rsid w:val="002E7BE9"/>
    <w:rsid w:val="003219B7"/>
    <w:rsid w:val="003D75E9"/>
    <w:rsid w:val="00440DF4"/>
    <w:rsid w:val="004F0F0B"/>
    <w:rsid w:val="00514508"/>
    <w:rsid w:val="00615FC4"/>
    <w:rsid w:val="006A1C0E"/>
    <w:rsid w:val="006F6BE1"/>
    <w:rsid w:val="006F7776"/>
    <w:rsid w:val="007E0074"/>
    <w:rsid w:val="0081469E"/>
    <w:rsid w:val="00856B73"/>
    <w:rsid w:val="00864293"/>
    <w:rsid w:val="008D1894"/>
    <w:rsid w:val="009A3638"/>
    <w:rsid w:val="00A000D0"/>
    <w:rsid w:val="00A63C73"/>
    <w:rsid w:val="00A87579"/>
    <w:rsid w:val="00AA5064"/>
    <w:rsid w:val="00B132D1"/>
    <w:rsid w:val="00B5375B"/>
    <w:rsid w:val="00BD2E7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REGU-195-6513059</_dlc_DocId>
    <_dlc_DocIdUrl xmlns="9be56660-2c31-41ef-bc00-23e72f632f2a">
      <Url>https://cyfoethnaturiolcymru.sharepoint.com/teams/Regulatory/Permitting/_layouts/15/DocIdRedir.aspx?ID=REGU-195-6513059</Url>
      <Description>REGU-195-6513059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2023-02-15T00:00:00+00:00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Mr Daniel &amp; Mrs Carys James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ABE768F-226D-4841-8C83-5101CC6CCFAF}"/>
</file>

<file path=customXml/itemProps2.xml><?xml version="1.0" encoding="utf-8"?>
<ds:datastoreItem xmlns:ds="http://schemas.openxmlformats.org/officeDocument/2006/customXml" ds:itemID="{9CFA552B-FA22-4BA9-B3B0-D8011239DE5C}"/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Pre-Notification Form</dc:title>
  <dc:creator>Tate, Julie</dc:creator>
  <cp:keywords>Pre-Notification Form</cp:keywords>
  <dc:description>Pre-Notification Form</dc:description>
  <cp:lastModifiedBy>David Powell</cp:lastModifiedBy>
  <cp:revision>2</cp:revision>
  <cp:lastPrinted>2013-10-01T08:30:00Z</cp:lastPrinted>
  <dcterms:created xsi:type="dcterms:W3CDTF">2023-02-15T16:41:00Z</dcterms:created>
  <dcterms:modified xsi:type="dcterms:W3CDTF">2023-02-15T16:41:00Z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d6b3c7bd-e98b-4ef2-bf11-4a3cfd586554</vt:lpwstr>
  </property>
  <property fmtid="{D5CDD505-2E9C-101B-9397-08002B2CF9AE}" pid="4" name="Order">
    <vt:r8>651305900</vt:r8>
  </property>
  <property fmtid="{D5CDD505-2E9C-101B-9397-08002B2CF9AE}" pid="5" name="MediaServiceImageTags">
    <vt:lpwstr/>
  </property>
</Properties>
</file>