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69FE0021" w:rsidR="00003E0F" w:rsidRDefault="00524C63">
            <w:pPr>
              <w:pStyle w:val="BodyText"/>
            </w:pPr>
            <w:r>
              <w:t>PAN-01</w:t>
            </w:r>
            <w:r w:rsidR="005A4FAD">
              <w:t>7057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C18AC" w14:textId="77777777" w:rsidR="00497469" w:rsidRDefault="00497469" w:rsidP="00497469">
            <w:pPr>
              <w:pStyle w:val="BodyText"/>
            </w:pPr>
            <w:r>
              <w:t>Mr Daniel James</w:t>
            </w:r>
          </w:p>
          <w:p w14:paraId="52FB479D" w14:textId="77777777" w:rsidR="00497469" w:rsidRDefault="00497469" w:rsidP="00497469">
            <w:pPr>
              <w:pStyle w:val="BodyText"/>
            </w:pPr>
          </w:p>
          <w:p w14:paraId="0CF736AB" w14:textId="77777777" w:rsidR="00497469" w:rsidRDefault="00497469" w:rsidP="00497469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02E34" w14:textId="77777777" w:rsidR="00497469" w:rsidRDefault="00497469" w:rsidP="00497469">
            <w:pPr>
              <w:pStyle w:val="BodyText"/>
            </w:pPr>
            <w:r>
              <w:t xml:space="preserve">Bryn farm, Ferwig, Cardigan, </w:t>
            </w:r>
            <w:proofErr w:type="spellStart"/>
            <w:r>
              <w:t>Ceridigion</w:t>
            </w:r>
            <w:proofErr w:type="spellEnd"/>
            <w:r>
              <w:t>, SA43 1PL</w:t>
            </w:r>
          </w:p>
          <w:sdt>
            <w:sdtPr>
              <w:rPr>
                <w:rStyle w:val="Responseboxtext"/>
                <w:sz w:val="24"/>
              </w:rPr>
              <w:id w:val="1217629517"/>
              <w:text/>
            </w:sdtPr>
            <w:sdtEndPr>
              <w:rPr>
                <w:rStyle w:val="Responseboxtext"/>
              </w:rPr>
            </w:sdtEndPr>
            <w:sdtContent>
              <w:p w14:paraId="1E3BF8CA" w14:textId="091963CD" w:rsidR="00003E0F" w:rsidRDefault="00497469" w:rsidP="00497469">
                <w:pPr>
                  <w:pStyle w:val="BodyText"/>
                </w:pPr>
                <w:r w:rsidRPr="00923F2B">
                  <w:rPr>
                    <w:rStyle w:val="Responseboxtext"/>
                    <w:sz w:val="24"/>
                  </w:rPr>
                  <w:t>SN 17839 48999</w:t>
                </w:r>
              </w:p>
            </w:sdtContent>
          </w:sdt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D0F71" w14:textId="77777777" w:rsidR="00497469" w:rsidRDefault="00497469" w:rsidP="00497469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EC009A1" w:rsidR="00003E0F" w:rsidRDefault="00C0174F">
            <w:pPr>
              <w:pStyle w:val="BodyText"/>
            </w:pPr>
            <w:r>
              <w:t>18</w:t>
            </w:r>
            <w:r w:rsidR="00524C63">
              <w:t>/0</w:t>
            </w:r>
            <w:r>
              <w:t>2</w:t>
            </w:r>
            <w:r w:rsidR="00524C63">
              <w:t>/2</w:t>
            </w:r>
            <w:r>
              <w:t>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3A61175" w:rsidR="00440DF4" w:rsidRDefault="00C0174F" w:rsidP="002E7BE9">
            <w:r>
              <w:t>28</w:t>
            </w:r>
            <w:r w:rsidR="00524C63">
              <w:t>/0</w:t>
            </w:r>
            <w:r>
              <w:t>2</w:t>
            </w:r>
            <w:r w:rsidR="00524C63">
              <w:t>/2</w:t>
            </w:r>
            <w:r>
              <w:t>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8FFE5" w14:textId="77777777" w:rsidR="00497469" w:rsidRDefault="00497469" w:rsidP="00497469">
            <w:pPr>
              <w:pStyle w:val="BodyText"/>
            </w:pPr>
            <w:r>
              <w:t>David Powell - on behalf of Mr D James</w:t>
            </w:r>
          </w:p>
          <w:p w14:paraId="500D9CE0" w14:textId="77777777" w:rsidR="00497469" w:rsidRDefault="00497469" w:rsidP="00497469">
            <w:pPr>
              <w:pStyle w:val="BodyText"/>
            </w:pPr>
          </w:p>
          <w:p w14:paraId="35482F6B" w14:textId="77777777" w:rsidR="00497469" w:rsidRDefault="00497469" w:rsidP="00497469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335DA11" w:rsidR="00864293" w:rsidRDefault="00C0174F">
            <w:pPr>
              <w:pStyle w:val="BodyText"/>
            </w:pPr>
            <w:r>
              <w:t>15</w:t>
            </w:r>
            <w:r w:rsidR="00524C63">
              <w:t>/0</w:t>
            </w:r>
            <w:r>
              <w:t>2</w:t>
            </w:r>
            <w:r w:rsidR="00524C63">
              <w:t>/2</w:t>
            </w:r>
            <w:r>
              <w:t>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5D9B5E1" w:rsidR="00571009" w:rsidRDefault="00C0174F">
                          <w:fldSimple w:instr=" AUTHOR ">
                            <w:r w:rsidR="00310F4E">
                              <w:rPr>
                                <w:noProof/>
                              </w:rPr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310F4E">
                            <w:rPr>
                              <w:noProof/>
                            </w:rPr>
                            <w:t>15/02/2023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75D9B5E1" w:rsidR="00571009" w:rsidRDefault="00C0174F">
                    <w:fldSimple w:instr=" AUTHOR ">
                      <w:r w:rsidR="00310F4E">
                        <w:rPr>
                          <w:noProof/>
                        </w:rPr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310F4E">
                      <w:rPr>
                        <w:noProof/>
                      </w:rPr>
                      <w:t>15/02/2023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734727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734727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734727">
    <w:pPr>
      <w:pStyle w:val="Header"/>
    </w:pPr>
  </w:p>
  <w:p w14:paraId="7F456F88" w14:textId="77777777" w:rsidR="00571009" w:rsidRDefault="007347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734727">
    <w:pPr>
      <w:pStyle w:val="Header"/>
    </w:pPr>
  </w:p>
  <w:p w14:paraId="257D1731" w14:textId="77777777" w:rsidR="00571009" w:rsidRDefault="00734727">
    <w:pPr>
      <w:pStyle w:val="Header"/>
    </w:pPr>
  </w:p>
  <w:p w14:paraId="4AEF7A82" w14:textId="77777777" w:rsidR="00571009" w:rsidRDefault="00734727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283122502">
    <w:abstractNumId w:val="1"/>
  </w:num>
  <w:num w:numId="2" w16cid:durableId="1656688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183F3F"/>
    <w:rsid w:val="0021797D"/>
    <w:rsid w:val="00283BB3"/>
    <w:rsid w:val="002E7BE9"/>
    <w:rsid w:val="00310F4E"/>
    <w:rsid w:val="003529C3"/>
    <w:rsid w:val="003D75E9"/>
    <w:rsid w:val="00440DF4"/>
    <w:rsid w:val="00497469"/>
    <w:rsid w:val="004F0F0B"/>
    <w:rsid w:val="00514508"/>
    <w:rsid w:val="00524C63"/>
    <w:rsid w:val="005A4FAD"/>
    <w:rsid w:val="00615FC4"/>
    <w:rsid w:val="006A1C0E"/>
    <w:rsid w:val="006F6BE1"/>
    <w:rsid w:val="006F7776"/>
    <w:rsid w:val="007B3514"/>
    <w:rsid w:val="007E0074"/>
    <w:rsid w:val="0081469E"/>
    <w:rsid w:val="00856B73"/>
    <w:rsid w:val="00864293"/>
    <w:rsid w:val="009A3638"/>
    <w:rsid w:val="00A000D0"/>
    <w:rsid w:val="00A272FD"/>
    <w:rsid w:val="00A63C73"/>
    <w:rsid w:val="00A73187"/>
    <w:rsid w:val="00A87579"/>
    <w:rsid w:val="00B132D1"/>
    <w:rsid w:val="00B5375B"/>
    <w:rsid w:val="00BD2E7F"/>
    <w:rsid w:val="00C0174F"/>
    <w:rsid w:val="00D00EE7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Responseboxtext">
    <w:name w:val="Response box text"/>
    <w:basedOn w:val="DefaultParagraphFont"/>
    <w:uiPriority w:val="1"/>
    <w:qFormat/>
    <w:rsid w:val="00497469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REGU-195-6513063</_dlc_DocId>
    <_dlc_DocIdUrl xmlns="9be56660-2c31-41ef-bc00-23e72f632f2a">
      <Url>https://cyfoethnaturiolcymru.sharepoint.com/teams/Regulatory/Permitting/_layouts/15/DocIdRedir.aspx?ID=REGU-195-6513063</Url>
      <Description>REGU-195-6513063</Description>
    </_dlc_DocIdUrl>
    <Site_x0020_Name xmlns="859f7ad6-93f6-4205-b62b-a17f28acbbac">Stepside Agri Mobile Plant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2023-02-15T00:00:00+00:00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Daniel James and Mrs Carys Jame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84f0cfce-9f52-4fef-aaa6-d5fd41ede8e1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21fbd16-2f21-4e4c-9134-6858003770a8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296F5406-6EAB-43FE-991C-18547F374202}"/>
</file>

<file path=customXml/itemProps5.xml><?xml version="1.0" encoding="utf-8"?>
<ds:datastoreItem xmlns:ds="http://schemas.openxmlformats.org/officeDocument/2006/customXml" ds:itemID="{497D255A-B51B-485D-9304-BF69A1B4C405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6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</dc:title>
  <dc:creator>Tate, Julie</dc:creator>
  <cp:lastModifiedBy>David Powell</cp:lastModifiedBy>
  <cp:revision>2</cp:revision>
  <cp:lastPrinted>2023-02-15T13:41:00Z</cp:lastPrinted>
  <dcterms:created xsi:type="dcterms:W3CDTF">2023-02-15T16:29:00Z</dcterms:created>
  <dcterms:modified xsi:type="dcterms:W3CDTF">2023-02-15T16:29:00Z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c89a9e61-c2fb-4624-b99d-3be993f81118</vt:lpwstr>
  </property>
  <property fmtid="{D5CDD505-2E9C-101B-9397-08002B2CF9AE}" pid="4" name="Order">
    <vt:r8>651306300</vt:r8>
  </property>
  <property fmtid="{D5CDD505-2E9C-101B-9397-08002B2CF9AE}" pid="5" name="MediaServiceImageTags">
    <vt:lpwstr/>
  </property>
</Properties>
</file>