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56D7EDF" w:rsidR="00003E0F" w:rsidRDefault="005C4A3D">
            <w:pPr>
              <w:pStyle w:val="BodyText"/>
            </w:pPr>
            <w:r>
              <w:t>PAN-017706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EBA9B" w14:textId="77777777" w:rsidR="005C4A3D" w:rsidRDefault="005C4A3D" w:rsidP="005C4A3D">
            <w:pPr>
              <w:pStyle w:val="BodyText"/>
            </w:pPr>
            <w:r>
              <w:t>Mr Daniel James</w:t>
            </w:r>
          </w:p>
          <w:p w14:paraId="1239BCA1" w14:textId="77777777" w:rsidR="005C4A3D" w:rsidRDefault="005C4A3D" w:rsidP="005C4A3D">
            <w:pPr>
              <w:pStyle w:val="BodyText"/>
            </w:pPr>
          </w:p>
          <w:p w14:paraId="4C062AAE" w14:textId="77777777" w:rsidR="005C4A3D" w:rsidRDefault="005C4A3D" w:rsidP="005C4A3D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33520" w14:textId="77777777" w:rsidR="00003E0F" w:rsidRDefault="005C4A3D">
            <w:pPr>
              <w:pStyle w:val="BodyText"/>
            </w:pPr>
            <w:r>
              <w:t xml:space="preserve">Bettel Farm, Ferwig, Cardigan, Ceredigion </w:t>
            </w:r>
          </w:p>
          <w:p w14:paraId="38DF967B" w14:textId="7468EB7F" w:rsidR="005C4A3D" w:rsidRDefault="005C4A3D">
            <w:pPr>
              <w:pStyle w:val="BodyText"/>
            </w:pPr>
            <w:r>
              <w:t>SA43 1QB</w:t>
            </w:r>
          </w:p>
          <w:p w14:paraId="781F5A4C" w14:textId="77777777" w:rsidR="00A32BA5" w:rsidRDefault="00A32BA5">
            <w:pPr>
              <w:pStyle w:val="BodyText"/>
            </w:pPr>
          </w:p>
          <w:sdt>
            <w:sdtPr>
              <w:rPr>
                <w:rStyle w:val="Responseboxtext"/>
                <w:sz w:val="24"/>
              </w:rPr>
              <w:id w:val="1217629517"/>
              <w:text/>
            </w:sdtPr>
            <w:sdtEndPr>
              <w:rPr>
                <w:rStyle w:val="Responseboxtext"/>
              </w:rPr>
            </w:sdtEndPr>
            <w:sdtContent>
              <w:p w14:paraId="1E3BF8CA" w14:textId="281C99D5" w:rsidR="00A32BA5" w:rsidRDefault="00A32BA5">
                <w:pPr>
                  <w:pStyle w:val="BodyText"/>
                </w:pPr>
                <w:r w:rsidRPr="00A32BA5">
                  <w:rPr>
                    <w:rStyle w:val="Responseboxtext"/>
                    <w:sz w:val="24"/>
                  </w:rPr>
                  <w:t>SN 19852 50095</w:t>
                </w:r>
              </w:p>
            </w:sdtContent>
          </w:sdt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0497DCD0" w:rsidR="00003E0F" w:rsidRDefault="005C4A3D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29A51799" w:rsidR="00003E0F" w:rsidRDefault="0090782E">
            <w:pPr>
              <w:pStyle w:val="BodyText"/>
            </w:pPr>
            <w:r>
              <w:t>22</w:t>
            </w:r>
            <w:r w:rsidR="00D07E59">
              <w:t>/0</w:t>
            </w:r>
            <w:r>
              <w:t>2</w:t>
            </w:r>
            <w:r w:rsidR="00D07E59">
              <w:t>/2</w:t>
            </w:r>
            <w:r>
              <w:t>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A34CD52" w:rsidR="00440DF4" w:rsidRDefault="0090782E" w:rsidP="002E7BE9">
            <w:r>
              <w:t>01/</w:t>
            </w:r>
            <w:r w:rsidR="00D07E59">
              <w:t>0</w:t>
            </w:r>
            <w:r>
              <w:t>3</w:t>
            </w:r>
            <w:r w:rsidR="00D07E59">
              <w:t>/2</w:t>
            </w:r>
            <w:r>
              <w:t>3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5C4A3D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5C4A3D" w:rsidRPr="00003E0F" w:rsidRDefault="005C4A3D" w:rsidP="005C4A3D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986C4" w14:textId="77777777" w:rsidR="005C4A3D" w:rsidRDefault="005C4A3D" w:rsidP="005C4A3D">
            <w:pPr>
              <w:pStyle w:val="BodyText"/>
            </w:pPr>
            <w:r>
              <w:t>David Powell - on behalf of Mr D James</w:t>
            </w:r>
          </w:p>
          <w:p w14:paraId="78C3D5CE" w14:textId="77777777" w:rsidR="005C4A3D" w:rsidRDefault="005C4A3D" w:rsidP="005C4A3D">
            <w:pPr>
              <w:pStyle w:val="BodyText"/>
            </w:pPr>
          </w:p>
          <w:p w14:paraId="0BEE406B" w14:textId="77777777" w:rsidR="005C4A3D" w:rsidRDefault="005C4A3D" w:rsidP="005C4A3D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5C4A3D" w:rsidRDefault="005C4A3D" w:rsidP="005C4A3D">
            <w:pPr>
              <w:pStyle w:val="BodyText"/>
            </w:pPr>
          </w:p>
        </w:tc>
      </w:tr>
      <w:tr w:rsidR="005C4A3D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5C4A3D" w:rsidRPr="00003E0F" w:rsidRDefault="005C4A3D" w:rsidP="005C4A3D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5C4A3D" w:rsidRDefault="005C4A3D" w:rsidP="005C4A3D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553621E6" w:rsidR="005C4A3D" w:rsidRDefault="00610EDF" w:rsidP="005C4A3D">
            <w:pPr>
              <w:pStyle w:val="BodyText"/>
            </w:pPr>
            <w:r>
              <w:t>1</w:t>
            </w:r>
            <w:r w:rsidR="0090782E">
              <w:t>6</w:t>
            </w:r>
            <w:r>
              <w:t>/0</w:t>
            </w:r>
            <w:r w:rsidR="0090782E">
              <w:t>2</w:t>
            </w:r>
            <w:r>
              <w:t>/2</w:t>
            </w:r>
            <w:r w:rsidR="0090782E">
              <w:t>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1943ABB" w:rsidR="00571009" w:rsidRDefault="0006285C">
                          <w:fldSimple w:instr=" AUTHOR ">
                            <w:r>
                              <w:rPr>
                                <w:noProof/>
                              </w:rPr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AE4F48">
                            <w:rPr>
                              <w:noProof/>
                            </w:rPr>
                            <w:t>16/02/2023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11943ABB" w:rsidR="00571009" w:rsidRDefault="0006285C">
                    <w:fldSimple w:instr=" AUTHOR ">
                      <w:r>
                        <w:rPr>
                          <w:noProof/>
                        </w:rPr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AE4F48">
                      <w:rPr>
                        <w:noProof/>
                      </w:rPr>
                      <w:t>16/02/2023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90782E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90782E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90782E">
    <w:pPr>
      <w:pStyle w:val="Header"/>
    </w:pPr>
  </w:p>
  <w:p w14:paraId="7F456F88" w14:textId="77777777" w:rsidR="00571009" w:rsidRDefault="009078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90782E">
    <w:pPr>
      <w:pStyle w:val="Header"/>
    </w:pPr>
  </w:p>
  <w:p w14:paraId="257D1731" w14:textId="77777777" w:rsidR="00571009" w:rsidRDefault="0090782E">
    <w:pPr>
      <w:pStyle w:val="Header"/>
    </w:pPr>
  </w:p>
  <w:p w14:paraId="4AEF7A82" w14:textId="77777777" w:rsidR="00571009" w:rsidRDefault="0090782E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860699559">
    <w:abstractNumId w:val="1"/>
  </w:num>
  <w:num w:numId="2" w16cid:durableId="1769815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285C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219B7"/>
    <w:rsid w:val="003D75E9"/>
    <w:rsid w:val="00440DF4"/>
    <w:rsid w:val="004F0F0B"/>
    <w:rsid w:val="00514508"/>
    <w:rsid w:val="005C4A3D"/>
    <w:rsid w:val="00610EDF"/>
    <w:rsid w:val="00615FC4"/>
    <w:rsid w:val="006A1C0E"/>
    <w:rsid w:val="006F6BE1"/>
    <w:rsid w:val="006F7776"/>
    <w:rsid w:val="007E0074"/>
    <w:rsid w:val="0081469E"/>
    <w:rsid w:val="00856B73"/>
    <w:rsid w:val="00864293"/>
    <w:rsid w:val="0090782E"/>
    <w:rsid w:val="009A3638"/>
    <w:rsid w:val="00A000D0"/>
    <w:rsid w:val="00A32BA5"/>
    <w:rsid w:val="00A63C73"/>
    <w:rsid w:val="00A87579"/>
    <w:rsid w:val="00AE4F48"/>
    <w:rsid w:val="00B132D1"/>
    <w:rsid w:val="00B5375B"/>
    <w:rsid w:val="00BD2E7F"/>
    <w:rsid w:val="00D07E59"/>
    <w:rsid w:val="00D2519E"/>
    <w:rsid w:val="00D8408E"/>
    <w:rsid w:val="00E60CD3"/>
    <w:rsid w:val="00E6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Responseboxtext">
    <w:name w:val="Response box text"/>
    <w:basedOn w:val="DefaultParagraphFont"/>
    <w:uiPriority w:val="1"/>
    <w:qFormat/>
    <w:rsid w:val="00A32BA5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REGU-195-6513065</_dlc_DocId>
    <_dlc_DocIdUrl xmlns="9be56660-2c31-41ef-bc00-23e72f632f2a">
      <Url>https://cyfoethnaturiolcymru.sharepoint.com/teams/Regulatory/Permitting/_layouts/15/DocIdRedir.aspx?ID=REGU-195-6513065</Url>
      <Description>REGU-195-6513065</Description>
    </_dlc_DocIdUrl>
    <Site_x0020_Name xmlns="859f7ad6-93f6-4205-b62b-a17f28acbbac">Stepside Agri Mobile Plant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2023-02-16T00:00:00+00:00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Mr Daniel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761B23-1774-401B-A7B9-E04BDC1D200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9EAFDD2-F477-4668-A98B-6B3479D0775B}"/>
</file>

<file path=customXml/itemProps3.xml><?xml version="1.0" encoding="utf-8"?>
<ds:datastoreItem xmlns:ds="http://schemas.openxmlformats.org/officeDocument/2006/customXml" ds:itemID="{E483C7FD-E884-40E0-83DF-61A2684004C3}"/>
</file>

<file path=customXml/itemProps4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Pre-Notification Form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</dc:title>
  <dc:creator>Tate, Julie</dc:creator>
  <cp:keywords>Pre-Notification Form</cp:keywords>
  <dc:description>Pre-Notification Form</dc:description>
  <cp:lastModifiedBy>David Powell</cp:lastModifiedBy>
  <cp:revision>3</cp:revision>
  <cp:lastPrinted>2022-07-14T15:50:00Z</cp:lastPrinted>
  <dcterms:created xsi:type="dcterms:W3CDTF">2023-02-16T12:42:00Z</dcterms:created>
  <dcterms:modified xsi:type="dcterms:W3CDTF">2023-02-16T12:43:00Z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41d147ec-b9a8-4461-ac7f-973009657095</vt:lpwstr>
  </property>
  <property fmtid="{D5CDD505-2E9C-101B-9397-08002B2CF9AE}" pid="4" name="Order">
    <vt:r8>651306500</vt:r8>
  </property>
  <property fmtid="{D5CDD505-2E9C-101B-9397-08002B2CF9AE}" pid="5" name="MediaServiceImageTags">
    <vt:lpwstr/>
  </property>
</Properties>
</file>