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0D6A4F43" w:rsidR="00003E0F" w:rsidRDefault="005C4A3D">
            <w:pPr>
              <w:pStyle w:val="BodyText"/>
            </w:pPr>
            <w:r>
              <w:t>PAN-0</w:t>
            </w:r>
            <w:r w:rsidR="002857BA">
              <w:t>19422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EBA9B" w14:textId="77777777" w:rsidR="005C4A3D" w:rsidRDefault="005C4A3D" w:rsidP="005C4A3D">
            <w:pPr>
              <w:pStyle w:val="BodyText"/>
            </w:pPr>
            <w:r>
              <w:t>Mr Daniel James</w:t>
            </w:r>
          </w:p>
          <w:p w14:paraId="1239BCA1" w14:textId="77777777" w:rsidR="005C4A3D" w:rsidRDefault="005C4A3D" w:rsidP="005C4A3D">
            <w:pPr>
              <w:pStyle w:val="BodyText"/>
            </w:pPr>
          </w:p>
          <w:p w14:paraId="4C062AAE" w14:textId="77777777" w:rsidR="005C4A3D" w:rsidRDefault="005C4A3D" w:rsidP="005C4A3D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A7C62" w14:textId="77777777" w:rsidR="002857BA" w:rsidRDefault="002857BA" w:rsidP="002857BA">
            <w:pPr>
              <w:suppressAutoHyphens w:val="0"/>
              <w:autoSpaceDE w:val="0"/>
              <w:adjustRightInd w:val="0"/>
              <w:textAlignment w:val="auto"/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</w:pPr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 xml:space="preserve">Hafod Farm, Ferwig, </w:t>
            </w:r>
            <w:proofErr w:type="gramStart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 xml:space="preserve">Cardigan,   </w:t>
            </w:r>
            <w:proofErr w:type="gramEnd"/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 xml:space="preserve">    Ceredigion, SA43 1PU</w:t>
            </w:r>
          </w:p>
          <w:p w14:paraId="1E3BF8CA" w14:textId="3DB271C6" w:rsidR="00A32BA5" w:rsidRDefault="002857BA" w:rsidP="002857BA">
            <w:pPr>
              <w:pStyle w:val="BodyText"/>
            </w:pPr>
            <w:r>
              <w:rPr>
                <w:rFonts w:ascii="Calibri" w:hAnsi="Calibri" w:cs="Calibri"/>
                <w:color w:val="auto"/>
                <w:sz w:val="28"/>
                <w:szCs w:val="28"/>
                <w:lang w:eastAsia="en-GB"/>
              </w:rPr>
              <w:t>SN 18094 50342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0497DCD0" w:rsidR="00003E0F" w:rsidRDefault="005C4A3D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0EB57DD6" w:rsidR="00003E0F" w:rsidRDefault="009A00A2">
            <w:pPr>
              <w:pStyle w:val="BodyText"/>
            </w:pPr>
            <w:r>
              <w:t>06</w:t>
            </w:r>
            <w:r w:rsidR="00D07E59">
              <w:t>/0</w:t>
            </w:r>
            <w:r>
              <w:t>3</w:t>
            </w:r>
            <w:r w:rsidR="00D07E59">
              <w:t>/2</w:t>
            </w:r>
            <w:r w:rsidR="0090782E">
              <w:t>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2D33E217" w:rsidR="00440DF4" w:rsidRDefault="009A00A2" w:rsidP="002E7BE9">
            <w:r>
              <w:t>16</w:t>
            </w:r>
            <w:r w:rsidR="0090782E">
              <w:t>/</w:t>
            </w:r>
            <w:r w:rsidR="00D07E59">
              <w:t>0</w:t>
            </w:r>
            <w:r w:rsidR="0090782E">
              <w:t>3</w:t>
            </w:r>
            <w:r w:rsidR="00D07E59">
              <w:t>/2</w:t>
            </w:r>
            <w:r w:rsidR="0090782E">
              <w:t>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5C4A3D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5C4A3D" w:rsidRPr="00003E0F" w:rsidRDefault="005C4A3D" w:rsidP="005C4A3D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986C4" w14:textId="77777777" w:rsidR="005C4A3D" w:rsidRDefault="005C4A3D" w:rsidP="005C4A3D">
            <w:pPr>
              <w:pStyle w:val="BodyText"/>
            </w:pPr>
            <w:r>
              <w:t>David Powell - on behalf of Mr D James</w:t>
            </w:r>
          </w:p>
          <w:p w14:paraId="78C3D5CE" w14:textId="77777777" w:rsidR="005C4A3D" w:rsidRDefault="005C4A3D" w:rsidP="005C4A3D">
            <w:pPr>
              <w:pStyle w:val="BodyText"/>
            </w:pPr>
          </w:p>
          <w:p w14:paraId="0BEE406B" w14:textId="77777777" w:rsidR="005C4A3D" w:rsidRDefault="005C4A3D" w:rsidP="005C4A3D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5C4A3D" w:rsidRDefault="005C4A3D" w:rsidP="005C4A3D">
            <w:pPr>
              <w:pStyle w:val="BodyText"/>
            </w:pPr>
          </w:p>
        </w:tc>
      </w:tr>
      <w:tr w:rsidR="005C4A3D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5C4A3D" w:rsidRPr="00003E0F" w:rsidRDefault="005C4A3D" w:rsidP="005C4A3D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5C4A3D" w:rsidRDefault="005C4A3D" w:rsidP="005C4A3D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B300401" w:rsidR="005C4A3D" w:rsidRDefault="009A00A2" w:rsidP="005C4A3D">
            <w:pPr>
              <w:pStyle w:val="BodyText"/>
            </w:pPr>
            <w:r>
              <w:t>02</w:t>
            </w:r>
            <w:r w:rsidR="00610EDF">
              <w:t>/0</w:t>
            </w:r>
            <w:r>
              <w:t>3</w:t>
            </w:r>
            <w:r w:rsidR="00610EDF">
              <w:t>/2</w:t>
            </w:r>
            <w:r w:rsidR="0090782E">
              <w:t>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3A3D69C4" w:rsidR="00571009" w:rsidRDefault="002857BA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06285C">
                            <w:rPr>
                              <w:noProof/>
                            </w:rPr>
                            <w:t>Tate, Julie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02/03/2023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3A3D69C4" w:rsidR="00571009" w:rsidRDefault="002857BA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06285C">
                      <w:rPr>
                        <w:noProof/>
                      </w:rPr>
                      <w:t>Tate, Julie</w:t>
                    </w:r>
                    <w:r>
                      <w:rPr>
                        <w:noProof/>
                      </w:rP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>
                      <w:rPr>
                        <w:noProof/>
                      </w:rPr>
                      <w:t>02/03/2023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2857BA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2857BA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2857BA">
    <w:pPr>
      <w:pStyle w:val="Header"/>
    </w:pPr>
  </w:p>
  <w:p w14:paraId="7F456F88" w14:textId="77777777" w:rsidR="00571009" w:rsidRDefault="002857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2857BA">
    <w:pPr>
      <w:pStyle w:val="Header"/>
    </w:pPr>
  </w:p>
  <w:p w14:paraId="257D1731" w14:textId="77777777" w:rsidR="00571009" w:rsidRDefault="002857BA">
    <w:pPr>
      <w:pStyle w:val="Header"/>
    </w:pPr>
  </w:p>
  <w:p w14:paraId="4AEF7A82" w14:textId="77777777" w:rsidR="00571009" w:rsidRDefault="002857BA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860699559">
    <w:abstractNumId w:val="1"/>
  </w:num>
  <w:num w:numId="2" w16cid:durableId="1769815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285C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857BA"/>
    <w:rsid w:val="002E7BE9"/>
    <w:rsid w:val="003219B7"/>
    <w:rsid w:val="003D75E9"/>
    <w:rsid w:val="00440DF4"/>
    <w:rsid w:val="004F0F0B"/>
    <w:rsid w:val="00514508"/>
    <w:rsid w:val="005C4A3D"/>
    <w:rsid w:val="00610EDF"/>
    <w:rsid w:val="00615FC4"/>
    <w:rsid w:val="006A1C0E"/>
    <w:rsid w:val="006F6BE1"/>
    <w:rsid w:val="006F7776"/>
    <w:rsid w:val="007E0074"/>
    <w:rsid w:val="0081469E"/>
    <w:rsid w:val="00856B73"/>
    <w:rsid w:val="00864293"/>
    <w:rsid w:val="0090782E"/>
    <w:rsid w:val="009A00A2"/>
    <w:rsid w:val="009A3638"/>
    <w:rsid w:val="00A000D0"/>
    <w:rsid w:val="00A32BA5"/>
    <w:rsid w:val="00A63C73"/>
    <w:rsid w:val="00A87579"/>
    <w:rsid w:val="00AE4F48"/>
    <w:rsid w:val="00B132D1"/>
    <w:rsid w:val="00B5375B"/>
    <w:rsid w:val="00BD2E7F"/>
    <w:rsid w:val="00D07E59"/>
    <w:rsid w:val="00D2519E"/>
    <w:rsid w:val="00D8408E"/>
    <w:rsid w:val="00E60CD3"/>
    <w:rsid w:val="00E6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Responseboxtext">
    <w:name w:val="Response box text"/>
    <w:basedOn w:val="DefaultParagraphFont"/>
    <w:uiPriority w:val="1"/>
    <w:qFormat/>
    <w:rsid w:val="00A32BA5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REGU-195-6513166</_dlc_DocId>
    <_dlc_DocIdUrl xmlns="9be56660-2c31-41ef-bc00-23e72f632f2a">
      <Url>https://cyfoethnaturiolcymru.sharepoint.com/teams/Regulatory/Permitting/_layouts/15/DocIdRedir.aspx?ID=REGU-195-6513166</Url>
      <Description>REGU-195-6513166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2023-03-02T00:00:00+00:00</Document_x0020_Date>
    <Facility_x0020_Address xmlns="859f7ad6-93f6-4205-b62b-a17f28acbbac">Mobile Plant</Facility_x0020_Address>
    <lcf76f155ced4ddcb4097134ff3c332f xmlns="0a3f541d-ab69-4573-98e7-35881639f867" xsi:nil="true"/>
    <Environment_x0020_Sub_x0020_Folder xmlns="859f7ad6-93f6-4205-b62b-a17f28acbbac">Licence supervision</Environment_x0020_Sub_x0020_Folder>
    <Customer_x0020_Name xmlns="859f7ad6-93f6-4205-b62b-a17f28acbbac">Mr Daniel &amp; Mrs Carys James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9BA49DEA66A6BD4BBAEF2EB7BA47DA78" ma:contentTypeVersion="773" ma:contentTypeDescription="Permitting &amp; Compliance Excel Document" ma:contentTypeScope="" ma:versionID="2ae241630d96c76a8a1e09d00a95779e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xmlns:ns6="9be56660-2c31-41ef-bc00-23e72f632f2a" xmlns:ns7="0a3f541d-ab69-4573-98e7-35881639f867" targetNamespace="http://schemas.microsoft.com/office/2006/metadata/properties" ma:root="true" ma:fieldsID="78d1f8d22171f12952bac0290293f6a9" ns2:_="" ns4:_="" ns5:_="" ns6:_="" ns7:_="">
    <xsd:import namespace="859f7ad6-93f6-4205-b62b-a17f28acbbac"/>
    <xsd:import namespace="005db27c-c37f-4c3b-898d-3fee1249b087"/>
    <xsd:import namespace="http://schemas.microsoft.com/sharepoint/v4"/>
    <xsd:import namespace="9be56660-2c31-41ef-bc00-23e72f632f2a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4:SharingHintHash" minOccurs="0"/>
                <xsd:element ref="ns5:IconOverlay" minOccurs="0"/>
                <xsd:element ref="ns4:SharedWithDetails" minOccurs="0"/>
                <xsd:element ref="ns6:_dlc_DocId" minOccurs="0"/>
                <xsd:element ref="ns6:_dlc_DocIdUrl" minOccurs="0"/>
                <xsd:element ref="ns6:_dlc_DocIdPersistId" minOccurs="0"/>
                <xsd:element ref="ns7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5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1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E375FE9-B9A6-4663-AF8B-0E8231407873}"/>
</file>

<file path=customXml/itemProps3.xml><?xml version="1.0" encoding="utf-8"?>
<ds:datastoreItem xmlns:ds="http://schemas.openxmlformats.org/officeDocument/2006/customXml" ds:itemID="{E7EC780F-4071-4FDD-BF07-49CFD40FA638}"/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5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Pre-Notification Form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 </dc:title>
  <dc:creator>Tate, Julie</dc:creator>
  <cp:keywords>Pre-Notification Form</cp:keywords>
  <dc:description>Pre-Notification Form</dc:description>
  <cp:lastModifiedBy>David Powell</cp:lastModifiedBy>
  <cp:revision>6</cp:revision>
  <cp:lastPrinted>2022-07-14T15:50:00Z</cp:lastPrinted>
  <dcterms:created xsi:type="dcterms:W3CDTF">2023-02-16T12:42:00Z</dcterms:created>
  <dcterms:modified xsi:type="dcterms:W3CDTF">2023-03-02T10:58:00Z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0x01010067EB80C5FE939D4A9B3D8BA62129B7F50202009BA49DEA66A6BD4BBAEF2EB7BA47DA78</vt:lpwstr>
  </property>
  <property fmtid="{D5CDD505-2E9C-101B-9397-08002B2CF9AE}" pid="3" name="_dlc_DocIdItemGuid">
    <vt:lpwstr>72b741f3-5965-4476-bae1-16bd6a66bbee</vt:lpwstr>
  </property>
  <property fmtid="{D5CDD505-2E9C-101B-9397-08002B2CF9AE}" pid="4" name="Order">
    <vt:r8>651316600</vt:r8>
  </property>
  <property fmtid="{D5CDD505-2E9C-101B-9397-08002B2CF9AE}" pid="5" name="MediaServiceImageTags">
    <vt:lpwstr/>
  </property>
</Properties>
</file>