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17FD2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166644">
          <w:footerReference w:type="default" r:id="rId13"/>
          <w:headerReference w:type="first" r:id="rId14"/>
          <w:footerReference w:type="first" r:id="rId15"/>
          <w:type w:val="continuous"/>
          <w:pgSz w:w="11906" w:h="16838" w:code="9"/>
          <w:pgMar w:top="1440" w:right="1416" w:bottom="1440" w:left="1080" w:header="567" w:footer="454" w:gutter="0"/>
          <w:cols w:space="113"/>
          <w:titlePg/>
          <w:docGrid w:linePitch="360"/>
        </w:sectPr>
      </w:pPr>
    </w:p>
    <w:p w14:paraId="3059826E" w14:textId="21138921" w:rsidR="00160508" w:rsidRPr="00160508" w:rsidRDefault="00160508" w:rsidP="0016664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spacing w:after="120"/>
        <w:rPr>
          <w:rFonts w:eastAsia="Calibri" w:cs="Arial"/>
          <w:bCs/>
          <w:sz w:val="18"/>
          <w:szCs w:val="18"/>
          <w:lang w:eastAsia="en-GB"/>
        </w:rPr>
      </w:pPr>
      <w:r w:rsidRPr="00160508">
        <w:rPr>
          <w:rFonts w:eastAsia="Calibri" w:cs="Arial"/>
          <w:bCs/>
          <w:sz w:val="18"/>
          <w:szCs w:val="18"/>
          <w:lang w:eastAsia="en-GB"/>
        </w:rPr>
        <w:t>Please complete</w:t>
      </w:r>
      <w:r w:rsidR="00166644">
        <w:rPr>
          <w:rFonts w:eastAsia="Calibri" w:cs="Arial"/>
          <w:bCs/>
          <w:sz w:val="18"/>
          <w:szCs w:val="18"/>
          <w:lang w:eastAsia="en-GB"/>
        </w:rPr>
        <w:t xml:space="preserve"> all</w:t>
      </w:r>
      <w:r w:rsidRPr="00160508">
        <w:rPr>
          <w:rFonts w:eastAsia="Calibri" w:cs="Arial"/>
          <w:bCs/>
          <w:sz w:val="18"/>
          <w:szCs w:val="18"/>
          <w:lang w:eastAsia="en-GB"/>
        </w:rPr>
        <w:t xml:space="preserve"> questions below.  </w:t>
      </w:r>
    </w:p>
    <w:p w14:paraId="13F17FD8" w14:textId="0B40D4B6" w:rsidR="007F23CC" w:rsidRPr="00166644" w:rsidRDefault="00160508" w:rsidP="0016664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spacing w:after="120"/>
        <w:rPr>
          <w:rFonts w:eastAsia="Calibri" w:cs="Arial"/>
          <w:bCs/>
          <w:sz w:val="18"/>
          <w:szCs w:val="18"/>
          <w:lang w:eastAsia="en-GB"/>
        </w:rPr>
      </w:pPr>
      <w:r w:rsidRPr="00160508">
        <w:rPr>
          <w:rFonts w:eastAsia="Calibri" w:cs="Arial"/>
          <w:bCs/>
          <w:sz w:val="18"/>
          <w:szCs w:val="18"/>
          <w:lang w:eastAsia="en-GB"/>
        </w:rPr>
        <w:t>We will use this information to help us decide if suitable meansures to control noise have been identified in the applica</w:t>
      </w:r>
      <w:r>
        <w:rPr>
          <w:rFonts w:eastAsia="Calibri" w:cs="Arial"/>
          <w:bCs/>
          <w:sz w:val="18"/>
          <w:szCs w:val="18"/>
          <w:lang w:eastAsia="en-GB"/>
        </w:rPr>
        <w:t>tion.  And what</w:t>
      </w:r>
      <w:r w:rsidR="00166644">
        <w:rPr>
          <w:rFonts w:eastAsia="Calibri" w:cs="Arial"/>
          <w:bCs/>
          <w:sz w:val="18"/>
          <w:szCs w:val="18"/>
          <w:lang w:eastAsia="en-GB"/>
        </w:rPr>
        <w:t>, if any,</w:t>
      </w:r>
      <w:r>
        <w:rPr>
          <w:rFonts w:eastAsia="Calibri" w:cs="Arial"/>
          <w:bCs/>
          <w:sz w:val="18"/>
          <w:szCs w:val="18"/>
          <w:lang w:eastAsia="en-GB"/>
        </w:rPr>
        <w:t xml:space="preserve"> conditions we may need to include in any permit issue</w:t>
      </w:r>
      <w:r w:rsidR="00166644">
        <w:rPr>
          <w:rFonts w:eastAsia="Calibri" w:cs="Arial"/>
          <w:bCs/>
          <w:sz w:val="18"/>
          <w:szCs w:val="18"/>
          <w:lang w:eastAsia="en-GB"/>
        </w:rPr>
        <w:t>d.</w:t>
      </w:r>
    </w:p>
    <w:tbl>
      <w:tblPr>
        <w:tblW w:w="9841" w:type="dxa"/>
        <w:tblInd w:w="-126" w:type="dxa"/>
        <w:tblLayout w:type="fixed"/>
        <w:tblLook w:val="04A0" w:firstRow="1" w:lastRow="0" w:firstColumn="1" w:lastColumn="0" w:noHBand="0" w:noVBand="1"/>
      </w:tblPr>
      <w:tblGrid>
        <w:gridCol w:w="644"/>
        <w:gridCol w:w="490"/>
        <w:gridCol w:w="2935"/>
        <w:gridCol w:w="3134"/>
        <w:gridCol w:w="852"/>
        <w:gridCol w:w="1786"/>
      </w:tblGrid>
      <w:tr w:rsidR="00160508" w:rsidRPr="00AF0BC1" w14:paraId="2CCC60C8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</w:tcPr>
          <w:p w14:paraId="4A8D60EE" w14:textId="77777777" w:rsidR="00160508" w:rsidRPr="00AF0BC1" w:rsidRDefault="00160508" w:rsidP="00300A57">
            <w:pPr>
              <w:pStyle w:val="Sectionheading"/>
            </w:pPr>
            <w:r>
              <w:rPr>
                <w:rFonts w:eastAsia="Calibri"/>
                <w:lang w:eastAsia="en-GB"/>
              </w:rPr>
              <w:t xml:space="preserve">Section </w:t>
            </w:r>
            <w:r w:rsidRPr="006B789D">
              <w:rPr>
                <w:rFonts w:eastAsia="Calibri"/>
                <w:lang w:eastAsia="en-GB"/>
              </w:rPr>
              <w:t xml:space="preserve">1 </w:t>
            </w:r>
            <w:r>
              <w:rPr>
                <w:rFonts w:eastAsia="Calibri"/>
                <w:lang w:eastAsia="en-GB"/>
              </w:rPr>
              <w:t>Planning</w:t>
            </w:r>
          </w:p>
        </w:tc>
      </w:tr>
      <w:tr w:rsidR="00160508" w:rsidRPr="00AF0BC1" w14:paraId="7FE1B577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</w:tcPr>
          <w:p w14:paraId="37A995B9" w14:textId="77777777" w:rsidR="00160508" w:rsidRPr="00AF0BC1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1</w:t>
            </w:r>
            <w:r>
              <w:t xml:space="preserve"> </w:t>
            </w:r>
            <w:r w:rsidRPr="003F14B8">
              <w:rPr>
                <w:rFonts w:eastAsia="Calibri"/>
                <w:lang w:eastAsia="en-GB"/>
              </w:rPr>
              <w:t>Are there any planning conditions relating to noise applicable to this site?</w:t>
            </w:r>
          </w:p>
        </w:tc>
      </w:tr>
      <w:tr w:rsidR="00160508" w:rsidRPr="00AF0BC1" w14:paraId="5093BB8A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0FB9F94" w14:textId="77777777" w:rsidR="00160508" w:rsidRPr="00AF0BC1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33620178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2025A24C" w14:textId="27998B18" w:rsidR="00160508" w:rsidRDefault="00DA76F6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6069" w:type="dxa"/>
            <w:gridSpan w:val="2"/>
            <w:shd w:val="clear" w:color="auto" w:fill="auto"/>
            <w:vAlign w:val="center"/>
          </w:tcPr>
          <w:p w14:paraId="5ECFF38E" w14:textId="77777777" w:rsidR="00160508" w:rsidRDefault="00160508" w:rsidP="00300A57">
            <w:pPr>
              <w:pStyle w:val="Questiontext"/>
              <w:rPr>
                <w:i/>
              </w:rPr>
            </w:pPr>
            <w:r>
              <w:rPr>
                <w:i/>
              </w:rPr>
              <w:t>Go to question 2</w:t>
            </w:r>
          </w:p>
        </w:tc>
        <w:tc>
          <w:tcPr>
            <w:tcW w:w="2638" w:type="dxa"/>
            <w:gridSpan w:val="2"/>
            <w:shd w:val="clear" w:color="auto" w:fill="auto"/>
            <w:vAlign w:val="center"/>
          </w:tcPr>
          <w:p w14:paraId="6ABF8665" w14:textId="77777777" w:rsidR="00160508" w:rsidRPr="00AF0BC1" w:rsidRDefault="00160508" w:rsidP="00300A57">
            <w:pPr>
              <w:pStyle w:val="Questiontext"/>
            </w:pPr>
          </w:p>
        </w:tc>
      </w:tr>
      <w:tr w:rsidR="00160508" w:rsidRPr="00AF0BC1" w14:paraId="0A6A08AD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4E8E77B8" w14:textId="77777777" w:rsidR="00160508" w:rsidRPr="00AF0BC1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-756366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4A93BED6" w14:textId="77777777" w:rsidR="00160508" w:rsidRPr="00AF0BC1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081E387F" w14:textId="7AC11DAE" w:rsidR="00160508" w:rsidRPr="00AF0BC1" w:rsidRDefault="00160508" w:rsidP="00300A57">
            <w:pPr>
              <w:pStyle w:val="Questiontext"/>
            </w:pPr>
            <w:r>
              <w:t>Please enclose all relevant certificates with conditions and any advisory notes.</w:t>
            </w:r>
          </w:p>
        </w:tc>
      </w:tr>
      <w:tr w:rsidR="00166644" w:rsidRPr="00AF0BC1" w14:paraId="4F3FBA98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40922116" w14:textId="77777777" w:rsidR="00166644" w:rsidRDefault="00166644" w:rsidP="00300A57">
            <w:pPr>
              <w:pStyle w:val="Questiontext"/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410C1203" w14:textId="77777777" w:rsidR="00166644" w:rsidRDefault="00166644" w:rsidP="00300A57">
            <w:pPr>
              <w:pStyle w:val="Questiontext"/>
            </w:pPr>
          </w:p>
        </w:tc>
        <w:tc>
          <w:tcPr>
            <w:tcW w:w="8707" w:type="dxa"/>
            <w:gridSpan w:val="4"/>
            <w:shd w:val="clear" w:color="auto" w:fill="auto"/>
            <w:vAlign w:val="center"/>
          </w:tcPr>
          <w:p w14:paraId="071BC420" w14:textId="5107B378" w:rsidR="00166644" w:rsidRDefault="00166644" w:rsidP="00300A57">
            <w:pPr>
              <w:pStyle w:val="Questiontext"/>
            </w:pPr>
            <w:r>
              <w:t>If sound level conditions are specified, please enclose a map so we can find the monitoring points.</w:t>
            </w:r>
          </w:p>
        </w:tc>
      </w:tr>
      <w:tr w:rsidR="00160508" w:rsidRPr="00AF0BC1" w14:paraId="2293781C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0DB9297" w14:textId="77777777" w:rsidR="00160508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2</w:t>
            </w:r>
            <w:r>
              <w:t xml:space="preserve"> Have any complaints been received alleging non-compliance with any planning conditions relating to noise within the past </w:t>
            </w:r>
            <w:r>
              <w:rPr>
                <w:i/>
              </w:rPr>
              <w:t>three</w:t>
            </w:r>
            <w:r>
              <w:t xml:space="preserve"> years?</w:t>
            </w:r>
          </w:p>
        </w:tc>
      </w:tr>
      <w:tr w:rsidR="00160508" w:rsidRPr="00AF0BC1" w14:paraId="7AD9EC0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E738811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353580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0137A901" w14:textId="06A56A1C" w:rsidR="00160508" w:rsidRDefault="00DA76F6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4F5B4103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3</w:t>
            </w:r>
          </w:p>
        </w:tc>
      </w:tr>
      <w:tr w:rsidR="00160508" w:rsidRPr="00AF0BC1" w14:paraId="734A671E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540A8FB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1357773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6C9F4FF7" w14:textId="77777777" w:rsidR="00160508" w:rsidRDefault="00160508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36CBAC12" w14:textId="77777777" w:rsidR="00160508" w:rsidRDefault="00160508" w:rsidP="00300A57">
            <w:pPr>
              <w:pStyle w:val="Questiontext"/>
            </w:pPr>
            <w:r>
              <w:t>P</w:t>
            </w:r>
            <w:r w:rsidRPr="00C23EC9">
              <w:t>lease provide the following information for each complaint:</w:t>
            </w:r>
          </w:p>
          <w:p w14:paraId="3E94F366" w14:textId="77777777" w:rsidR="00160508" w:rsidRPr="003E547A" w:rsidRDefault="00160508" w:rsidP="00300A57">
            <w:pPr>
              <w:pStyle w:val="Questiontext"/>
              <w:rPr>
                <w:b/>
                <w:i/>
              </w:rPr>
            </w:pPr>
            <w:r w:rsidRPr="00C23EC9">
              <w:rPr>
                <w:b/>
                <w:i/>
              </w:rPr>
              <w:t>Date, street name and postcode, noise source, action taken, outcome, comment.</w:t>
            </w:r>
          </w:p>
        </w:tc>
      </w:tr>
      <w:tr w:rsidR="00160508" w:rsidRPr="00AF0BC1" w14:paraId="6A2ECEAC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862ECA7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561D74CB" w14:textId="77777777" w:rsidR="00160508" w:rsidRDefault="00160508" w:rsidP="00300A57">
            <w:pPr>
              <w:pStyle w:val="Questiontext"/>
            </w:pPr>
          </w:p>
        </w:tc>
        <w:tc>
          <w:tcPr>
            <w:tcW w:w="8707" w:type="dxa"/>
            <w:gridSpan w:val="4"/>
            <w:shd w:val="clear" w:color="auto" w:fill="auto"/>
            <w:vAlign w:val="center"/>
          </w:tcPr>
          <w:p w14:paraId="43167D71" w14:textId="77777777" w:rsidR="00160508" w:rsidRDefault="00160508" w:rsidP="00300A57">
            <w:pPr>
              <w:pStyle w:val="Questiontext"/>
            </w:pPr>
            <w:r>
              <w:t>Under comment; please outline any non-noise related issue that might have increased the sensitivity of the complainant.  For example, a new planning application, change of process or operator, major emergency and so on.</w:t>
            </w:r>
          </w:p>
          <w:p w14:paraId="50D72EE4" w14:textId="77777777" w:rsidR="00160508" w:rsidRDefault="00160508" w:rsidP="00300A57">
            <w:pPr>
              <w:pStyle w:val="Questiontext"/>
            </w:pPr>
            <w:r>
              <w:t>You can use the box below, or if you use a separate document, please tell us the reference.</w:t>
            </w:r>
          </w:p>
        </w:tc>
      </w:tr>
      <w:tr w:rsidR="00160508" w:rsidRPr="00AF0BC1" w14:paraId="7D399CE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20BB8144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45ACCF1" w14:textId="77777777" w:rsidR="00160508" w:rsidRDefault="00160508" w:rsidP="00300A57">
            <w:pPr>
              <w:pStyle w:val="Questiontext"/>
            </w:pPr>
          </w:p>
        </w:tc>
        <w:sdt>
          <w:sdtPr>
            <w:id w:val="-851185491"/>
            <w:placeholder>
              <w:docPart w:val="61BA5E624DF84FA38DF02A02E237E826"/>
            </w:placeholder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751F14" w14:textId="77777777" w:rsidR="00160508" w:rsidRDefault="00160508" w:rsidP="00300A57">
                <w:pPr>
                  <w:pStyle w:val="Questiontext"/>
                </w:pPr>
              </w:p>
              <w:p w14:paraId="3A3620D3" w14:textId="77777777" w:rsidR="00160508" w:rsidRDefault="00160508" w:rsidP="00300A57">
                <w:pPr>
                  <w:pStyle w:val="Questiontext"/>
                </w:pPr>
              </w:p>
              <w:p w14:paraId="49962155" w14:textId="77777777" w:rsidR="00160508" w:rsidRDefault="00160508" w:rsidP="00300A57">
                <w:pPr>
                  <w:pStyle w:val="Questiontext"/>
                </w:pPr>
              </w:p>
              <w:p w14:paraId="1F899C30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449C4542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6451DFD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67FC168C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3A19C05B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2020531337"/>
            <w:placeholder>
              <w:docPart w:val="CE8A4F42F06E48309ED4313427B87F6D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8F53290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41A16713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2917778D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4CF9E01C" w14:textId="77777777" w:rsidR="00160508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3</w:t>
            </w:r>
            <w:r>
              <w:t xml:space="preserve"> </w:t>
            </w:r>
            <w:r w:rsidRPr="007A1E68">
              <w:rPr>
                <w:rFonts w:eastAsia="Calibri"/>
                <w:lang w:eastAsia="en-GB"/>
              </w:rPr>
              <w:t xml:space="preserve">Have formal planning enforcement actions been </w:t>
            </w:r>
            <w:r w:rsidRPr="007A1E68">
              <w:rPr>
                <w:rFonts w:eastAsia="Calibri"/>
                <w:i/>
                <w:lang w:eastAsia="en-GB"/>
              </w:rPr>
              <w:t>taken</w:t>
            </w:r>
            <w:r w:rsidRPr="007A1E68">
              <w:rPr>
                <w:rFonts w:eastAsia="Calibri"/>
                <w:lang w:eastAsia="en-GB"/>
              </w:rPr>
              <w:t xml:space="preserve"> for noise related </w:t>
            </w:r>
            <w:r>
              <w:rPr>
                <w:rFonts w:eastAsia="Calibri"/>
                <w:lang w:eastAsia="en-GB"/>
              </w:rPr>
              <w:t xml:space="preserve">conditions within the past </w:t>
            </w:r>
            <w:r>
              <w:rPr>
                <w:rFonts w:eastAsia="Calibri"/>
                <w:i/>
                <w:lang w:eastAsia="en-GB"/>
              </w:rPr>
              <w:t>three</w:t>
            </w:r>
            <w:r w:rsidRPr="007A1E68">
              <w:rPr>
                <w:rFonts w:eastAsia="Calibri"/>
                <w:lang w:eastAsia="en-GB"/>
              </w:rPr>
              <w:t xml:space="preserve"> years?</w:t>
            </w:r>
          </w:p>
        </w:tc>
      </w:tr>
      <w:tr w:rsidR="00160508" w:rsidRPr="00AF0BC1" w14:paraId="5F8A40F9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4522CD9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48833205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5F8F4564" w14:textId="622C3D29" w:rsidR="00160508" w:rsidRDefault="00DA76F6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665EEE3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4</w:t>
            </w:r>
          </w:p>
        </w:tc>
      </w:tr>
      <w:tr w:rsidR="00160508" w:rsidRPr="00AF0BC1" w14:paraId="1AD5772E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5EB675F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-1407221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42E99C53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71EFCD0" w14:textId="77777777" w:rsidR="00160508" w:rsidRDefault="00160508" w:rsidP="00300A57">
            <w:pPr>
              <w:pStyle w:val="Questiontext"/>
            </w:pPr>
            <w:r>
              <w:t xml:space="preserve">Please provide all relevant information including </w:t>
            </w:r>
            <w:r w:rsidRPr="00F774AF">
              <w:rPr>
                <w:b/>
              </w:rPr>
              <w:t>dates, actions taken, outcomes, and present position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28F6353F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A49DB5C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E70FC03" w14:textId="77777777" w:rsidR="00160508" w:rsidRDefault="00160508" w:rsidP="00300A57">
            <w:pPr>
              <w:pStyle w:val="Questiontext"/>
            </w:pPr>
          </w:p>
        </w:tc>
        <w:sdt>
          <w:sdtPr>
            <w:id w:val="1211850644"/>
            <w:placeholder>
              <w:docPart w:val="04A55E6849174CB4B1309B85A75A4753"/>
            </w:placeholder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80E3A4" w14:textId="77777777" w:rsidR="00160508" w:rsidRDefault="00160508" w:rsidP="00300A57">
                <w:pPr>
                  <w:pStyle w:val="Questiontext"/>
                </w:pPr>
              </w:p>
              <w:p w14:paraId="6EAA01A3" w14:textId="77777777" w:rsidR="00160508" w:rsidRDefault="00160508" w:rsidP="00300A57">
                <w:pPr>
                  <w:pStyle w:val="Questiontext"/>
                </w:pPr>
              </w:p>
              <w:p w14:paraId="0B0DBC1C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37D6F0F6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086578C6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5B56C905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4BE6ED93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350237320"/>
            <w:placeholder>
              <w:docPart w:val="8ECA9BC8EF87467FA6DFF17BD01C050C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53502EE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0DBE5F32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3571F7E7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B6AA613" w14:textId="77777777" w:rsidR="00160508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4</w:t>
            </w:r>
            <w:r>
              <w:t xml:space="preserve"> </w:t>
            </w:r>
            <w:r w:rsidRPr="007A1E68">
              <w:rPr>
                <w:rFonts w:eastAsia="Calibri"/>
                <w:lang w:eastAsia="en-GB"/>
              </w:rPr>
              <w:t xml:space="preserve">Is there any </w:t>
            </w:r>
            <w:r w:rsidRPr="007A1E68">
              <w:rPr>
                <w:rFonts w:eastAsia="Calibri"/>
                <w:i/>
                <w:lang w:eastAsia="en-GB"/>
              </w:rPr>
              <w:t>outstanding</w:t>
            </w:r>
            <w:r w:rsidRPr="007A1E68">
              <w:rPr>
                <w:rFonts w:eastAsia="Calibri"/>
                <w:lang w:eastAsia="en-GB"/>
              </w:rPr>
              <w:t xml:space="preserve"> planning enforcement action currently being undertaken?</w:t>
            </w:r>
          </w:p>
        </w:tc>
      </w:tr>
      <w:tr w:rsidR="00160508" w:rsidRPr="00AF0BC1" w14:paraId="5952F625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704019F4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20241980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663098F4" w14:textId="06C403BA" w:rsidR="00160508" w:rsidRDefault="00DA76F6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168B775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5</w:t>
            </w:r>
          </w:p>
        </w:tc>
      </w:tr>
      <w:tr w:rsidR="00160508" w:rsidRPr="00AF0BC1" w14:paraId="1398831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EB9BFFB" w14:textId="77777777" w:rsidR="00160508" w:rsidRDefault="00160508" w:rsidP="00300A57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1313863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1706F885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0178D538" w14:textId="77777777" w:rsidR="00160508" w:rsidRDefault="00160508" w:rsidP="00300A57">
            <w:pPr>
              <w:pStyle w:val="Questiontext"/>
            </w:pPr>
            <w:r>
              <w:t xml:space="preserve">Please provide all relevant information including </w:t>
            </w:r>
            <w:r w:rsidRPr="00F774AF">
              <w:rPr>
                <w:b/>
              </w:rPr>
              <w:t>dates, actions taken, outcomes, and present position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2AE144F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CE9B03E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1B2A48" w14:textId="77777777" w:rsidR="00160508" w:rsidRDefault="00160508" w:rsidP="00300A57">
            <w:pPr>
              <w:pStyle w:val="Questiontext"/>
            </w:pPr>
          </w:p>
        </w:tc>
        <w:sdt>
          <w:sdtPr>
            <w:id w:val="-1014768884"/>
            <w:placeholder>
              <w:docPart w:val="3EC24EDA5D5644D09C84A8329A453A31"/>
            </w:placeholder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31CF98" w14:textId="77777777" w:rsidR="00160508" w:rsidRDefault="00160508" w:rsidP="00300A57">
                <w:pPr>
                  <w:pStyle w:val="Questiontext"/>
                </w:pPr>
              </w:p>
              <w:p w14:paraId="56F5BFFA" w14:textId="77777777" w:rsidR="00160508" w:rsidRDefault="00160508" w:rsidP="00300A57">
                <w:pPr>
                  <w:pStyle w:val="Questiontext"/>
                </w:pPr>
              </w:p>
              <w:p w14:paraId="2CD2B7C8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0857010F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1F1F218E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1288380B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0CD03FF8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251726753"/>
            <w:placeholder>
              <w:docPart w:val="21252FE25BAE42F2B7057D6973EF9433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C32C451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32A22C3F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77E85457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0EDAB898" w14:textId="77777777" w:rsidR="00160508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5</w:t>
            </w:r>
            <w:r>
              <w:t xml:space="preserve"> </w:t>
            </w:r>
            <w:r w:rsidRPr="007A1E68">
              <w:rPr>
                <w:rFonts w:eastAsia="Calibri"/>
                <w:lang w:eastAsia="en-GB"/>
              </w:rPr>
              <w:t xml:space="preserve">Have you monitored noise related planning conditions within the past </w:t>
            </w:r>
            <w:r>
              <w:rPr>
                <w:rFonts w:eastAsia="Calibri"/>
                <w:i/>
                <w:lang w:eastAsia="en-GB"/>
              </w:rPr>
              <w:t>three</w:t>
            </w:r>
            <w:r w:rsidRPr="007A1E68">
              <w:rPr>
                <w:rFonts w:eastAsia="Calibri"/>
                <w:lang w:eastAsia="en-GB"/>
              </w:rPr>
              <w:t xml:space="preserve"> years?</w:t>
            </w:r>
          </w:p>
        </w:tc>
      </w:tr>
      <w:tr w:rsidR="00160508" w:rsidRPr="00AF0BC1" w14:paraId="6F57F222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26F8857E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8760018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2725FE3A" w14:textId="42061CAB" w:rsidR="00160508" w:rsidRDefault="00DA76F6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796CD89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6</w:t>
            </w:r>
          </w:p>
        </w:tc>
      </w:tr>
      <w:tr w:rsidR="00160508" w:rsidRPr="00AF0BC1" w14:paraId="345D700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BF0FBD0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-2137795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06F91EFA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260A14" w14:textId="77777777" w:rsidR="00160508" w:rsidRDefault="00160508" w:rsidP="00300A57">
            <w:pPr>
              <w:pStyle w:val="Questiontext"/>
            </w:pPr>
            <w:r>
              <w:t xml:space="preserve">Please give </w:t>
            </w:r>
            <w:r w:rsidRPr="00F774AF">
              <w:rPr>
                <w:b/>
              </w:rPr>
              <w:t>details of the monitoring and the outcomes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114E373B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7F9F1F9E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8CEC42" w14:textId="77777777" w:rsidR="00160508" w:rsidRDefault="00160508" w:rsidP="00300A57">
            <w:pPr>
              <w:pStyle w:val="Questiontext"/>
            </w:pPr>
          </w:p>
        </w:tc>
        <w:sdt>
          <w:sdtPr>
            <w:id w:val="613333992"/>
            <w:placeholder>
              <w:docPart w:val="EE01906AB3F84CB58B060C530B44DDA8"/>
            </w:placeholder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505D32" w14:textId="77777777" w:rsidR="00160508" w:rsidRDefault="00160508" w:rsidP="00300A57">
                <w:pPr>
                  <w:pStyle w:val="Questiontext"/>
                </w:pPr>
              </w:p>
              <w:p w14:paraId="21140A01" w14:textId="77777777" w:rsidR="00160508" w:rsidRDefault="00160508" w:rsidP="00300A57">
                <w:pPr>
                  <w:pStyle w:val="Questiontext"/>
                </w:pPr>
              </w:p>
              <w:p w14:paraId="18D07CBE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00C8613D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00A97A60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3443D00A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224702A8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553932773"/>
            <w:placeholder>
              <w:docPart w:val="50384CC2A7394224A28533F8BFC834D2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93DAD6D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6E32F73D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5B2E4F0F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890EF05" w14:textId="77777777" w:rsidR="00160508" w:rsidRDefault="00160508" w:rsidP="00300A57">
            <w:pPr>
              <w:pStyle w:val="SubQuestion"/>
            </w:pPr>
            <w:r>
              <w:t xml:space="preserve">6 </w:t>
            </w:r>
            <w:r w:rsidRPr="00B61F2D">
              <w:rPr>
                <w:rFonts w:eastAsia="Calibri"/>
                <w:lang w:eastAsia="en-GB"/>
              </w:rPr>
              <w:t>Are there any noise sensitive developments for which planning consent has been granted</w:t>
            </w:r>
            <w:r>
              <w:rPr>
                <w:rFonts w:eastAsia="Calibri"/>
                <w:lang w:eastAsia="en-GB"/>
              </w:rPr>
              <w:t>,</w:t>
            </w:r>
            <w:r w:rsidRPr="00B61F2D">
              <w:rPr>
                <w:rFonts w:eastAsia="Calibri"/>
                <w:lang w:eastAsia="en-GB"/>
              </w:rPr>
              <w:t xml:space="preserve"> or any areas zoned for noise sensitive developments that are likely to be adversely affected by noise from the </w:t>
            </w:r>
            <w:r>
              <w:rPr>
                <w:rFonts w:eastAsia="Calibri"/>
                <w:lang w:eastAsia="en-GB"/>
              </w:rPr>
              <w:t>activity?</w:t>
            </w:r>
          </w:p>
        </w:tc>
      </w:tr>
      <w:tr w:rsidR="00160508" w:rsidRPr="00AF0BC1" w14:paraId="2DC64D1A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A9BCDCA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1045006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663281F7" w14:textId="6CB9131B" w:rsidR="00160508" w:rsidRDefault="00DA76F6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3AB0DACA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7</w:t>
            </w:r>
          </w:p>
        </w:tc>
      </w:tr>
      <w:tr w:rsidR="00160508" w:rsidRPr="00AF0BC1" w14:paraId="78FC47EF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2B88B07E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16437755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35E7A7A4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3171E90" w14:textId="77777777" w:rsidR="00160508" w:rsidRDefault="00160508" w:rsidP="00300A57">
            <w:pPr>
              <w:pStyle w:val="Questiontext"/>
            </w:pPr>
            <w:r>
              <w:t xml:space="preserve">Please provide </w:t>
            </w:r>
            <w:r w:rsidRPr="00F774AF">
              <w:rPr>
                <w:b/>
              </w:rPr>
              <w:t>relevant information.</w:t>
            </w:r>
            <w:r>
              <w:t xml:space="preserve"> You can use the box below, or if you use a separate document, please tell us the reference.</w:t>
            </w:r>
          </w:p>
        </w:tc>
      </w:tr>
      <w:tr w:rsidR="00160508" w:rsidRPr="00AF0BC1" w14:paraId="4BE30147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160A2ED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56FE64" w14:textId="77777777" w:rsidR="00160508" w:rsidRDefault="00160508" w:rsidP="00300A57">
            <w:pPr>
              <w:pStyle w:val="Questiontext"/>
            </w:pPr>
          </w:p>
        </w:tc>
        <w:sdt>
          <w:sdtPr>
            <w:id w:val="278916888"/>
            <w:placeholder>
              <w:docPart w:val="DDEEE29069F14A5BB5238882C9D65743"/>
            </w:placeholder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6A272E" w14:textId="77777777" w:rsidR="00160508" w:rsidRDefault="00160508" w:rsidP="00300A57">
                <w:pPr>
                  <w:pStyle w:val="Questiontext"/>
                </w:pPr>
              </w:p>
              <w:p w14:paraId="626E07D2" w14:textId="77777777" w:rsidR="00160508" w:rsidRDefault="00160508" w:rsidP="00300A57">
                <w:pPr>
                  <w:pStyle w:val="Questiontext"/>
                </w:pPr>
              </w:p>
              <w:p w14:paraId="322EE3B9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5E47E716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5EB4EF29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14E8F159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0779261D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708187642"/>
            <w:placeholder>
              <w:docPart w:val="EBFBCAB9C4BF4A21B0D75773CA140FB9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DB7E852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23587E10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3265F9" w14:paraId="08052FA1" w14:textId="77777777" w:rsidTr="00300A57">
        <w:tc>
          <w:tcPr>
            <w:tcW w:w="9841" w:type="dxa"/>
            <w:gridSpan w:val="6"/>
            <w:shd w:val="clear" w:color="auto" w:fill="auto"/>
          </w:tcPr>
          <w:p w14:paraId="477FAC63" w14:textId="77777777" w:rsidR="00160508" w:rsidRPr="003265F9" w:rsidRDefault="00160508" w:rsidP="00300A57">
            <w:pPr>
              <w:pStyle w:val="Sectionheading"/>
            </w:pPr>
            <w:r w:rsidRPr="003265F9">
              <w:rPr>
                <w:rFonts w:eastAsia="Calibri"/>
              </w:rPr>
              <w:t xml:space="preserve">Section 2 </w:t>
            </w:r>
            <w:r>
              <w:rPr>
                <w:rStyle w:val="Bold"/>
                <w:b/>
                <w:bCs/>
              </w:rPr>
              <w:t>S</w:t>
            </w:r>
            <w:r w:rsidRPr="003265F9">
              <w:rPr>
                <w:rStyle w:val="Bold"/>
                <w:b/>
                <w:bCs/>
              </w:rPr>
              <w:t>tatutory nuisance</w:t>
            </w:r>
          </w:p>
        </w:tc>
      </w:tr>
      <w:tr w:rsidR="00160508" w:rsidRPr="00AF0BC1" w14:paraId="1FF4200B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4A00E8E9" w14:textId="77777777" w:rsidR="00160508" w:rsidRDefault="00160508" w:rsidP="00300A57">
            <w:pPr>
              <w:pStyle w:val="SubQuestion"/>
            </w:pPr>
            <w:r>
              <w:t xml:space="preserve">7 Have any complaints been received alleging a noise nuisance within the past </w:t>
            </w:r>
            <w:r>
              <w:rPr>
                <w:i/>
              </w:rPr>
              <w:t>three</w:t>
            </w:r>
            <w:r>
              <w:t xml:space="preserve"> years?</w:t>
            </w:r>
          </w:p>
        </w:tc>
      </w:tr>
      <w:tr w:rsidR="00160508" w:rsidRPr="00AF0BC1" w14:paraId="1719B6FC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737E00F6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149371850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43F7DBB2" w14:textId="210DBD80" w:rsidR="00160508" w:rsidRDefault="00DA76F6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6B41F19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8</w:t>
            </w:r>
          </w:p>
        </w:tc>
      </w:tr>
      <w:tr w:rsidR="00160508" w:rsidRPr="00AF0BC1" w14:paraId="374705C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08D9E2A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-840233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63F98912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70C733E" w14:textId="77777777" w:rsidR="00160508" w:rsidRDefault="00160508" w:rsidP="00300A57">
            <w:pPr>
              <w:pStyle w:val="Questiontext"/>
            </w:pPr>
            <w:r>
              <w:t>P</w:t>
            </w:r>
            <w:r w:rsidRPr="00C23EC9">
              <w:t>lease provide the following information for each complaint:</w:t>
            </w:r>
          </w:p>
          <w:p w14:paraId="33AE0D75" w14:textId="77777777" w:rsidR="00160508" w:rsidRDefault="00160508" w:rsidP="00300A57">
            <w:pPr>
              <w:pStyle w:val="Questiontext"/>
            </w:pPr>
            <w:r w:rsidRPr="00C23EC9">
              <w:rPr>
                <w:b/>
                <w:i/>
              </w:rPr>
              <w:t>Date, street name and postcode, noise source, action taken, outcome, comment.</w:t>
            </w:r>
          </w:p>
        </w:tc>
      </w:tr>
      <w:tr w:rsidR="00160508" w:rsidRPr="00AF0BC1" w14:paraId="3F6FBF45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AB4F5E3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4B49DC75" w14:textId="77777777" w:rsidR="00160508" w:rsidRDefault="00160508" w:rsidP="00300A57">
            <w:pPr>
              <w:pStyle w:val="Questiontext"/>
            </w:pPr>
          </w:p>
        </w:tc>
        <w:tc>
          <w:tcPr>
            <w:tcW w:w="8707" w:type="dxa"/>
            <w:gridSpan w:val="4"/>
            <w:shd w:val="clear" w:color="auto" w:fill="auto"/>
            <w:vAlign w:val="center"/>
          </w:tcPr>
          <w:p w14:paraId="6B9B49EB" w14:textId="77777777" w:rsidR="00160508" w:rsidRPr="003265F9" w:rsidRDefault="00160508" w:rsidP="00300A57">
            <w:pPr>
              <w:pStyle w:val="Questiontext"/>
            </w:pPr>
            <w:r>
              <w:t xml:space="preserve">If there are </w:t>
            </w:r>
            <w:proofErr w:type="gramStart"/>
            <w:r>
              <w:t>a large number of</w:t>
            </w:r>
            <w:proofErr w:type="gramEnd"/>
            <w:r>
              <w:t xml:space="preserve"> complaints, a summary, in substitute for individual complaint, data would be useful. You can use the box below, or if you use a separate document, please tell us the reference.</w:t>
            </w:r>
          </w:p>
        </w:tc>
      </w:tr>
      <w:tr w:rsidR="00160508" w:rsidRPr="00AF0BC1" w14:paraId="5AA42B2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D09A07E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5EE73A" w14:textId="77777777" w:rsidR="00160508" w:rsidRDefault="00160508" w:rsidP="00300A57">
            <w:pPr>
              <w:pStyle w:val="Questiontext"/>
            </w:pPr>
          </w:p>
        </w:tc>
        <w:sdt>
          <w:sdtPr>
            <w:id w:val="-487318620"/>
            <w:placeholder>
              <w:docPart w:val="8033DF731C2540C5BBD0F0F4B8571318"/>
            </w:placeholder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4D973AA" w14:textId="77777777" w:rsidR="00160508" w:rsidRDefault="00160508" w:rsidP="00300A57">
                <w:pPr>
                  <w:pStyle w:val="Questiontext"/>
                </w:pPr>
              </w:p>
              <w:p w14:paraId="75370131" w14:textId="77777777" w:rsidR="00160508" w:rsidRDefault="00160508" w:rsidP="00300A57">
                <w:pPr>
                  <w:pStyle w:val="Questiontext"/>
                </w:pPr>
              </w:p>
              <w:p w14:paraId="5A35BD18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1CEDCC69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6717F3B8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22650957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69C7A791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269075003"/>
            <w:placeholder>
              <w:docPart w:val="E8DF1D7180DA47E6B06F20F839A92840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745432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28CED8EF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17B2774F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19241125" w14:textId="77777777" w:rsidR="00160508" w:rsidRDefault="00160508" w:rsidP="00300A57">
            <w:pPr>
              <w:pStyle w:val="SubQuestion"/>
            </w:pPr>
            <w:r>
              <w:t xml:space="preserve">8 </w:t>
            </w:r>
            <w:r w:rsidRPr="00844B63">
              <w:rPr>
                <w:rFonts w:eastAsia="Calibri"/>
                <w:lang w:eastAsia="en-GB"/>
              </w:rPr>
              <w:t xml:space="preserve">Have you taken any informal or formal action taken in response to any noise complaints within the past </w:t>
            </w:r>
            <w:r>
              <w:rPr>
                <w:rFonts w:eastAsia="Calibri"/>
                <w:i/>
                <w:lang w:eastAsia="en-GB"/>
              </w:rPr>
              <w:t xml:space="preserve">three </w:t>
            </w:r>
            <w:r w:rsidRPr="00844B63">
              <w:rPr>
                <w:rFonts w:eastAsia="Calibri"/>
                <w:lang w:eastAsia="en-GB"/>
              </w:rPr>
              <w:t>years?</w:t>
            </w:r>
          </w:p>
        </w:tc>
      </w:tr>
      <w:tr w:rsidR="00160508" w:rsidRPr="00AF0BC1" w14:paraId="2CC9D6A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497D463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159614036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3FBBA6C4" w14:textId="4EE96EB0" w:rsidR="00160508" w:rsidRDefault="00DA76F6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CF98E03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9</w:t>
            </w:r>
          </w:p>
        </w:tc>
      </w:tr>
      <w:tr w:rsidR="00160508" w:rsidRPr="00AF0BC1" w14:paraId="512A5C7D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63C2B57" w14:textId="77777777" w:rsidR="00160508" w:rsidRDefault="00160508" w:rsidP="00300A57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1809201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5D5799AC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04AF3900" w14:textId="77777777" w:rsidR="00160508" w:rsidRDefault="00160508" w:rsidP="00300A57">
            <w:pPr>
              <w:pStyle w:val="Questiontext"/>
            </w:pPr>
            <w:r>
              <w:t xml:space="preserve">Please provide all relevant information including </w:t>
            </w:r>
            <w:r w:rsidRPr="00F774AF">
              <w:rPr>
                <w:b/>
              </w:rPr>
              <w:t>dates, actions taken, outcomes, and present position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20444373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612AF6AF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467828" w14:textId="77777777" w:rsidR="00160508" w:rsidRDefault="00160508" w:rsidP="00300A57">
            <w:pPr>
              <w:pStyle w:val="Questiontext"/>
            </w:pPr>
          </w:p>
        </w:tc>
        <w:sdt>
          <w:sdtPr>
            <w:id w:val="936947203"/>
            <w:placeholder>
              <w:docPart w:val="A24B4F06A1E446229C8428EF5DD9F910"/>
            </w:placeholder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7C758A" w14:textId="77777777" w:rsidR="00160508" w:rsidRDefault="00160508" w:rsidP="00300A57">
                <w:pPr>
                  <w:pStyle w:val="Questiontext"/>
                </w:pPr>
              </w:p>
              <w:p w14:paraId="0BB61543" w14:textId="77777777" w:rsidR="00160508" w:rsidRDefault="00160508" w:rsidP="00300A57">
                <w:pPr>
                  <w:pStyle w:val="Questiontext"/>
                </w:pPr>
              </w:p>
              <w:p w14:paraId="635A74EB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2037C980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75DC51B7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47790812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1739FC42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251795476"/>
            <w:placeholder>
              <w:docPart w:val="2DBF35216F19441E8886BB1DB29E71A4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68F31C4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5E74F21C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2CF49BE1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09376399" w14:textId="77777777" w:rsidR="00160508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9</w:t>
            </w:r>
            <w:r>
              <w:t xml:space="preserve"> </w:t>
            </w:r>
            <w:r w:rsidRPr="007A1E68">
              <w:rPr>
                <w:rFonts w:eastAsia="Calibri"/>
                <w:lang w:eastAsia="en-GB"/>
              </w:rPr>
              <w:t xml:space="preserve">Is there any </w:t>
            </w:r>
            <w:r w:rsidRPr="007A1E68">
              <w:rPr>
                <w:rFonts w:eastAsia="Calibri"/>
                <w:i/>
                <w:lang w:eastAsia="en-GB"/>
              </w:rPr>
              <w:t>outstanding</w:t>
            </w:r>
            <w:r w:rsidRPr="007A1E68">
              <w:rPr>
                <w:rFonts w:eastAsia="Calibri"/>
                <w:lang w:eastAsia="en-GB"/>
              </w:rPr>
              <w:t xml:space="preserve"> enforcement action currently being undertaken?</w:t>
            </w:r>
          </w:p>
        </w:tc>
      </w:tr>
      <w:tr w:rsidR="00160508" w:rsidRPr="00AF0BC1" w14:paraId="009D63D8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F0CE287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259963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6C5B1C13" w14:textId="27BF9E14" w:rsidR="00160508" w:rsidRDefault="00DA76F6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E50E63B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10</w:t>
            </w:r>
          </w:p>
        </w:tc>
      </w:tr>
      <w:tr w:rsidR="00160508" w:rsidRPr="00AF0BC1" w14:paraId="288A3945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10BF311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762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3278A35A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591F804F" w14:textId="77777777" w:rsidR="00160508" w:rsidRDefault="00160508" w:rsidP="00300A57">
            <w:pPr>
              <w:pStyle w:val="Questiontext"/>
            </w:pPr>
            <w:r>
              <w:t xml:space="preserve">Please provide all relevant information including </w:t>
            </w:r>
            <w:r w:rsidRPr="00F774AF">
              <w:rPr>
                <w:b/>
              </w:rPr>
              <w:t>dates, actions taken, outcomes, and present position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77323643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9C3D0B3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2A4B8D" w14:textId="77777777" w:rsidR="00160508" w:rsidRDefault="00160508" w:rsidP="00300A57">
            <w:pPr>
              <w:pStyle w:val="Questiontext"/>
            </w:pPr>
          </w:p>
        </w:tc>
        <w:sdt>
          <w:sdtPr>
            <w:id w:val="181169896"/>
            <w:placeholder>
              <w:docPart w:val="BEC9A8AD5AA9471A99297A56C3EEB8A5"/>
            </w:placeholder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A148FA" w14:textId="77777777" w:rsidR="00160508" w:rsidRDefault="00160508" w:rsidP="00300A57">
                <w:pPr>
                  <w:pStyle w:val="Questiontext"/>
                </w:pPr>
              </w:p>
              <w:p w14:paraId="5B794FBF" w14:textId="77777777" w:rsidR="00160508" w:rsidRDefault="00160508" w:rsidP="00300A57">
                <w:pPr>
                  <w:pStyle w:val="Questiontext"/>
                </w:pPr>
              </w:p>
              <w:p w14:paraId="57F543AD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4CA07859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5C589030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741ECFD5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4335D249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127133350"/>
            <w:placeholder>
              <w:docPart w:val="D6226A6366CB4C9EB7DF3653F87EAC00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2D12034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2BCD0AA9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3265F9" w14:paraId="006E567C" w14:textId="77777777" w:rsidTr="00300A57">
        <w:tc>
          <w:tcPr>
            <w:tcW w:w="9841" w:type="dxa"/>
            <w:gridSpan w:val="6"/>
            <w:shd w:val="clear" w:color="auto" w:fill="auto"/>
          </w:tcPr>
          <w:p w14:paraId="5D181870" w14:textId="77777777" w:rsidR="00160508" w:rsidRPr="003265F9" w:rsidRDefault="00160508" w:rsidP="00300A57">
            <w:pPr>
              <w:pStyle w:val="Sectionheading"/>
            </w:pPr>
            <w:r w:rsidRPr="003265F9">
              <w:rPr>
                <w:rFonts w:eastAsia="Calibri"/>
              </w:rPr>
              <w:t xml:space="preserve">Section </w:t>
            </w:r>
            <w:r>
              <w:rPr>
                <w:rFonts w:eastAsia="Calibri"/>
              </w:rPr>
              <w:t>3 Local noise initiatives</w:t>
            </w:r>
          </w:p>
        </w:tc>
      </w:tr>
      <w:tr w:rsidR="00160508" w:rsidRPr="00AF0BC1" w14:paraId="102DF5C7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3F885B3" w14:textId="77777777" w:rsidR="00160508" w:rsidRDefault="00160508" w:rsidP="00300A57">
            <w:pPr>
              <w:pStyle w:val="SubQuestion"/>
            </w:pPr>
            <w:r>
              <w:t>10 Are the premises in an area where there are local noise initiatives?</w:t>
            </w:r>
          </w:p>
        </w:tc>
      </w:tr>
      <w:tr w:rsidR="00160508" w:rsidRPr="00AF0BC1" w14:paraId="402D8E2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4E3A98CA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19187090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39045623" w14:textId="588C4734" w:rsidR="00160508" w:rsidRDefault="00DA76F6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669494A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11</w:t>
            </w:r>
          </w:p>
        </w:tc>
      </w:tr>
      <w:tr w:rsidR="00160508" w:rsidRPr="00AF0BC1" w14:paraId="2F8D6C3B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2EB321CC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-1887719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2924485B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6FF89C34" w14:textId="77777777" w:rsidR="00160508" w:rsidRPr="00F8306F" w:rsidRDefault="00160508" w:rsidP="00300A57">
            <w:pPr>
              <w:pStyle w:val="Questiontext"/>
              <w:rPr>
                <w:b/>
              </w:rPr>
            </w:pPr>
            <w:r>
              <w:t>P</w:t>
            </w:r>
            <w:r w:rsidRPr="00C23EC9">
              <w:t>lease</w:t>
            </w:r>
            <w:r>
              <w:t xml:space="preserve"> </w:t>
            </w:r>
            <w:proofErr w:type="gramStart"/>
            <w:r>
              <w:t>note:</w:t>
            </w:r>
            <w:proofErr w:type="gramEnd"/>
            <w:r>
              <w:t xml:space="preserve"> we may want to come back to you for more information on this issue.</w:t>
            </w:r>
          </w:p>
        </w:tc>
      </w:tr>
      <w:tr w:rsidR="00160508" w:rsidRPr="003265F9" w14:paraId="79DF8C4F" w14:textId="77777777" w:rsidTr="00300A57">
        <w:tc>
          <w:tcPr>
            <w:tcW w:w="9841" w:type="dxa"/>
            <w:gridSpan w:val="6"/>
            <w:shd w:val="clear" w:color="auto" w:fill="auto"/>
          </w:tcPr>
          <w:p w14:paraId="5F7DD84B" w14:textId="77777777" w:rsidR="00160508" w:rsidRPr="003265F9" w:rsidRDefault="00160508" w:rsidP="00300A57">
            <w:pPr>
              <w:pStyle w:val="Sectionheading"/>
            </w:pPr>
            <w:r w:rsidRPr="003265F9">
              <w:rPr>
                <w:rFonts w:eastAsia="Calibri"/>
              </w:rPr>
              <w:t xml:space="preserve">Section </w:t>
            </w:r>
            <w:r>
              <w:rPr>
                <w:rFonts w:eastAsia="Calibri"/>
              </w:rPr>
              <w:t>4 Private action</w:t>
            </w:r>
          </w:p>
        </w:tc>
      </w:tr>
      <w:tr w:rsidR="00160508" w:rsidRPr="00AF0BC1" w14:paraId="523BD544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1016B574" w14:textId="77777777" w:rsidR="00160508" w:rsidRDefault="00160508" w:rsidP="00300A57">
            <w:pPr>
              <w:pStyle w:val="SubQuestion"/>
            </w:pPr>
            <w:r>
              <w:t xml:space="preserve">11 </w:t>
            </w:r>
            <w:r w:rsidRPr="00AF135B">
              <w:t>Is the Council aware of any action being taken by anyone against the present or previous operator about noise problems?</w:t>
            </w:r>
          </w:p>
        </w:tc>
      </w:tr>
      <w:tr w:rsidR="00160508" w:rsidRPr="00AF0BC1" w14:paraId="51F8F30C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C717F66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1995525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093142E6" w14:textId="14E20454" w:rsidR="00160508" w:rsidRDefault="00DA76F6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41E03909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12</w:t>
            </w:r>
          </w:p>
        </w:tc>
      </w:tr>
      <w:tr w:rsidR="00160508" w:rsidRPr="00AF0BC1" w14:paraId="2B27E56F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690F8F6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237836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12ABDAE6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65F961C0" w14:textId="77777777" w:rsidR="00160508" w:rsidRDefault="00160508" w:rsidP="00300A57">
            <w:pPr>
              <w:pStyle w:val="Questiontext"/>
            </w:pPr>
            <w:r>
              <w:t xml:space="preserve">Please </w:t>
            </w:r>
            <w:r w:rsidRPr="00F774AF">
              <w:rPr>
                <w:b/>
              </w:rPr>
              <w:t>provide details.</w:t>
            </w:r>
            <w:r>
              <w:t xml:space="preserve"> You can use the box below, or if you use a separate document, please tell us the reference.</w:t>
            </w:r>
          </w:p>
        </w:tc>
      </w:tr>
      <w:tr w:rsidR="00160508" w:rsidRPr="00AF0BC1" w14:paraId="73684D9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4998F45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1A0989" w14:textId="77777777" w:rsidR="00160508" w:rsidRDefault="00160508" w:rsidP="00300A57">
            <w:pPr>
              <w:pStyle w:val="Questiontext"/>
            </w:pPr>
          </w:p>
        </w:tc>
        <w:sdt>
          <w:sdtPr>
            <w:id w:val="-632946835"/>
            <w:placeholder>
              <w:docPart w:val="0126D84B474B4C33BC131FF28A9C5186"/>
            </w:placeholder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EC7A7A" w14:textId="77777777" w:rsidR="00160508" w:rsidRDefault="00160508" w:rsidP="00300A57">
                <w:pPr>
                  <w:pStyle w:val="Questiontext"/>
                </w:pPr>
              </w:p>
              <w:p w14:paraId="7A236C84" w14:textId="77777777" w:rsidR="00160508" w:rsidRDefault="00160508" w:rsidP="00300A57">
                <w:pPr>
                  <w:pStyle w:val="Questiontext"/>
                </w:pPr>
              </w:p>
              <w:p w14:paraId="3C06FEC3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4B576BD3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03757007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58BC88FC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73D048BA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1846978585"/>
            <w:placeholder>
              <w:docPart w:val="372B81164482435AA9105070FBCE6E53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88307ED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75D3C86A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3265F9" w14:paraId="57BC5049" w14:textId="77777777" w:rsidTr="00300A57">
        <w:tc>
          <w:tcPr>
            <w:tcW w:w="9841" w:type="dxa"/>
            <w:gridSpan w:val="6"/>
            <w:shd w:val="clear" w:color="auto" w:fill="auto"/>
          </w:tcPr>
          <w:p w14:paraId="53E01CC3" w14:textId="77777777" w:rsidR="00160508" w:rsidRPr="003265F9" w:rsidRDefault="00160508" w:rsidP="00300A57">
            <w:pPr>
              <w:pStyle w:val="Sectionheading"/>
            </w:pPr>
            <w:r w:rsidRPr="003265F9">
              <w:rPr>
                <w:rFonts w:eastAsia="Calibri"/>
              </w:rPr>
              <w:t xml:space="preserve">Section </w:t>
            </w:r>
            <w:r>
              <w:rPr>
                <w:rFonts w:eastAsia="Calibri"/>
              </w:rPr>
              <w:t>5 Permit conditions</w:t>
            </w:r>
          </w:p>
        </w:tc>
      </w:tr>
      <w:tr w:rsidR="00160508" w:rsidRPr="00AF135B" w14:paraId="175D6DCD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6E60EC7D" w14:textId="77777777" w:rsidR="00160508" w:rsidRPr="00AF135B" w:rsidRDefault="00160508" w:rsidP="00300A57">
            <w:pPr>
              <w:pStyle w:val="SubQuestion"/>
            </w:pPr>
            <w:r w:rsidRPr="00AF135B">
              <w:t>12 Are there any specific points that the Council feel should be addressed in any permit issued by us?</w:t>
            </w:r>
          </w:p>
        </w:tc>
      </w:tr>
      <w:tr w:rsidR="00160508" w:rsidRPr="00AF0BC1" w14:paraId="649AAB4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764A04A5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1505234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10A13078" w14:textId="73BB3E45" w:rsidR="00160508" w:rsidRDefault="00DA76F6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2CD2F42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13</w:t>
            </w:r>
          </w:p>
        </w:tc>
      </w:tr>
      <w:tr w:rsidR="00160508" w:rsidRPr="00AF0BC1" w14:paraId="2E97647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CA99464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579339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30AE92C0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3440A219" w14:textId="77777777" w:rsidR="00160508" w:rsidRDefault="00160508" w:rsidP="00300A57">
            <w:pPr>
              <w:pStyle w:val="Questiontext"/>
            </w:pPr>
            <w:r>
              <w:t xml:space="preserve">Please </w:t>
            </w:r>
            <w:r w:rsidRPr="00F774AF">
              <w:rPr>
                <w:b/>
              </w:rPr>
              <w:t>provide details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0496408A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0F5D25F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942F45" w14:textId="77777777" w:rsidR="00160508" w:rsidRDefault="00160508" w:rsidP="00300A57">
            <w:pPr>
              <w:pStyle w:val="Questiontext"/>
            </w:pPr>
          </w:p>
        </w:tc>
        <w:sdt>
          <w:sdtPr>
            <w:id w:val="75561930"/>
            <w:placeholder>
              <w:docPart w:val="EEE2A03FC2E84A278C59AEAA68CA75E2"/>
            </w:placeholder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E66313" w14:textId="77777777" w:rsidR="00160508" w:rsidRDefault="00160508" w:rsidP="00300A57">
                <w:pPr>
                  <w:pStyle w:val="Questiontext"/>
                </w:pPr>
              </w:p>
              <w:p w14:paraId="0D73C2C5" w14:textId="77777777" w:rsidR="00160508" w:rsidRDefault="00160508" w:rsidP="00300A57">
                <w:pPr>
                  <w:pStyle w:val="Questiontext"/>
                </w:pPr>
              </w:p>
              <w:p w14:paraId="2D03C480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31A65210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1336A00A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4942A564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54A6ECA7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lastRenderedPageBreak/>
              <w:t>Document reference</w:t>
            </w:r>
          </w:p>
        </w:tc>
        <w:sdt>
          <w:sdtPr>
            <w:rPr>
              <w:rStyle w:val="Responseboxtext"/>
            </w:rPr>
            <w:id w:val="-746884128"/>
            <w:placeholder>
              <w:docPart w:val="81A14DD9324944A3BC96EE5F61B0D8F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2D1AF64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6142584E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3265F9" w14:paraId="6B0163D1" w14:textId="77777777" w:rsidTr="00300A57">
        <w:tc>
          <w:tcPr>
            <w:tcW w:w="9841" w:type="dxa"/>
            <w:gridSpan w:val="6"/>
            <w:shd w:val="clear" w:color="auto" w:fill="auto"/>
          </w:tcPr>
          <w:p w14:paraId="1CCFCD3D" w14:textId="77777777" w:rsidR="00160508" w:rsidRPr="003265F9" w:rsidRDefault="00160508" w:rsidP="00300A57">
            <w:pPr>
              <w:pStyle w:val="Sectionheading"/>
            </w:pPr>
            <w:r w:rsidRPr="003265F9">
              <w:rPr>
                <w:rFonts w:eastAsia="Calibri"/>
              </w:rPr>
              <w:t xml:space="preserve">Section </w:t>
            </w:r>
            <w:r>
              <w:rPr>
                <w:rFonts w:eastAsia="Calibri"/>
              </w:rPr>
              <w:t>6 Any other information</w:t>
            </w:r>
          </w:p>
        </w:tc>
      </w:tr>
      <w:tr w:rsidR="00160508" w:rsidRPr="00AF0BC1" w14:paraId="716C1803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F5F2DC8" w14:textId="77777777" w:rsidR="00160508" w:rsidRDefault="00160508" w:rsidP="00300A57">
            <w:pPr>
              <w:pStyle w:val="SubQuestion"/>
            </w:pPr>
            <w:r>
              <w:t xml:space="preserve">13 Is there </w:t>
            </w:r>
            <w:r>
              <w:rPr>
                <w:color w:val="000000"/>
              </w:rPr>
              <w:t>anything you feel might be relevant to noise, including the effectiveness of any existing conditions?</w:t>
            </w:r>
          </w:p>
        </w:tc>
      </w:tr>
      <w:tr w:rsidR="00160508" w:rsidRPr="00AF0BC1" w14:paraId="77B60239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AE21A6F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6740303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2F1CEB2B" w14:textId="432C1582" w:rsidR="00160508" w:rsidRDefault="00DA76F6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0376981B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Proforma is complete</w:t>
            </w:r>
          </w:p>
        </w:tc>
      </w:tr>
      <w:tr w:rsidR="00160508" w:rsidRPr="00AF0BC1" w14:paraId="3FBC6452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C802A50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648250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7BE3FE39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49CD5A0" w14:textId="77777777" w:rsidR="00160508" w:rsidRDefault="00160508" w:rsidP="00300A57">
            <w:pPr>
              <w:pStyle w:val="Questiontext"/>
            </w:pPr>
            <w:r>
              <w:t>Please provide details. You can use the box below, or if you use a separate document, please tell us the reference.</w:t>
            </w:r>
          </w:p>
        </w:tc>
      </w:tr>
      <w:tr w:rsidR="00160508" w:rsidRPr="00AF0BC1" w14:paraId="4C3088E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96167BE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D5C893" w14:textId="77777777" w:rsidR="00160508" w:rsidRDefault="00160508" w:rsidP="00300A57">
            <w:pPr>
              <w:pStyle w:val="Questiontext"/>
            </w:pPr>
          </w:p>
        </w:tc>
        <w:sdt>
          <w:sdtPr>
            <w:id w:val="2065754355"/>
            <w:placeholder>
              <w:docPart w:val="6100D5E0D4C943BAB3E44F78E1ACBF51"/>
            </w:placeholder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7CA676" w14:textId="77777777" w:rsidR="00160508" w:rsidRDefault="00160508" w:rsidP="00300A57">
                <w:pPr>
                  <w:pStyle w:val="Questiontext"/>
                </w:pPr>
              </w:p>
              <w:p w14:paraId="050AEEC3" w14:textId="77777777" w:rsidR="00160508" w:rsidRDefault="00160508" w:rsidP="00300A57">
                <w:pPr>
                  <w:pStyle w:val="Questiontext"/>
                </w:pPr>
              </w:p>
              <w:p w14:paraId="0F7665EA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135E78EB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7D006638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5B6DA95C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2A518B8A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198744202"/>
            <w:placeholder>
              <w:docPart w:val="B7D80F8CE11742309433430286F44ED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5630181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123D7993" w14:textId="77777777" w:rsidR="00160508" w:rsidRPr="007B7529" w:rsidRDefault="00160508" w:rsidP="00300A57">
            <w:pPr>
              <w:pStyle w:val="Questiontext"/>
            </w:pPr>
          </w:p>
        </w:tc>
      </w:tr>
    </w:tbl>
    <w:p w14:paraId="13F182E4" w14:textId="77777777" w:rsidR="00E55936" w:rsidRPr="001A6961" w:rsidRDefault="00E55936" w:rsidP="00166644">
      <w:pPr>
        <w:tabs>
          <w:tab w:val="left" w:pos="300"/>
          <w:tab w:val="left" w:pos="1256"/>
        </w:tabs>
        <w:rPr>
          <w:sz w:val="20"/>
          <w:szCs w:val="20"/>
        </w:rPr>
      </w:pPr>
    </w:p>
    <w:sectPr w:rsidR="00E55936" w:rsidRPr="001A6961" w:rsidSect="00166644">
      <w:headerReference w:type="first" r:id="rId16"/>
      <w:type w:val="continuous"/>
      <w:pgSz w:w="11906" w:h="16838" w:code="9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66AF7" w14:textId="77777777" w:rsidR="00020816" w:rsidRDefault="00020816" w:rsidP="001F125D">
      <w:r>
        <w:separator/>
      </w:r>
    </w:p>
  </w:endnote>
  <w:endnote w:type="continuationSeparator" w:id="0">
    <w:p w14:paraId="75466AA4" w14:textId="77777777" w:rsidR="00020816" w:rsidRDefault="0002081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182E9" w14:textId="22C30EA7" w:rsidR="00907FC5" w:rsidRPr="00166644" w:rsidRDefault="00907FC5">
    <w:pPr>
      <w:pStyle w:val="Footer"/>
      <w:rPr>
        <w:sz w:val="16"/>
        <w:szCs w:val="16"/>
      </w:rPr>
    </w:pPr>
    <w:r w:rsidRPr="00166644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3F182F7" wp14:editId="13F182F8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F182FF" w14:textId="2B6854C4" w:rsidR="00907FC5" w:rsidRPr="00D4360E" w:rsidRDefault="00907FC5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70C5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70C5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13F182F7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13F182FF" w14:textId="2B6854C4" w:rsidR="00907FC5" w:rsidRPr="00D4360E" w:rsidRDefault="00907FC5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70C58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70C58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66644" w:rsidRPr="00166644">
      <w:rPr>
        <w:bCs/>
        <w:sz w:val="16"/>
        <w:szCs w:val="16"/>
      </w:rPr>
      <w:t xml:space="preserve"> Local authority noise proforma</w:t>
    </w:r>
    <w:r w:rsidRPr="00166644">
      <w:rPr>
        <w:bCs/>
        <w:sz w:val="16"/>
        <w:szCs w:val="16"/>
      </w:rPr>
      <w:tab/>
      <w:t xml:space="preserve">Page </w:t>
    </w:r>
    <w:r w:rsidRPr="00166644">
      <w:rPr>
        <w:b/>
        <w:bCs/>
        <w:sz w:val="16"/>
        <w:szCs w:val="16"/>
      </w:rPr>
      <w:fldChar w:fldCharType="begin"/>
    </w:r>
    <w:r w:rsidRPr="00166644">
      <w:rPr>
        <w:b/>
        <w:bCs/>
        <w:sz w:val="16"/>
        <w:szCs w:val="16"/>
      </w:rPr>
      <w:instrText xml:space="preserve"> PAGE  \* Arabic  \* MERGEFORMAT </w:instrText>
    </w:r>
    <w:r w:rsidRPr="00166644">
      <w:rPr>
        <w:b/>
        <w:bCs/>
        <w:sz w:val="16"/>
        <w:szCs w:val="16"/>
      </w:rPr>
      <w:fldChar w:fldCharType="separate"/>
    </w:r>
    <w:r w:rsidR="00270C58">
      <w:rPr>
        <w:b/>
        <w:bCs/>
        <w:noProof/>
        <w:sz w:val="16"/>
        <w:szCs w:val="16"/>
      </w:rPr>
      <w:t>4</w:t>
    </w:r>
    <w:r w:rsidRPr="00166644">
      <w:rPr>
        <w:b/>
        <w:bCs/>
        <w:sz w:val="16"/>
        <w:szCs w:val="16"/>
      </w:rPr>
      <w:fldChar w:fldCharType="end"/>
    </w:r>
    <w:r w:rsidRPr="00166644">
      <w:rPr>
        <w:bCs/>
        <w:sz w:val="16"/>
        <w:szCs w:val="16"/>
      </w:rPr>
      <w:t xml:space="preserve"> of </w:t>
    </w:r>
    <w:r w:rsidRPr="00166644">
      <w:rPr>
        <w:b/>
        <w:bCs/>
        <w:sz w:val="16"/>
        <w:szCs w:val="16"/>
      </w:rPr>
      <w:fldChar w:fldCharType="begin"/>
    </w:r>
    <w:r w:rsidRPr="00166644">
      <w:rPr>
        <w:b/>
        <w:bCs/>
        <w:sz w:val="16"/>
        <w:szCs w:val="16"/>
      </w:rPr>
      <w:instrText xml:space="preserve"> NUMPAGES  \* Arabic  \* MERGEFORMAT </w:instrText>
    </w:r>
    <w:r w:rsidRPr="00166644">
      <w:rPr>
        <w:b/>
        <w:bCs/>
        <w:sz w:val="16"/>
        <w:szCs w:val="16"/>
      </w:rPr>
      <w:fldChar w:fldCharType="separate"/>
    </w:r>
    <w:r w:rsidR="00270C58">
      <w:rPr>
        <w:b/>
        <w:bCs/>
        <w:noProof/>
        <w:sz w:val="16"/>
        <w:szCs w:val="16"/>
      </w:rPr>
      <w:t>4</w:t>
    </w:r>
    <w:r w:rsidRPr="00166644">
      <w:rPr>
        <w:b/>
        <w:bCs/>
        <w:sz w:val="16"/>
        <w:szCs w:val="16"/>
      </w:rPr>
      <w:fldChar w:fldCharType="end"/>
    </w:r>
    <w:r w:rsidRPr="00166644">
      <w:rPr>
        <w:b/>
        <w:bCs/>
        <w:sz w:val="16"/>
        <w:szCs w:val="16"/>
      </w:rPr>
      <w:tab/>
    </w:r>
    <w:r w:rsidR="00166644" w:rsidRPr="00166644">
      <w:rPr>
        <w:bCs/>
        <w:noProof/>
        <w:sz w:val="16"/>
        <w:szCs w:val="16"/>
      </w:rPr>
      <w:t>NRW</w:t>
    </w:r>
    <w:r w:rsidR="00166644" w:rsidRPr="00166644">
      <w:rPr>
        <w:b/>
        <w:bCs/>
        <w:noProof/>
        <w:sz w:val="16"/>
        <w:szCs w:val="16"/>
      </w:rPr>
      <w:t xml:space="preserve"> </w:t>
    </w:r>
    <w:r w:rsidR="00166644" w:rsidRPr="00166644">
      <w:rPr>
        <w:bCs/>
        <w:sz w:val="16"/>
        <w:szCs w:val="16"/>
      </w:rPr>
      <w:t>Version 1, July 2017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182F2" w14:textId="31DFE9E7" w:rsidR="00907FC5" w:rsidRPr="005B00CB" w:rsidRDefault="00166644" w:rsidP="002F65EB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>Local authority noise proforma</w:t>
    </w:r>
    <w:r w:rsidR="00907FC5" w:rsidRPr="005B00CB">
      <w:rPr>
        <w:bCs/>
        <w:sz w:val="16"/>
        <w:szCs w:val="16"/>
      </w:rPr>
      <w:tab/>
    </w:r>
    <w:r w:rsidR="00907FC5" w:rsidRPr="005B00CB">
      <w:rPr>
        <w:bCs/>
        <w:noProof/>
        <w:sz w:val="16"/>
        <w:szCs w:val="16"/>
      </w:rPr>
      <w:t xml:space="preserve">Page </w:t>
    </w:r>
    <w:r w:rsidR="00907FC5" w:rsidRPr="005B00CB">
      <w:rPr>
        <w:b/>
        <w:bCs/>
        <w:noProof/>
        <w:sz w:val="16"/>
        <w:szCs w:val="16"/>
      </w:rPr>
      <w:fldChar w:fldCharType="begin"/>
    </w:r>
    <w:r w:rsidR="00907FC5" w:rsidRPr="005B00CB">
      <w:rPr>
        <w:b/>
        <w:bCs/>
        <w:noProof/>
        <w:sz w:val="16"/>
        <w:szCs w:val="16"/>
      </w:rPr>
      <w:instrText xml:space="preserve"> PAGE  \* Arabic  \* MERGEFORMAT </w:instrText>
    </w:r>
    <w:r w:rsidR="00907FC5" w:rsidRPr="005B00CB">
      <w:rPr>
        <w:b/>
        <w:bCs/>
        <w:noProof/>
        <w:sz w:val="16"/>
        <w:szCs w:val="16"/>
      </w:rPr>
      <w:fldChar w:fldCharType="separate"/>
    </w:r>
    <w:r w:rsidR="00270C58">
      <w:rPr>
        <w:b/>
        <w:bCs/>
        <w:noProof/>
        <w:sz w:val="16"/>
        <w:szCs w:val="16"/>
      </w:rPr>
      <w:t>1</w:t>
    </w:r>
    <w:r w:rsidR="00907FC5" w:rsidRPr="005B00CB">
      <w:rPr>
        <w:b/>
        <w:bCs/>
        <w:noProof/>
        <w:sz w:val="16"/>
        <w:szCs w:val="16"/>
      </w:rPr>
      <w:fldChar w:fldCharType="end"/>
    </w:r>
    <w:r w:rsidR="00907FC5" w:rsidRPr="005B00CB">
      <w:rPr>
        <w:bCs/>
        <w:noProof/>
        <w:sz w:val="16"/>
        <w:szCs w:val="16"/>
      </w:rPr>
      <w:t xml:space="preserve"> of </w:t>
    </w:r>
    <w:r w:rsidR="00907FC5" w:rsidRPr="005B00CB">
      <w:rPr>
        <w:b/>
        <w:bCs/>
        <w:noProof/>
        <w:sz w:val="16"/>
        <w:szCs w:val="16"/>
      </w:rPr>
      <w:fldChar w:fldCharType="begin"/>
    </w:r>
    <w:r w:rsidR="00907FC5"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="00907FC5" w:rsidRPr="005B00CB">
      <w:rPr>
        <w:b/>
        <w:bCs/>
        <w:noProof/>
        <w:sz w:val="16"/>
        <w:szCs w:val="16"/>
      </w:rPr>
      <w:fldChar w:fldCharType="separate"/>
    </w:r>
    <w:r w:rsidR="00270C58">
      <w:rPr>
        <w:b/>
        <w:bCs/>
        <w:noProof/>
        <w:sz w:val="16"/>
        <w:szCs w:val="16"/>
      </w:rPr>
      <w:t>4</w:t>
    </w:r>
    <w:r w:rsidR="00907FC5" w:rsidRPr="005B00CB">
      <w:rPr>
        <w:b/>
        <w:bCs/>
        <w:noProof/>
        <w:sz w:val="16"/>
        <w:szCs w:val="16"/>
      </w:rPr>
      <w:fldChar w:fldCharType="end"/>
    </w:r>
    <w:r w:rsidR="00907FC5" w:rsidRPr="005B00CB">
      <w:rPr>
        <w:b/>
        <w:bCs/>
        <w:noProof/>
        <w:sz w:val="16"/>
        <w:szCs w:val="16"/>
      </w:rPr>
      <w:t xml:space="preserve"> </w:t>
    </w:r>
    <w:r w:rsidR="00907FC5" w:rsidRPr="005B00CB">
      <w:rPr>
        <w:b/>
        <w:bCs/>
        <w:noProof/>
        <w:sz w:val="16"/>
        <w:szCs w:val="16"/>
      </w:rPr>
      <w:tab/>
    </w:r>
    <w:r w:rsidR="00907FC5" w:rsidRPr="00C86DE2">
      <w:rPr>
        <w:bCs/>
        <w:noProof/>
        <w:sz w:val="16"/>
        <w:szCs w:val="16"/>
      </w:rPr>
      <w:t>NRW</w:t>
    </w:r>
    <w:r w:rsidR="00907FC5">
      <w:rPr>
        <w:b/>
        <w:bCs/>
        <w:noProof/>
        <w:sz w:val="16"/>
        <w:szCs w:val="16"/>
      </w:rPr>
      <w:t xml:space="preserve"> </w:t>
    </w:r>
    <w:r w:rsidR="00907FC5" w:rsidRPr="005B00CB">
      <w:rPr>
        <w:bCs/>
        <w:sz w:val="16"/>
        <w:szCs w:val="16"/>
      </w:rPr>
      <w:t xml:space="preserve">Version </w:t>
    </w:r>
    <w:r w:rsidR="00907FC5">
      <w:rPr>
        <w:bCs/>
        <w:sz w:val="16"/>
        <w:szCs w:val="16"/>
      </w:rPr>
      <w:t>1</w:t>
    </w:r>
    <w:r w:rsidR="00907FC5" w:rsidRPr="005B00CB">
      <w:rPr>
        <w:bCs/>
        <w:sz w:val="16"/>
        <w:szCs w:val="16"/>
      </w:rPr>
      <w:t>, Ju</w:t>
    </w:r>
    <w:r w:rsidR="00907FC5">
      <w:rPr>
        <w:bCs/>
        <w:sz w:val="16"/>
        <w:szCs w:val="16"/>
      </w:rPr>
      <w:t>ly</w:t>
    </w:r>
    <w:r>
      <w:rPr>
        <w:bCs/>
        <w:sz w:val="16"/>
        <w:szCs w:val="16"/>
      </w:rPr>
      <w:t xml:space="preserve">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D2745" w14:textId="77777777" w:rsidR="00020816" w:rsidRDefault="00020816" w:rsidP="001F125D">
      <w:r>
        <w:separator/>
      </w:r>
    </w:p>
  </w:footnote>
  <w:footnote w:type="continuationSeparator" w:id="0">
    <w:p w14:paraId="7470E552" w14:textId="77777777" w:rsidR="00020816" w:rsidRDefault="0002081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907FC5" w14:paraId="13F182F0" w14:textId="77777777" w:rsidTr="005E2E96">
      <w:trPr>
        <w:trHeight w:val="1012"/>
      </w:trPr>
      <w:tc>
        <w:tcPr>
          <w:tcW w:w="9781" w:type="dxa"/>
        </w:tcPr>
        <w:p w14:paraId="1677516A" w14:textId="77777777" w:rsidR="00160508" w:rsidRDefault="00160508" w:rsidP="00160508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13F182EB" w14:textId="7A7B09F3" w:rsidR="00907FC5" w:rsidRPr="003536A6" w:rsidRDefault="00160508" w:rsidP="00160508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6944" behindDoc="0" locked="0" layoutInCell="1" allowOverlap="1" wp14:anchorId="5D39A331" wp14:editId="073668A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Noise proforma – local authority information</w:t>
          </w:r>
        </w:p>
      </w:tc>
    </w:tr>
  </w:tbl>
  <w:p w14:paraId="13F182F1" w14:textId="77777777" w:rsidR="00907FC5" w:rsidRDefault="00907FC5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182F6" w14:textId="77777777" w:rsidR="00907FC5" w:rsidRDefault="00907FC5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14"/>
  </w:num>
  <w:num w:numId="4">
    <w:abstractNumId w:val="7"/>
  </w:num>
  <w:num w:numId="5">
    <w:abstractNumId w:val="1"/>
  </w:num>
  <w:num w:numId="6">
    <w:abstractNumId w:val="0"/>
  </w:num>
  <w:num w:numId="7">
    <w:abstractNumId w:val="13"/>
  </w:num>
  <w:num w:numId="8">
    <w:abstractNumId w:val="11"/>
  </w:num>
  <w:num w:numId="9">
    <w:abstractNumId w:val="6"/>
  </w:num>
  <w:num w:numId="10">
    <w:abstractNumId w:val="2"/>
  </w:num>
  <w:num w:numId="11">
    <w:abstractNumId w:val="10"/>
  </w:num>
  <w:num w:numId="12">
    <w:abstractNumId w:val="5"/>
  </w:num>
  <w:num w:numId="13">
    <w:abstractNumId w:val="12"/>
  </w:num>
  <w:num w:numId="14">
    <w:abstractNumId w:val="4"/>
  </w:num>
  <w:num w:numId="15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b7STYXikrwU37y+iFeM7oq+5PHSGgdm08ElYbxnxXlMv7TaC1+wgBjEjeF7+n7xNkSMLPqAaP1DGjKO1osppRA==" w:salt="WpcMsKiJlr3pzOPOD1RnVw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EC9"/>
    <w:rsid w:val="000013B3"/>
    <w:rsid w:val="00001856"/>
    <w:rsid w:val="00006940"/>
    <w:rsid w:val="00006C0F"/>
    <w:rsid w:val="00006C21"/>
    <w:rsid w:val="00013B62"/>
    <w:rsid w:val="00020816"/>
    <w:rsid w:val="000244F5"/>
    <w:rsid w:val="0002546F"/>
    <w:rsid w:val="0002713C"/>
    <w:rsid w:val="00030A6E"/>
    <w:rsid w:val="0003100A"/>
    <w:rsid w:val="0003441D"/>
    <w:rsid w:val="00046E76"/>
    <w:rsid w:val="00061B2E"/>
    <w:rsid w:val="00066A0C"/>
    <w:rsid w:val="00066A66"/>
    <w:rsid w:val="00067727"/>
    <w:rsid w:val="00067922"/>
    <w:rsid w:val="00067E86"/>
    <w:rsid w:val="0007055A"/>
    <w:rsid w:val="000813DA"/>
    <w:rsid w:val="00083217"/>
    <w:rsid w:val="00083F54"/>
    <w:rsid w:val="00086DA2"/>
    <w:rsid w:val="00087561"/>
    <w:rsid w:val="0009030F"/>
    <w:rsid w:val="00090E43"/>
    <w:rsid w:val="00091368"/>
    <w:rsid w:val="0009172D"/>
    <w:rsid w:val="00096644"/>
    <w:rsid w:val="000A136B"/>
    <w:rsid w:val="000A6EF7"/>
    <w:rsid w:val="000C21C2"/>
    <w:rsid w:val="000C6990"/>
    <w:rsid w:val="000C6A50"/>
    <w:rsid w:val="000C7652"/>
    <w:rsid w:val="000D2911"/>
    <w:rsid w:val="000E52B6"/>
    <w:rsid w:val="000E7F94"/>
    <w:rsid w:val="000F0B38"/>
    <w:rsid w:val="000F2092"/>
    <w:rsid w:val="000F6A6D"/>
    <w:rsid w:val="00101B25"/>
    <w:rsid w:val="001107E2"/>
    <w:rsid w:val="00111846"/>
    <w:rsid w:val="001129A0"/>
    <w:rsid w:val="001164A6"/>
    <w:rsid w:val="00124080"/>
    <w:rsid w:val="00130760"/>
    <w:rsid w:val="00132EEC"/>
    <w:rsid w:val="00135A5A"/>
    <w:rsid w:val="00146BFF"/>
    <w:rsid w:val="0015270F"/>
    <w:rsid w:val="00154604"/>
    <w:rsid w:val="00154C55"/>
    <w:rsid w:val="00160508"/>
    <w:rsid w:val="001612C1"/>
    <w:rsid w:val="00166644"/>
    <w:rsid w:val="00172C1A"/>
    <w:rsid w:val="00177E71"/>
    <w:rsid w:val="00181A95"/>
    <w:rsid w:val="0018476A"/>
    <w:rsid w:val="00185BF3"/>
    <w:rsid w:val="0018715B"/>
    <w:rsid w:val="00195620"/>
    <w:rsid w:val="001973CF"/>
    <w:rsid w:val="00197C0F"/>
    <w:rsid w:val="001A49B6"/>
    <w:rsid w:val="001A5DA8"/>
    <w:rsid w:val="001A689E"/>
    <w:rsid w:val="001A6961"/>
    <w:rsid w:val="001B7A54"/>
    <w:rsid w:val="001C1CF7"/>
    <w:rsid w:val="001C2106"/>
    <w:rsid w:val="001C433E"/>
    <w:rsid w:val="001E2041"/>
    <w:rsid w:val="001E225C"/>
    <w:rsid w:val="001E552A"/>
    <w:rsid w:val="001E6B22"/>
    <w:rsid w:val="001E76AB"/>
    <w:rsid w:val="001F125D"/>
    <w:rsid w:val="001F2FE6"/>
    <w:rsid w:val="001F38BB"/>
    <w:rsid w:val="00200D39"/>
    <w:rsid w:val="0021483B"/>
    <w:rsid w:val="002152F2"/>
    <w:rsid w:val="00221752"/>
    <w:rsid w:val="00225C42"/>
    <w:rsid w:val="002312BB"/>
    <w:rsid w:val="00232E91"/>
    <w:rsid w:val="002360DE"/>
    <w:rsid w:val="00241D12"/>
    <w:rsid w:val="00243250"/>
    <w:rsid w:val="00244516"/>
    <w:rsid w:val="00244641"/>
    <w:rsid w:val="002469C3"/>
    <w:rsid w:val="00247933"/>
    <w:rsid w:val="002504EB"/>
    <w:rsid w:val="00253BC6"/>
    <w:rsid w:val="00256F08"/>
    <w:rsid w:val="00260AC8"/>
    <w:rsid w:val="002643C0"/>
    <w:rsid w:val="00266AE3"/>
    <w:rsid w:val="00270336"/>
    <w:rsid w:val="00270C58"/>
    <w:rsid w:val="002729FA"/>
    <w:rsid w:val="0027337E"/>
    <w:rsid w:val="00274B87"/>
    <w:rsid w:val="00276D27"/>
    <w:rsid w:val="00284050"/>
    <w:rsid w:val="00286DD6"/>
    <w:rsid w:val="002A3B1C"/>
    <w:rsid w:val="002A5AD9"/>
    <w:rsid w:val="002A6497"/>
    <w:rsid w:val="002B12C2"/>
    <w:rsid w:val="002B3968"/>
    <w:rsid w:val="002B42D9"/>
    <w:rsid w:val="002B6D08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65EB"/>
    <w:rsid w:val="003029FA"/>
    <w:rsid w:val="00303210"/>
    <w:rsid w:val="00304978"/>
    <w:rsid w:val="003100B4"/>
    <w:rsid w:val="003124FE"/>
    <w:rsid w:val="003229C2"/>
    <w:rsid w:val="003536A6"/>
    <w:rsid w:val="00354F88"/>
    <w:rsid w:val="00360657"/>
    <w:rsid w:val="0036239E"/>
    <w:rsid w:val="00364EF4"/>
    <w:rsid w:val="0036545D"/>
    <w:rsid w:val="00371A2D"/>
    <w:rsid w:val="003721CD"/>
    <w:rsid w:val="003727FC"/>
    <w:rsid w:val="00375AAB"/>
    <w:rsid w:val="00375B69"/>
    <w:rsid w:val="00375FC5"/>
    <w:rsid w:val="00377EC4"/>
    <w:rsid w:val="0038607F"/>
    <w:rsid w:val="00395838"/>
    <w:rsid w:val="00397504"/>
    <w:rsid w:val="003A178C"/>
    <w:rsid w:val="003A4CBB"/>
    <w:rsid w:val="003A5CA7"/>
    <w:rsid w:val="003A6FB1"/>
    <w:rsid w:val="003B586C"/>
    <w:rsid w:val="003C153E"/>
    <w:rsid w:val="003C605E"/>
    <w:rsid w:val="003C746C"/>
    <w:rsid w:val="003D1549"/>
    <w:rsid w:val="003D1F99"/>
    <w:rsid w:val="003D4656"/>
    <w:rsid w:val="003D4B87"/>
    <w:rsid w:val="003E065E"/>
    <w:rsid w:val="003E0CC4"/>
    <w:rsid w:val="003E38BF"/>
    <w:rsid w:val="003F2B9A"/>
    <w:rsid w:val="003F5B17"/>
    <w:rsid w:val="0040541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66469"/>
    <w:rsid w:val="00470B55"/>
    <w:rsid w:val="004762E8"/>
    <w:rsid w:val="00480DE6"/>
    <w:rsid w:val="004907AF"/>
    <w:rsid w:val="00496ED7"/>
    <w:rsid w:val="004A1AF2"/>
    <w:rsid w:val="004C1631"/>
    <w:rsid w:val="004C3809"/>
    <w:rsid w:val="004C4D20"/>
    <w:rsid w:val="004C66AF"/>
    <w:rsid w:val="004C72D0"/>
    <w:rsid w:val="004D0445"/>
    <w:rsid w:val="004D7878"/>
    <w:rsid w:val="004E1870"/>
    <w:rsid w:val="004E3B1D"/>
    <w:rsid w:val="004E4282"/>
    <w:rsid w:val="004E5B0D"/>
    <w:rsid w:val="004E68D1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56AB6"/>
    <w:rsid w:val="00560658"/>
    <w:rsid w:val="005646DD"/>
    <w:rsid w:val="00571538"/>
    <w:rsid w:val="00572F2C"/>
    <w:rsid w:val="00574AFF"/>
    <w:rsid w:val="00590FC3"/>
    <w:rsid w:val="005A730A"/>
    <w:rsid w:val="005B00CB"/>
    <w:rsid w:val="005B0F50"/>
    <w:rsid w:val="005B6068"/>
    <w:rsid w:val="005C3D2C"/>
    <w:rsid w:val="005C57C3"/>
    <w:rsid w:val="005C6BBF"/>
    <w:rsid w:val="005D0380"/>
    <w:rsid w:val="005D673D"/>
    <w:rsid w:val="005E2E96"/>
    <w:rsid w:val="005F34D2"/>
    <w:rsid w:val="00612D56"/>
    <w:rsid w:val="00614F15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3981"/>
    <w:rsid w:val="00665063"/>
    <w:rsid w:val="00665851"/>
    <w:rsid w:val="00672949"/>
    <w:rsid w:val="00675B02"/>
    <w:rsid w:val="0068006E"/>
    <w:rsid w:val="006A6928"/>
    <w:rsid w:val="006B38C6"/>
    <w:rsid w:val="006B5FFE"/>
    <w:rsid w:val="006C095B"/>
    <w:rsid w:val="006C4744"/>
    <w:rsid w:val="006C797A"/>
    <w:rsid w:val="006D21E7"/>
    <w:rsid w:val="006D648A"/>
    <w:rsid w:val="006D69D8"/>
    <w:rsid w:val="006D767C"/>
    <w:rsid w:val="006E6E00"/>
    <w:rsid w:val="006F6079"/>
    <w:rsid w:val="00706913"/>
    <w:rsid w:val="00715872"/>
    <w:rsid w:val="00723D79"/>
    <w:rsid w:val="007265C5"/>
    <w:rsid w:val="007317B6"/>
    <w:rsid w:val="007319C6"/>
    <w:rsid w:val="00734A32"/>
    <w:rsid w:val="00743C8B"/>
    <w:rsid w:val="00762488"/>
    <w:rsid w:val="00762F8C"/>
    <w:rsid w:val="00763519"/>
    <w:rsid w:val="00765FE0"/>
    <w:rsid w:val="0077102E"/>
    <w:rsid w:val="00775661"/>
    <w:rsid w:val="007772C1"/>
    <w:rsid w:val="00783756"/>
    <w:rsid w:val="007849C6"/>
    <w:rsid w:val="007862C6"/>
    <w:rsid w:val="00786897"/>
    <w:rsid w:val="00786B76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561"/>
    <w:rsid w:val="007E2297"/>
    <w:rsid w:val="007E320F"/>
    <w:rsid w:val="007E46AB"/>
    <w:rsid w:val="007F128C"/>
    <w:rsid w:val="007F12BD"/>
    <w:rsid w:val="007F12C3"/>
    <w:rsid w:val="007F1813"/>
    <w:rsid w:val="007F23CC"/>
    <w:rsid w:val="007F37A9"/>
    <w:rsid w:val="007F6BF0"/>
    <w:rsid w:val="00804E94"/>
    <w:rsid w:val="0080581A"/>
    <w:rsid w:val="00807659"/>
    <w:rsid w:val="008076FF"/>
    <w:rsid w:val="00807FC4"/>
    <w:rsid w:val="00810ABD"/>
    <w:rsid w:val="008257D7"/>
    <w:rsid w:val="00826CDC"/>
    <w:rsid w:val="00830EC9"/>
    <w:rsid w:val="00832798"/>
    <w:rsid w:val="008378CC"/>
    <w:rsid w:val="00840954"/>
    <w:rsid w:val="008468F6"/>
    <w:rsid w:val="008514FA"/>
    <w:rsid w:val="008546F4"/>
    <w:rsid w:val="00854ECA"/>
    <w:rsid w:val="008568B7"/>
    <w:rsid w:val="00873232"/>
    <w:rsid w:val="0088103C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1BB4"/>
    <w:rsid w:val="008B2382"/>
    <w:rsid w:val="008D4D7F"/>
    <w:rsid w:val="008D5A28"/>
    <w:rsid w:val="008D65E3"/>
    <w:rsid w:val="008E099A"/>
    <w:rsid w:val="008E0D3B"/>
    <w:rsid w:val="008E30A7"/>
    <w:rsid w:val="008E4840"/>
    <w:rsid w:val="008F7947"/>
    <w:rsid w:val="00907509"/>
    <w:rsid w:val="00907FC5"/>
    <w:rsid w:val="0092535A"/>
    <w:rsid w:val="009253E1"/>
    <w:rsid w:val="009344AE"/>
    <w:rsid w:val="00934A43"/>
    <w:rsid w:val="009429DE"/>
    <w:rsid w:val="009467FD"/>
    <w:rsid w:val="00946869"/>
    <w:rsid w:val="00947AA6"/>
    <w:rsid w:val="00951192"/>
    <w:rsid w:val="00952533"/>
    <w:rsid w:val="00953E12"/>
    <w:rsid w:val="0096007E"/>
    <w:rsid w:val="00960A97"/>
    <w:rsid w:val="009642B1"/>
    <w:rsid w:val="00981AD8"/>
    <w:rsid w:val="00990F12"/>
    <w:rsid w:val="009A5AFB"/>
    <w:rsid w:val="009B2428"/>
    <w:rsid w:val="009B34FE"/>
    <w:rsid w:val="009B5723"/>
    <w:rsid w:val="009B7F3C"/>
    <w:rsid w:val="009C0FE3"/>
    <w:rsid w:val="009C360E"/>
    <w:rsid w:val="009C507A"/>
    <w:rsid w:val="009C7D5F"/>
    <w:rsid w:val="009D13A0"/>
    <w:rsid w:val="009D3DAF"/>
    <w:rsid w:val="009D4196"/>
    <w:rsid w:val="009E7471"/>
    <w:rsid w:val="009F1A2A"/>
    <w:rsid w:val="009F5C66"/>
    <w:rsid w:val="009F65FF"/>
    <w:rsid w:val="00A04B23"/>
    <w:rsid w:val="00A07646"/>
    <w:rsid w:val="00A07B61"/>
    <w:rsid w:val="00A11570"/>
    <w:rsid w:val="00A31D8C"/>
    <w:rsid w:val="00A3460C"/>
    <w:rsid w:val="00A34C9A"/>
    <w:rsid w:val="00A34E99"/>
    <w:rsid w:val="00A4140B"/>
    <w:rsid w:val="00A42C10"/>
    <w:rsid w:val="00A42FE7"/>
    <w:rsid w:val="00A51319"/>
    <w:rsid w:val="00A54709"/>
    <w:rsid w:val="00A56C65"/>
    <w:rsid w:val="00A57BC6"/>
    <w:rsid w:val="00A6362A"/>
    <w:rsid w:val="00A73127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AF0BC1"/>
    <w:rsid w:val="00B1628B"/>
    <w:rsid w:val="00B20940"/>
    <w:rsid w:val="00B2128A"/>
    <w:rsid w:val="00B24F92"/>
    <w:rsid w:val="00B304C7"/>
    <w:rsid w:val="00B3544B"/>
    <w:rsid w:val="00B40625"/>
    <w:rsid w:val="00B44F4F"/>
    <w:rsid w:val="00B4569A"/>
    <w:rsid w:val="00B473E9"/>
    <w:rsid w:val="00B51B1F"/>
    <w:rsid w:val="00B54F7F"/>
    <w:rsid w:val="00B55FD4"/>
    <w:rsid w:val="00B56FAC"/>
    <w:rsid w:val="00B61213"/>
    <w:rsid w:val="00B6164E"/>
    <w:rsid w:val="00B63384"/>
    <w:rsid w:val="00B725B9"/>
    <w:rsid w:val="00B72A99"/>
    <w:rsid w:val="00B731DB"/>
    <w:rsid w:val="00B76640"/>
    <w:rsid w:val="00B77B24"/>
    <w:rsid w:val="00B8467B"/>
    <w:rsid w:val="00B86EB7"/>
    <w:rsid w:val="00B877C6"/>
    <w:rsid w:val="00B90F1B"/>
    <w:rsid w:val="00B97EEE"/>
    <w:rsid w:val="00BA3DBF"/>
    <w:rsid w:val="00BB5EE0"/>
    <w:rsid w:val="00BC0621"/>
    <w:rsid w:val="00BC5737"/>
    <w:rsid w:val="00BD259E"/>
    <w:rsid w:val="00BD4FB8"/>
    <w:rsid w:val="00BD5073"/>
    <w:rsid w:val="00BE2DB9"/>
    <w:rsid w:val="00BF00FF"/>
    <w:rsid w:val="00BF088E"/>
    <w:rsid w:val="00BF3791"/>
    <w:rsid w:val="00C017B3"/>
    <w:rsid w:val="00C07452"/>
    <w:rsid w:val="00C10D9F"/>
    <w:rsid w:val="00C1725C"/>
    <w:rsid w:val="00C17823"/>
    <w:rsid w:val="00C20B28"/>
    <w:rsid w:val="00C22D00"/>
    <w:rsid w:val="00C30998"/>
    <w:rsid w:val="00C32786"/>
    <w:rsid w:val="00C40271"/>
    <w:rsid w:val="00C5546A"/>
    <w:rsid w:val="00C769D1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E07DE"/>
    <w:rsid w:val="00CE0EC9"/>
    <w:rsid w:val="00CE6A95"/>
    <w:rsid w:val="00CF2F13"/>
    <w:rsid w:val="00CF340F"/>
    <w:rsid w:val="00CF675B"/>
    <w:rsid w:val="00D032C5"/>
    <w:rsid w:val="00D051B5"/>
    <w:rsid w:val="00D0563A"/>
    <w:rsid w:val="00D13155"/>
    <w:rsid w:val="00D16293"/>
    <w:rsid w:val="00D21CB2"/>
    <w:rsid w:val="00D22F27"/>
    <w:rsid w:val="00D23599"/>
    <w:rsid w:val="00D26F41"/>
    <w:rsid w:val="00D32A2D"/>
    <w:rsid w:val="00D337A5"/>
    <w:rsid w:val="00D60622"/>
    <w:rsid w:val="00D60844"/>
    <w:rsid w:val="00D60F90"/>
    <w:rsid w:val="00D61949"/>
    <w:rsid w:val="00D63389"/>
    <w:rsid w:val="00D642F3"/>
    <w:rsid w:val="00D65BF8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A76F6"/>
    <w:rsid w:val="00DB33B3"/>
    <w:rsid w:val="00DB7394"/>
    <w:rsid w:val="00DB774D"/>
    <w:rsid w:val="00DC2F54"/>
    <w:rsid w:val="00DC6840"/>
    <w:rsid w:val="00DD5AD6"/>
    <w:rsid w:val="00DD66AA"/>
    <w:rsid w:val="00DE2898"/>
    <w:rsid w:val="00DE7739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46F0"/>
    <w:rsid w:val="00E55936"/>
    <w:rsid w:val="00E56FCB"/>
    <w:rsid w:val="00E73CFF"/>
    <w:rsid w:val="00E83480"/>
    <w:rsid w:val="00E84684"/>
    <w:rsid w:val="00E8700A"/>
    <w:rsid w:val="00E945E9"/>
    <w:rsid w:val="00E95EC7"/>
    <w:rsid w:val="00E968EA"/>
    <w:rsid w:val="00E97B7D"/>
    <w:rsid w:val="00EA18FA"/>
    <w:rsid w:val="00EA3196"/>
    <w:rsid w:val="00EA3F0D"/>
    <w:rsid w:val="00EA4892"/>
    <w:rsid w:val="00EA6971"/>
    <w:rsid w:val="00EB1E2A"/>
    <w:rsid w:val="00EB22FD"/>
    <w:rsid w:val="00EC2C3A"/>
    <w:rsid w:val="00EC43F4"/>
    <w:rsid w:val="00EC5DBE"/>
    <w:rsid w:val="00ED0D73"/>
    <w:rsid w:val="00ED24C2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37800"/>
    <w:rsid w:val="00F417C6"/>
    <w:rsid w:val="00F56F84"/>
    <w:rsid w:val="00F5700F"/>
    <w:rsid w:val="00F617F4"/>
    <w:rsid w:val="00F61F4E"/>
    <w:rsid w:val="00F63879"/>
    <w:rsid w:val="00F66792"/>
    <w:rsid w:val="00F7170E"/>
    <w:rsid w:val="00F83785"/>
    <w:rsid w:val="00F8556A"/>
    <w:rsid w:val="00F86552"/>
    <w:rsid w:val="00F87EB8"/>
    <w:rsid w:val="00F96849"/>
    <w:rsid w:val="00FC0297"/>
    <w:rsid w:val="00FC76FD"/>
    <w:rsid w:val="00FD4A47"/>
    <w:rsid w:val="00FE36F5"/>
    <w:rsid w:val="00FE53EC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3F17FD2"/>
  <w15:chartTrackingRefBased/>
  <w15:docId w15:val="{556062CC-9503-41C3-869D-5BF50042C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character" w:customStyle="1" w:styleId="Bold">
    <w:name w:val="Bold"/>
    <w:rsid w:val="001605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1BA5E624DF84FA38DF02A02E237E8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0620C-8B9D-403E-BA5E-5E5571FAE48C}"/>
      </w:docPartPr>
      <w:docPartBody>
        <w:p w:rsidR="005F1C94" w:rsidRDefault="0008320B" w:rsidP="0008320B">
          <w:pPr>
            <w:pStyle w:val="61BA5E624DF84FA38DF02A02E237E826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CE8A4F42F06E48309ED4313427B87F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353FC-2B9A-43BF-B592-DAD2185EC120}"/>
      </w:docPartPr>
      <w:docPartBody>
        <w:p w:rsidR="005F1C94" w:rsidRDefault="0008320B" w:rsidP="0008320B">
          <w:pPr>
            <w:pStyle w:val="CE8A4F42F06E48309ED4313427B87F6D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04A55E6849174CB4B1309B85A75A47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1FA5C-CAF0-4011-9FCA-B80A0AD596C1}"/>
      </w:docPartPr>
      <w:docPartBody>
        <w:p w:rsidR="005F1C94" w:rsidRDefault="0008320B" w:rsidP="0008320B">
          <w:pPr>
            <w:pStyle w:val="04A55E6849174CB4B1309B85A75A4753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8ECA9BC8EF87467FA6DFF17BD01C05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CA0F4-74B9-4CA5-AB76-98E3538D21D0}"/>
      </w:docPartPr>
      <w:docPartBody>
        <w:p w:rsidR="005F1C94" w:rsidRDefault="0008320B" w:rsidP="0008320B">
          <w:pPr>
            <w:pStyle w:val="8ECA9BC8EF87467FA6DFF17BD01C050C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3EC24EDA5D5644D09C84A8329A453A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253EF-0904-4112-9F27-0A96856FB6A2}"/>
      </w:docPartPr>
      <w:docPartBody>
        <w:p w:rsidR="005F1C94" w:rsidRDefault="0008320B" w:rsidP="0008320B">
          <w:pPr>
            <w:pStyle w:val="3EC24EDA5D5644D09C84A8329A453A31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21252FE25BAE42F2B7057D6973EF94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FCD27-C70D-4650-A857-655EBCC39C21}"/>
      </w:docPartPr>
      <w:docPartBody>
        <w:p w:rsidR="005F1C94" w:rsidRDefault="0008320B" w:rsidP="0008320B">
          <w:pPr>
            <w:pStyle w:val="21252FE25BAE42F2B7057D6973EF9433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E01906AB3F84CB58B060C530B44DD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1A2FD3-0256-46E7-B698-26DE2BEB2D60}"/>
      </w:docPartPr>
      <w:docPartBody>
        <w:p w:rsidR="005F1C94" w:rsidRDefault="0008320B" w:rsidP="0008320B">
          <w:pPr>
            <w:pStyle w:val="EE01906AB3F84CB58B060C530B44DDA8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50384CC2A7394224A28533F8BFC834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FD27CB-62F4-4769-8D67-9CCA58B0C3E8}"/>
      </w:docPartPr>
      <w:docPartBody>
        <w:p w:rsidR="005F1C94" w:rsidRDefault="0008320B" w:rsidP="0008320B">
          <w:pPr>
            <w:pStyle w:val="50384CC2A7394224A28533F8BFC834D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DDEEE29069F14A5BB5238882C9D65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E49B3-44A0-4D20-A82B-1D41895759C2}"/>
      </w:docPartPr>
      <w:docPartBody>
        <w:p w:rsidR="005F1C94" w:rsidRDefault="0008320B" w:rsidP="0008320B">
          <w:pPr>
            <w:pStyle w:val="DDEEE29069F14A5BB5238882C9D65743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EBFBCAB9C4BF4A21B0D75773CA140F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52B67-F97A-4E9E-9F30-AAC4C6769956}"/>
      </w:docPartPr>
      <w:docPartBody>
        <w:p w:rsidR="005F1C94" w:rsidRDefault="0008320B" w:rsidP="0008320B">
          <w:pPr>
            <w:pStyle w:val="EBFBCAB9C4BF4A21B0D75773CA140FB9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8033DF731C2540C5BBD0F0F4B85713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979A4-50E0-4BE7-8C16-35D5979DF3B0}"/>
      </w:docPartPr>
      <w:docPartBody>
        <w:p w:rsidR="005F1C94" w:rsidRDefault="0008320B" w:rsidP="0008320B">
          <w:pPr>
            <w:pStyle w:val="8033DF731C2540C5BBD0F0F4B8571318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E8DF1D7180DA47E6B06F20F839A928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6A1E91-3A2F-4B5D-A08B-DAACCA659092}"/>
      </w:docPartPr>
      <w:docPartBody>
        <w:p w:rsidR="005F1C94" w:rsidRDefault="0008320B" w:rsidP="0008320B">
          <w:pPr>
            <w:pStyle w:val="E8DF1D7180DA47E6B06F20F839A92840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A24B4F06A1E446229C8428EF5DD9F9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B34D3-AABA-4131-A4AE-C17765FF47A6}"/>
      </w:docPartPr>
      <w:docPartBody>
        <w:p w:rsidR="005F1C94" w:rsidRDefault="0008320B" w:rsidP="0008320B">
          <w:pPr>
            <w:pStyle w:val="A24B4F06A1E446229C8428EF5DD9F910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2DBF35216F19441E8886BB1DB29E71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FF8FA8-E76D-46BC-B00D-F29974FA2D00}"/>
      </w:docPartPr>
      <w:docPartBody>
        <w:p w:rsidR="005F1C94" w:rsidRDefault="0008320B" w:rsidP="0008320B">
          <w:pPr>
            <w:pStyle w:val="2DBF35216F19441E8886BB1DB29E71A4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BEC9A8AD5AA9471A99297A56C3EEB8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ACA1-E553-4338-8C08-CAB8E6AA4F2E}"/>
      </w:docPartPr>
      <w:docPartBody>
        <w:p w:rsidR="005F1C94" w:rsidRDefault="0008320B" w:rsidP="0008320B">
          <w:pPr>
            <w:pStyle w:val="BEC9A8AD5AA9471A99297A56C3EEB8A5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D6226A6366CB4C9EB7DF3653F87EAC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0F23F-665C-46E1-9FA7-D46FBE91F7CC}"/>
      </w:docPartPr>
      <w:docPartBody>
        <w:p w:rsidR="005F1C94" w:rsidRDefault="0008320B" w:rsidP="0008320B">
          <w:pPr>
            <w:pStyle w:val="D6226A6366CB4C9EB7DF3653F87EAC00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0126D84B474B4C33BC131FF28A9C51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4501D-5188-4955-A2CD-5EF451E4DEF4}"/>
      </w:docPartPr>
      <w:docPartBody>
        <w:p w:rsidR="005F1C94" w:rsidRDefault="0008320B" w:rsidP="0008320B">
          <w:pPr>
            <w:pStyle w:val="0126D84B474B4C33BC131FF28A9C5186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372B81164482435AA9105070FBCE6E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C23353-EF6C-409D-944F-DFAB03A7FAD7}"/>
      </w:docPartPr>
      <w:docPartBody>
        <w:p w:rsidR="005F1C94" w:rsidRDefault="0008320B" w:rsidP="0008320B">
          <w:pPr>
            <w:pStyle w:val="372B81164482435AA9105070FBCE6E53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EE2A03FC2E84A278C59AEAA68CA75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13FE8-96B0-4EC0-9F74-7BE536579D19}"/>
      </w:docPartPr>
      <w:docPartBody>
        <w:p w:rsidR="005F1C94" w:rsidRDefault="0008320B" w:rsidP="0008320B">
          <w:pPr>
            <w:pStyle w:val="EEE2A03FC2E84A278C59AEAA68CA75E2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81A14DD9324944A3BC96EE5F61B0D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DF4194-4BAF-40A2-B143-3A985ADDDCB5}"/>
      </w:docPartPr>
      <w:docPartBody>
        <w:p w:rsidR="005F1C94" w:rsidRDefault="0008320B" w:rsidP="0008320B">
          <w:pPr>
            <w:pStyle w:val="81A14DD9324944A3BC96EE5F61B0D8FB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6100D5E0D4C943BAB3E44F78E1ACB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416CF4-670A-48B9-9708-BE063E3FF77E}"/>
      </w:docPartPr>
      <w:docPartBody>
        <w:p w:rsidR="005F1C94" w:rsidRDefault="0008320B" w:rsidP="0008320B">
          <w:pPr>
            <w:pStyle w:val="6100D5E0D4C943BAB3E44F78E1ACBF51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B7D80F8CE11742309433430286F44E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2BCA5-C044-4084-A4C5-C8D85A0E9C25}"/>
      </w:docPartPr>
      <w:docPartBody>
        <w:p w:rsidR="005F1C94" w:rsidRDefault="0008320B" w:rsidP="0008320B">
          <w:pPr>
            <w:pStyle w:val="B7D80F8CE11742309433430286F44EDB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603"/>
    <w:rsid w:val="00013E06"/>
    <w:rsid w:val="0008320B"/>
    <w:rsid w:val="000B3A00"/>
    <w:rsid w:val="00100467"/>
    <w:rsid w:val="002C1620"/>
    <w:rsid w:val="0050464E"/>
    <w:rsid w:val="005057E3"/>
    <w:rsid w:val="00574D32"/>
    <w:rsid w:val="005F1C94"/>
    <w:rsid w:val="006D0A65"/>
    <w:rsid w:val="00870111"/>
    <w:rsid w:val="00872325"/>
    <w:rsid w:val="0088667C"/>
    <w:rsid w:val="009420A6"/>
    <w:rsid w:val="00965347"/>
    <w:rsid w:val="009815E2"/>
    <w:rsid w:val="00B018EA"/>
    <w:rsid w:val="00C76603"/>
    <w:rsid w:val="00CF1D85"/>
    <w:rsid w:val="00D92F07"/>
    <w:rsid w:val="00DD7683"/>
    <w:rsid w:val="00DE3E61"/>
    <w:rsid w:val="00E517DF"/>
    <w:rsid w:val="00EF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88667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08320B"/>
    <w:rPr>
      <w:rFonts w:ascii="Arial" w:hAnsi="Arial"/>
      <w:color w:val="auto"/>
      <w:sz w:val="20"/>
    </w:rPr>
  </w:style>
  <w:style w:type="paragraph" w:customStyle="1" w:styleId="61BA5E624DF84FA38DF02A02E237E826">
    <w:name w:val="61BA5E624DF84FA38DF02A02E237E826"/>
    <w:rsid w:val="0008320B"/>
  </w:style>
  <w:style w:type="paragraph" w:customStyle="1" w:styleId="CE8A4F42F06E48309ED4313427B87F6D">
    <w:name w:val="CE8A4F42F06E48309ED4313427B87F6D"/>
    <w:rsid w:val="0008320B"/>
  </w:style>
  <w:style w:type="paragraph" w:customStyle="1" w:styleId="04A55E6849174CB4B1309B85A75A4753">
    <w:name w:val="04A55E6849174CB4B1309B85A75A4753"/>
    <w:rsid w:val="0008320B"/>
  </w:style>
  <w:style w:type="paragraph" w:customStyle="1" w:styleId="8ECA9BC8EF87467FA6DFF17BD01C050C">
    <w:name w:val="8ECA9BC8EF87467FA6DFF17BD01C050C"/>
    <w:rsid w:val="0008320B"/>
  </w:style>
  <w:style w:type="paragraph" w:customStyle="1" w:styleId="3EC24EDA5D5644D09C84A8329A453A31">
    <w:name w:val="3EC24EDA5D5644D09C84A8329A453A31"/>
    <w:rsid w:val="0008320B"/>
  </w:style>
  <w:style w:type="paragraph" w:customStyle="1" w:styleId="21252FE25BAE42F2B7057D6973EF9433">
    <w:name w:val="21252FE25BAE42F2B7057D6973EF9433"/>
    <w:rsid w:val="0008320B"/>
  </w:style>
  <w:style w:type="paragraph" w:customStyle="1" w:styleId="EE01906AB3F84CB58B060C530B44DDA8">
    <w:name w:val="EE01906AB3F84CB58B060C530B44DDA8"/>
    <w:rsid w:val="0008320B"/>
  </w:style>
  <w:style w:type="paragraph" w:customStyle="1" w:styleId="50384CC2A7394224A28533F8BFC834D2">
    <w:name w:val="50384CC2A7394224A28533F8BFC834D2"/>
    <w:rsid w:val="0008320B"/>
  </w:style>
  <w:style w:type="paragraph" w:customStyle="1" w:styleId="DDEEE29069F14A5BB5238882C9D65743">
    <w:name w:val="DDEEE29069F14A5BB5238882C9D65743"/>
    <w:rsid w:val="0008320B"/>
  </w:style>
  <w:style w:type="paragraph" w:customStyle="1" w:styleId="EBFBCAB9C4BF4A21B0D75773CA140FB9">
    <w:name w:val="EBFBCAB9C4BF4A21B0D75773CA140FB9"/>
    <w:rsid w:val="0008320B"/>
  </w:style>
  <w:style w:type="paragraph" w:customStyle="1" w:styleId="8033DF731C2540C5BBD0F0F4B8571318">
    <w:name w:val="8033DF731C2540C5BBD0F0F4B8571318"/>
    <w:rsid w:val="0008320B"/>
  </w:style>
  <w:style w:type="paragraph" w:customStyle="1" w:styleId="E8DF1D7180DA47E6B06F20F839A92840">
    <w:name w:val="E8DF1D7180DA47E6B06F20F839A92840"/>
    <w:rsid w:val="0008320B"/>
  </w:style>
  <w:style w:type="paragraph" w:customStyle="1" w:styleId="A24B4F06A1E446229C8428EF5DD9F910">
    <w:name w:val="A24B4F06A1E446229C8428EF5DD9F910"/>
    <w:rsid w:val="0008320B"/>
  </w:style>
  <w:style w:type="paragraph" w:customStyle="1" w:styleId="2DBF35216F19441E8886BB1DB29E71A4">
    <w:name w:val="2DBF35216F19441E8886BB1DB29E71A4"/>
    <w:rsid w:val="0008320B"/>
  </w:style>
  <w:style w:type="paragraph" w:customStyle="1" w:styleId="BEC9A8AD5AA9471A99297A56C3EEB8A5">
    <w:name w:val="BEC9A8AD5AA9471A99297A56C3EEB8A5"/>
    <w:rsid w:val="0008320B"/>
  </w:style>
  <w:style w:type="paragraph" w:customStyle="1" w:styleId="D6226A6366CB4C9EB7DF3653F87EAC00">
    <w:name w:val="D6226A6366CB4C9EB7DF3653F87EAC00"/>
    <w:rsid w:val="0008320B"/>
  </w:style>
  <w:style w:type="paragraph" w:customStyle="1" w:styleId="0126D84B474B4C33BC131FF28A9C5186">
    <w:name w:val="0126D84B474B4C33BC131FF28A9C5186"/>
    <w:rsid w:val="0008320B"/>
  </w:style>
  <w:style w:type="paragraph" w:customStyle="1" w:styleId="372B81164482435AA9105070FBCE6E53">
    <w:name w:val="372B81164482435AA9105070FBCE6E53"/>
    <w:rsid w:val="0008320B"/>
  </w:style>
  <w:style w:type="paragraph" w:customStyle="1" w:styleId="EEE2A03FC2E84A278C59AEAA68CA75E2">
    <w:name w:val="EEE2A03FC2E84A278C59AEAA68CA75E2"/>
    <w:rsid w:val="0008320B"/>
  </w:style>
  <w:style w:type="paragraph" w:customStyle="1" w:styleId="81A14DD9324944A3BC96EE5F61B0D8FB">
    <w:name w:val="81A14DD9324944A3BC96EE5F61B0D8FB"/>
    <w:rsid w:val="0008320B"/>
  </w:style>
  <w:style w:type="paragraph" w:customStyle="1" w:styleId="6100D5E0D4C943BAB3E44F78E1ACBF51">
    <w:name w:val="6100D5E0D4C943BAB3E44F78E1ACBF51"/>
    <w:rsid w:val="0008320B"/>
  </w:style>
  <w:style w:type="paragraph" w:customStyle="1" w:styleId="B7D80F8CE11742309433430286F44EDB">
    <w:name w:val="B7D80F8CE11742309433430286F44EDB"/>
    <w:rsid w:val="000832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84" ma:contentTypeDescription="Permitting &amp; Compliance Word Document" ma:contentTypeScope="" ma:versionID="5eaf078655331b7f52bc17135d175383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b94a6636b40797dd94cdbbc1334e2bf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4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REGU-434-32222</_dlc_DocId>
    <_dlc_DocIdUrl xmlns="9be56660-2c31-41ef-bc00-23e72f632f2a">
      <Url>https://cyfoethnaturiolcymru.sharepoint.com/teams/Regulatory/Permitting/_layouts/15/DocIdRedir.aspx?ID=REGU-434-32222</Url>
      <Description>REGU-434-32222</Description>
    </_dlc_DocIdUrl>
    <Welsh_x0020_Local_x0020_Authority xmlns="859f7ad6-93f6-4205-b62b-a17f28acbbac">Powys County Council</Welsh_x0020_Local_x0020_Authority>
    <Document_x0020_Date xmlns="859f7ad6-93f6-4205-b62b-a17f28acbbac">2023-03-08T00:00:00+00:00</Document_x0020_Date>
    <Site_x0020_Name xmlns="859f7ad6-93f6-4205-b62b-a17f28acbbac">Llanshay Farm</Site_x0020_Name>
    <Post_x0020_code xmlns="859f7ad6-93f6-4205-b62b-a17f28acbbac">LD7 1LW</Post_x0020_code>
    <Disclosure_x0020_Status xmlns="859f7ad6-93f6-4205-b62b-a17f28acbbac">Public register</Disclosure_x0020_Status>
    <lcf76f155ced4ddcb4097134ff3c332f xmlns="302d6ad8-be9c-475c-8514-10d456128e90">
      <Terms xmlns="http://schemas.microsoft.com/office/infopath/2007/PartnerControls"/>
    </lcf76f155ced4ddcb4097134ff3c332f>
    <TaxCatchAll xmlns="859f7ad6-93f6-4205-b62b-a17f28acbbac" xsi:nil="true"/>
    <Customer_x0020_Name xmlns="859f7ad6-93f6-4205-b62b-a17f28acbbac">Llanshay Farm Ltd</Customer_x0020_Name>
    <Environment_x0020_Sub_x0020_Folder xmlns="859f7ad6-93f6-4205-b62b-a17f28acbbac">Licence variation</Environment_x0020_Sub_x0020_Folder>
    <License_x002f_Activity_x0020_Type xmlns="859f7ad6-93f6-4205-b62b-a17f28acbbac">3. EPR Regulated Industry</License_x002f_Activity_x0020_Type>
    <Facility_x0020_Address xmlns="859f7ad6-93f6-4205-b62b-a17f28acbbac">Llanshay Lane, Knighton</Facility_x0020_Address>
    <Internal_x002f_External xmlns="859f7ad6-93f6-4205-b62b-a17f28acbbac">Incoming document</Internal_x002f_External>
    <Document_x0020_Type xmlns="859f7ad6-93f6-4205-b62b-a17f28acbbac">Form/Proforma</Document_x0020_Type>
    <Process_x0020_Type xmlns="859f7ad6-93f6-4205-b62b-a17f28acbbac">Application</Process_x0020_Type>
    <IconOverlay xmlns="http://schemas.microsoft.com/sharepoint/v4" xsi:nil="true"/>
    <Addressee xmlns="859f7ad6-93f6-4205-b62b-a17f28acbbac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9626D4-42A6-4716-979A-06FBF96829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3EAA0AB-10A5-4B85-9232-CC82A2DFACBB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341829E4-15DB-494B-9E1D-951EBAFB937E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1</TotalTime>
  <Pages>4</Pages>
  <Words>861</Words>
  <Characters>4910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Noise proforma</dc:title>
  <dc:subject/>
  <dc:creator/>
  <cp:keywords/>
  <dc:description/>
  <cp:lastModifiedBy>Jones2, Ceri</cp:lastModifiedBy>
  <cp:revision>2</cp:revision>
  <cp:lastPrinted>2016-04-18T13:20:00Z</cp:lastPrinted>
  <dcterms:created xsi:type="dcterms:W3CDTF">2023-03-09T11:18:00Z</dcterms:created>
  <dcterms:modified xsi:type="dcterms:W3CDTF">2023-03-09T11:18:00Z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ff0b58f6-112f-4c3f-ae73-58785304d45b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Welsh Local Authority">
    <vt:lpwstr>Powys County Council</vt:lpwstr>
  </property>
  <property fmtid="{D5CDD505-2E9C-101B-9397-08002B2CF9AE}" pid="9" name="Site Name">
    <vt:lpwstr>Llanshay Farm</vt:lpwstr>
  </property>
  <property fmtid="{D5CDD505-2E9C-101B-9397-08002B2CF9AE}" pid="10" name="Post code">
    <vt:lpwstr>LD7 1LW</vt:lpwstr>
  </property>
  <property fmtid="{D5CDD505-2E9C-101B-9397-08002B2CF9AE}" pid="11" name="Customer Name">
    <vt:lpwstr>Llanshay Farm Ltd</vt:lpwstr>
  </property>
  <property fmtid="{D5CDD505-2E9C-101B-9397-08002B2CF9AE}" pid="12" name="Facility Address">
    <vt:lpwstr>Llanshay Lane, Knighton</vt:lpwstr>
  </property>
  <property fmtid="{D5CDD505-2E9C-101B-9397-08002B2CF9AE}" pid="13" name="License/Activity Type">
    <vt:lpwstr>3. EPR Regulated Industry</vt:lpwstr>
  </property>
  <property fmtid="{D5CDD505-2E9C-101B-9397-08002B2CF9AE}" pid="14" name="MediaServiceImageTags">
    <vt:lpwstr/>
  </property>
</Properties>
</file>