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C879D" w14:textId="33E78A96" w:rsidR="00FC294B" w:rsidRDefault="005B7FC8" w:rsidP="00EB40AD">
      <w:pPr>
        <w:jc w:val="right"/>
        <w:sectPr w:rsidR="00FC294B" w:rsidSect="00EF38E7">
          <w:head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r>
        <w:tab/>
      </w:r>
      <w:r w:rsidR="004C3593">
        <w:tab/>
      </w:r>
      <w:r w:rsidR="004C3593">
        <w:tab/>
      </w:r>
      <w:r w:rsidR="004C3593">
        <w:tab/>
      </w:r>
      <w:r w:rsidR="004C3593">
        <w:tab/>
      </w:r>
      <w:r w:rsidR="004C3593">
        <w:tab/>
      </w:r>
      <w:r w:rsidR="004C3593">
        <w:tab/>
      </w:r>
      <w:r w:rsidR="00BD1A21">
        <w:t xml:space="preserve"> </w:t>
      </w:r>
    </w:p>
    <w:p w14:paraId="58D92B2D" w14:textId="13DD03E2" w:rsidR="0032347C" w:rsidRDefault="00007519" w:rsidP="0032347C">
      <w:r>
        <w:t xml:space="preserve">A Skip 2 You. </w:t>
      </w:r>
    </w:p>
    <w:p w14:paraId="0600C492" w14:textId="77777777" w:rsidR="00007519" w:rsidRDefault="00007519" w:rsidP="0032347C">
      <w:r w:rsidRPr="00007519">
        <w:t xml:space="preserve">Old Bridge Inn, </w:t>
      </w:r>
    </w:p>
    <w:p w14:paraId="1CCAF80F" w14:textId="77777777" w:rsidR="00007519" w:rsidRDefault="00007519" w:rsidP="0032347C">
      <w:proofErr w:type="spellStart"/>
      <w:r w:rsidRPr="00007519">
        <w:t>Padeswood</w:t>
      </w:r>
      <w:proofErr w:type="spellEnd"/>
      <w:r w:rsidRPr="00007519">
        <w:t xml:space="preserve">, </w:t>
      </w:r>
    </w:p>
    <w:p w14:paraId="2438752F" w14:textId="77777777" w:rsidR="00007519" w:rsidRDefault="00007519" w:rsidP="0032347C">
      <w:r w:rsidRPr="00007519">
        <w:t xml:space="preserve">Buckley </w:t>
      </w:r>
    </w:p>
    <w:p w14:paraId="542937D9" w14:textId="206A5D5F" w:rsidR="007E3A82" w:rsidRDefault="00007519" w:rsidP="0032347C">
      <w:r w:rsidRPr="00007519">
        <w:t>CH7 4JD</w:t>
      </w:r>
    </w:p>
    <w:p w14:paraId="2B8CD563" w14:textId="54E30291" w:rsidR="00D65172" w:rsidRDefault="00D65172" w:rsidP="0032347C"/>
    <w:p w14:paraId="23E65915" w14:textId="77777777" w:rsidR="00D65172" w:rsidRDefault="00D65172" w:rsidP="0032347C"/>
    <w:p w14:paraId="00DBF171" w14:textId="77777777" w:rsidR="00787AE1" w:rsidRDefault="00787AE1" w:rsidP="0032347C"/>
    <w:p w14:paraId="6D1C9EBA" w14:textId="320D9E46" w:rsidR="005B7FC8" w:rsidRDefault="00787AE1" w:rsidP="00F7784B">
      <w:pPr>
        <w:pStyle w:val="BodyText"/>
      </w:pPr>
      <w:r>
        <w:t>24</w:t>
      </w:r>
      <w:r w:rsidRPr="00787AE1">
        <w:rPr>
          <w:vertAlign w:val="superscript"/>
        </w:rPr>
        <w:t>th</w:t>
      </w:r>
      <w:r w:rsidR="007E3A82">
        <w:t xml:space="preserve"> </w:t>
      </w:r>
      <w:r>
        <w:t>January</w:t>
      </w:r>
      <w:r w:rsidR="007E3A82">
        <w:t xml:space="preserve"> 202</w:t>
      </w:r>
      <w:r>
        <w:t>3</w:t>
      </w:r>
    </w:p>
    <w:p w14:paraId="3517C513" w14:textId="45A459E0" w:rsidR="00B04AF6" w:rsidRDefault="00B04AF6" w:rsidP="00B04AF6">
      <w:pPr>
        <w:pStyle w:val="BodyText"/>
      </w:pPr>
      <w:r>
        <w:t>Dear</w:t>
      </w:r>
      <w:r w:rsidR="00D61990">
        <w:t xml:space="preserve"> </w:t>
      </w:r>
      <w:r w:rsidR="00007519">
        <w:t>Sir/Madame</w:t>
      </w:r>
    </w:p>
    <w:p w14:paraId="6BF04AEC" w14:textId="6895DA6F" w:rsidR="00B04AF6" w:rsidRPr="00153CF4" w:rsidRDefault="00D77DEC" w:rsidP="00B04AF6">
      <w:pPr>
        <w:pStyle w:val="Heading1"/>
      </w:pPr>
      <w:r>
        <w:t xml:space="preserve">Advice and Guidance - </w:t>
      </w:r>
      <w:r w:rsidR="00B04AF6">
        <w:t>Waste Carriers &amp; Brokers</w:t>
      </w:r>
    </w:p>
    <w:p w14:paraId="7C77394D" w14:textId="60212F9D" w:rsidR="00B04AF6" w:rsidRDefault="00B04AF6" w:rsidP="00AD7E60">
      <w:pPr>
        <w:pStyle w:val="BodyText"/>
        <w:spacing w:before="0" w:after="0"/>
      </w:pPr>
      <w:r>
        <w:t>Natural Resources Wales are the government body who are responsible for issuing and ensuring compliance with waste carrier permits within Wales. We are currently reviewing individuals and business in North Wales</w:t>
      </w:r>
      <w:r w:rsidR="00007519">
        <w:t xml:space="preserve"> operating as skip companies</w:t>
      </w:r>
      <w:r>
        <w:t xml:space="preserve">. This is being done to raise awareness of the requirement for businesses to register as a waste carrier, </w:t>
      </w:r>
      <w:r w:rsidR="009973BB">
        <w:t>dealer,</w:t>
      </w:r>
      <w:r>
        <w:t xml:space="preserve"> or broker. </w:t>
      </w:r>
    </w:p>
    <w:p w14:paraId="39DA372A" w14:textId="77777777" w:rsidR="00517CA7" w:rsidRDefault="00517CA7" w:rsidP="00AD7E60">
      <w:pPr>
        <w:pStyle w:val="BodyText"/>
        <w:spacing w:before="0" w:after="0"/>
      </w:pPr>
    </w:p>
    <w:p w14:paraId="24477F89" w14:textId="742C82DB" w:rsidR="006F4766" w:rsidRDefault="00B04AF6" w:rsidP="00AD7E60">
      <w:pPr>
        <w:pStyle w:val="BodyText"/>
        <w:spacing w:before="0" w:after="0"/>
      </w:pPr>
      <w:r>
        <w:t xml:space="preserve">As part of the review, it has been highlighted that you are currently </w:t>
      </w:r>
      <w:r w:rsidR="00007519">
        <w:t>operating as a skip hire business</w:t>
      </w:r>
      <w:r w:rsidR="009973BB">
        <w:t>,</w:t>
      </w:r>
      <w:r>
        <w:t xml:space="preserve"> but </w:t>
      </w:r>
      <w:r w:rsidR="0038079F">
        <w:t>we are unable to find a record of your waste carrier</w:t>
      </w:r>
      <w:r w:rsidR="00B92C6E">
        <w:t>/broker</w:t>
      </w:r>
      <w:r w:rsidR="0038079F">
        <w:t xml:space="preserve"> </w:t>
      </w:r>
      <w:r w:rsidR="00893298">
        <w:t>l</w:t>
      </w:r>
      <w:r w:rsidR="00B92C6E">
        <w:t>icence</w:t>
      </w:r>
      <w:r>
        <w:t xml:space="preserve">.  </w:t>
      </w:r>
      <w:r w:rsidR="0038079F">
        <w:t xml:space="preserve">There are </w:t>
      </w:r>
      <w:r w:rsidR="009973BB">
        <w:t>several</w:t>
      </w:r>
      <w:r w:rsidR="0038079F">
        <w:t xml:space="preserve"> reasons why this may be the case, one being that the </w:t>
      </w:r>
      <w:r w:rsidR="003B29FD">
        <w:t>details</w:t>
      </w:r>
      <w:r w:rsidR="0038079F">
        <w:t xml:space="preserve"> we hold for </w:t>
      </w:r>
      <w:r w:rsidR="003B29FD">
        <w:t xml:space="preserve">you are not the same as your waste carrier </w:t>
      </w:r>
      <w:r w:rsidR="00B92C6E">
        <w:t>licence</w:t>
      </w:r>
      <w:r w:rsidR="003B29FD">
        <w:t xml:space="preserve">. </w:t>
      </w:r>
      <w:r w:rsidR="007B70DB">
        <w:t>If you believe that you hold a current waste carrier permit, I would be grateful if you can contact me on the details below</w:t>
      </w:r>
      <w:r w:rsidR="006F4766">
        <w:t xml:space="preserve"> detailing your licence number.  </w:t>
      </w:r>
    </w:p>
    <w:p w14:paraId="6B156574" w14:textId="77777777" w:rsidR="006F4766" w:rsidRDefault="006F4766" w:rsidP="00AD7E60">
      <w:pPr>
        <w:pStyle w:val="BodyText"/>
        <w:spacing w:before="0" w:after="0"/>
      </w:pPr>
    </w:p>
    <w:p w14:paraId="06DD88E4" w14:textId="68BE3F6C" w:rsidR="00D77DEC" w:rsidRDefault="006F4766" w:rsidP="00AD7E60">
      <w:pPr>
        <w:pStyle w:val="BodyText"/>
        <w:spacing w:before="0" w:after="0"/>
      </w:pPr>
      <w:r>
        <w:t>If you are c</w:t>
      </w:r>
      <w:r w:rsidR="009B1C92">
        <w:t xml:space="preserve">ollecting </w:t>
      </w:r>
      <w:r w:rsidR="00007519">
        <w:t>waste</w:t>
      </w:r>
      <w:r w:rsidR="009B1C92">
        <w:t xml:space="preserve"> for profit and do not hold a current waste carrier permit</w:t>
      </w:r>
      <w:r w:rsidR="00B63656">
        <w:t xml:space="preserve">, you may be committing </w:t>
      </w:r>
      <w:r w:rsidR="00487BC7">
        <w:t xml:space="preserve">a </w:t>
      </w:r>
      <w:r w:rsidR="00B63656">
        <w:t xml:space="preserve">criminal offence under Section 1 Control of Pollution act </w:t>
      </w:r>
      <w:r w:rsidR="00D77DEC">
        <w:t>1989.</w:t>
      </w:r>
    </w:p>
    <w:p w14:paraId="5C17113A" w14:textId="77777777" w:rsidR="00D77DEC" w:rsidRDefault="00D77DEC" w:rsidP="00AD7E60">
      <w:pPr>
        <w:pStyle w:val="BodyText"/>
        <w:spacing w:before="0" w:after="0"/>
      </w:pPr>
    </w:p>
    <w:p w14:paraId="04DE476C" w14:textId="6AD3F314" w:rsidR="00B04AF6" w:rsidRDefault="00D77DEC" w:rsidP="00AD7E60">
      <w:pPr>
        <w:pStyle w:val="BodyText"/>
        <w:spacing w:before="0" w:after="0"/>
      </w:pPr>
      <w:r>
        <w:t>I have enclosed a waste carrier fact sheet with this l</w:t>
      </w:r>
      <w:r w:rsidR="00391478">
        <w:t>e</w:t>
      </w:r>
      <w:r>
        <w:t>tter which details whe</w:t>
      </w:r>
      <w:r w:rsidR="00EC1CF2">
        <w:t>n</w:t>
      </w:r>
      <w:r>
        <w:t xml:space="preserve"> you are required to register as a waste carrier and under which t</w:t>
      </w:r>
      <w:r w:rsidR="00EC1CF2">
        <w:t>ier</w:t>
      </w:r>
      <w:r>
        <w:t xml:space="preserve">. Should you have any questions regarding this letter please do not hesitate to contact me on the details below. </w:t>
      </w:r>
      <w:r w:rsidR="00B04AF6">
        <w:t xml:space="preserve"> </w:t>
      </w:r>
    </w:p>
    <w:p w14:paraId="7FEB0DE1" w14:textId="77777777" w:rsidR="00AD7E60" w:rsidRDefault="00AD7E60" w:rsidP="00AD7E60">
      <w:pPr>
        <w:pStyle w:val="BodyText"/>
        <w:spacing w:before="0" w:after="0"/>
      </w:pPr>
    </w:p>
    <w:p w14:paraId="15B9D83B" w14:textId="09E3B6DE" w:rsidR="00B04AF6" w:rsidRDefault="00B04AF6" w:rsidP="00AD7E60">
      <w:pPr>
        <w:pStyle w:val="BodyText"/>
        <w:spacing w:before="0" w:after="0"/>
      </w:pPr>
      <w:r w:rsidRPr="006C19B7">
        <w:t>Yours sincerely</w:t>
      </w:r>
      <w:r>
        <w:t xml:space="preserve"> </w:t>
      </w:r>
    </w:p>
    <w:p w14:paraId="4AC3F095" w14:textId="77777777" w:rsidR="00AD7E60" w:rsidRDefault="00AD7E60" w:rsidP="00AD7E60"/>
    <w:p w14:paraId="48E01954" w14:textId="08CFBBA1" w:rsidR="00C959F3" w:rsidRDefault="00F91C95" w:rsidP="00AD7E60">
      <w:r>
        <w:t>Eleanor Pierce</w:t>
      </w:r>
    </w:p>
    <w:p w14:paraId="245DB986" w14:textId="7EA1D048" w:rsidR="00F91C95" w:rsidRDefault="00F91C95" w:rsidP="00AD7E60">
      <w:r>
        <w:t>Tackling Waste Crime Officer</w:t>
      </w:r>
    </w:p>
    <w:p w14:paraId="317C49E8" w14:textId="77777777" w:rsidR="00B04AF6" w:rsidRDefault="00B04AF6" w:rsidP="00AD7E60"/>
    <w:p w14:paraId="19D4A085" w14:textId="3C79BB57" w:rsidR="00134C24" w:rsidRDefault="00DC40D5" w:rsidP="00AD7E60">
      <w:r w:rsidRPr="00DC40D5">
        <w:t>Direct e-mail</w:t>
      </w:r>
      <w:r>
        <w:t>:</w:t>
      </w:r>
      <w:r w:rsidR="00B04AF6">
        <w:t xml:space="preserve"> </w:t>
      </w:r>
      <w:r w:rsidR="00F91C95">
        <w:t>Eleanor.pierce</w:t>
      </w:r>
      <w:r w:rsidR="00B04AF6">
        <w:t>@naturalresourceswales.gov.uk</w:t>
      </w:r>
    </w:p>
    <w:p w14:paraId="4C399B70" w14:textId="77777777" w:rsidR="00347622" w:rsidRDefault="00347622" w:rsidP="00AD7E60">
      <w:r>
        <w:t>Croesewir gohebiaeth yn y Gymraeg a'r Saesneg</w:t>
      </w:r>
    </w:p>
    <w:p w14:paraId="4B9D6F76" w14:textId="406D8C33" w:rsidR="00575134" w:rsidRPr="00FC294B" w:rsidRDefault="00347622" w:rsidP="00AD7E60">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0B177" w14:textId="77777777" w:rsidR="00480064" w:rsidRDefault="00480064" w:rsidP="003B1B95">
      <w:r>
        <w:separator/>
      </w:r>
    </w:p>
  </w:endnote>
  <w:endnote w:type="continuationSeparator" w:id="0">
    <w:p w14:paraId="09C94E59" w14:textId="77777777" w:rsidR="00480064" w:rsidRDefault="0048006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78FC"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DE8AC" w14:textId="77777777" w:rsidR="00480064" w:rsidRDefault="00480064" w:rsidP="003B1B95">
      <w:r>
        <w:separator/>
      </w:r>
    </w:p>
  </w:footnote>
  <w:footnote w:type="continuationSeparator" w:id="0">
    <w:p w14:paraId="11996559" w14:textId="77777777" w:rsidR="00480064" w:rsidRDefault="00480064"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2E8AD" w14:textId="77777777" w:rsidR="00881C67" w:rsidRDefault="00881C67" w:rsidP="00580178">
    <w:pPr>
      <w:pStyle w:val="Header"/>
    </w:pPr>
  </w:p>
  <w:p w14:paraId="6685211E"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E2B53" w14:textId="34E0DB95" w:rsidR="00AB3876" w:rsidRDefault="00AB3876">
    <w:pPr>
      <w:pStyle w:val="Header"/>
    </w:pPr>
    <w:r>
      <w:rPr>
        <w:noProof/>
      </w:rPr>
      <w:drawing>
        <wp:inline distT="0" distB="0" distL="0" distR="0" wp14:anchorId="3154A119" wp14:editId="37D167E7">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881C67"/>
    <w:rsid w:val="00007519"/>
    <w:rsid w:val="0003584B"/>
    <w:rsid w:val="00053E37"/>
    <w:rsid w:val="0005408F"/>
    <w:rsid w:val="0006469D"/>
    <w:rsid w:val="00081B13"/>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D355E"/>
    <w:rsid w:val="001E0091"/>
    <w:rsid w:val="001E34B7"/>
    <w:rsid w:val="00227FCF"/>
    <w:rsid w:val="002310C5"/>
    <w:rsid w:val="00235E9B"/>
    <w:rsid w:val="00240D86"/>
    <w:rsid w:val="0024550F"/>
    <w:rsid w:val="00255E0D"/>
    <w:rsid w:val="00256407"/>
    <w:rsid w:val="00266CED"/>
    <w:rsid w:val="00272E07"/>
    <w:rsid w:val="00273B39"/>
    <w:rsid w:val="00274946"/>
    <w:rsid w:val="002903F6"/>
    <w:rsid w:val="00295704"/>
    <w:rsid w:val="002A09B6"/>
    <w:rsid w:val="002B0FE6"/>
    <w:rsid w:val="002C1957"/>
    <w:rsid w:val="002C5A0F"/>
    <w:rsid w:val="002C7D1B"/>
    <w:rsid w:val="002D1C88"/>
    <w:rsid w:val="002D1E23"/>
    <w:rsid w:val="0032347C"/>
    <w:rsid w:val="00323656"/>
    <w:rsid w:val="00325394"/>
    <w:rsid w:val="00347622"/>
    <w:rsid w:val="00366E8B"/>
    <w:rsid w:val="0038079F"/>
    <w:rsid w:val="00391478"/>
    <w:rsid w:val="00396E7E"/>
    <w:rsid w:val="003A5088"/>
    <w:rsid w:val="003B1B95"/>
    <w:rsid w:val="003B29FD"/>
    <w:rsid w:val="003E31B8"/>
    <w:rsid w:val="00421C65"/>
    <w:rsid w:val="004353EF"/>
    <w:rsid w:val="00436A14"/>
    <w:rsid w:val="00440C6A"/>
    <w:rsid w:val="004700B9"/>
    <w:rsid w:val="00480064"/>
    <w:rsid w:val="00487BC7"/>
    <w:rsid w:val="00491598"/>
    <w:rsid w:val="004924B9"/>
    <w:rsid w:val="004A2C4D"/>
    <w:rsid w:val="004B55D4"/>
    <w:rsid w:val="004C3593"/>
    <w:rsid w:val="004D606F"/>
    <w:rsid w:val="004E070B"/>
    <w:rsid w:val="004E21FB"/>
    <w:rsid w:val="004F15CD"/>
    <w:rsid w:val="00504C76"/>
    <w:rsid w:val="005118F5"/>
    <w:rsid w:val="0051775A"/>
    <w:rsid w:val="00517CA7"/>
    <w:rsid w:val="00524BCA"/>
    <w:rsid w:val="00547719"/>
    <w:rsid w:val="00552D0B"/>
    <w:rsid w:val="00575134"/>
    <w:rsid w:val="00580178"/>
    <w:rsid w:val="005A0D52"/>
    <w:rsid w:val="005B301B"/>
    <w:rsid w:val="005B7FC8"/>
    <w:rsid w:val="005C5EE6"/>
    <w:rsid w:val="005F473B"/>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6F4766"/>
    <w:rsid w:val="0070003B"/>
    <w:rsid w:val="00700A45"/>
    <w:rsid w:val="007042C8"/>
    <w:rsid w:val="00722C55"/>
    <w:rsid w:val="007402EF"/>
    <w:rsid w:val="007516C1"/>
    <w:rsid w:val="0075201E"/>
    <w:rsid w:val="00762A6D"/>
    <w:rsid w:val="007679CA"/>
    <w:rsid w:val="00773040"/>
    <w:rsid w:val="00777B95"/>
    <w:rsid w:val="00780D50"/>
    <w:rsid w:val="00780E5E"/>
    <w:rsid w:val="00783CEA"/>
    <w:rsid w:val="00787AE1"/>
    <w:rsid w:val="00794C61"/>
    <w:rsid w:val="00797D41"/>
    <w:rsid w:val="007A78C9"/>
    <w:rsid w:val="007B70DB"/>
    <w:rsid w:val="007C7F2F"/>
    <w:rsid w:val="007D3B57"/>
    <w:rsid w:val="007D5716"/>
    <w:rsid w:val="007E0846"/>
    <w:rsid w:val="007E333B"/>
    <w:rsid w:val="007E3A82"/>
    <w:rsid w:val="00820898"/>
    <w:rsid w:val="00832030"/>
    <w:rsid w:val="00842FC5"/>
    <w:rsid w:val="00845875"/>
    <w:rsid w:val="0085223F"/>
    <w:rsid w:val="00861D04"/>
    <w:rsid w:val="00881C67"/>
    <w:rsid w:val="008837A9"/>
    <w:rsid w:val="00893298"/>
    <w:rsid w:val="00894139"/>
    <w:rsid w:val="00897388"/>
    <w:rsid w:val="008A0F5F"/>
    <w:rsid w:val="008A56C7"/>
    <w:rsid w:val="008C5A02"/>
    <w:rsid w:val="008D1081"/>
    <w:rsid w:val="008E2ABB"/>
    <w:rsid w:val="008E6805"/>
    <w:rsid w:val="008F11CB"/>
    <w:rsid w:val="008F3426"/>
    <w:rsid w:val="00904BF2"/>
    <w:rsid w:val="00920A61"/>
    <w:rsid w:val="0092200D"/>
    <w:rsid w:val="00950E95"/>
    <w:rsid w:val="0095246A"/>
    <w:rsid w:val="00967FB8"/>
    <w:rsid w:val="00977CDE"/>
    <w:rsid w:val="00995577"/>
    <w:rsid w:val="009973BB"/>
    <w:rsid w:val="009A383A"/>
    <w:rsid w:val="009B1C92"/>
    <w:rsid w:val="009B37B8"/>
    <w:rsid w:val="009F4823"/>
    <w:rsid w:val="00A10474"/>
    <w:rsid w:val="00A36091"/>
    <w:rsid w:val="00A4009F"/>
    <w:rsid w:val="00A63022"/>
    <w:rsid w:val="00A64662"/>
    <w:rsid w:val="00A73E72"/>
    <w:rsid w:val="00A76AC6"/>
    <w:rsid w:val="00A908E3"/>
    <w:rsid w:val="00AA54D9"/>
    <w:rsid w:val="00AB3876"/>
    <w:rsid w:val="00AB7169"/>
    <w:rsid w:val="00AD0221"/>
    <w:rsid w:val="00AD7E60"/>
    <w:rsid w:val="00AE4565"/>
    <w:rsid w:val="00AF5EC2"/>
    <w:rsid w:val="00AF7309"/>
    <w:rsid w:val="00B02CD4"/>
    <w:rsid w:val="00B04AF6"/>
    <w:rsid w:val="00B12E9F"/>
    <w:rsid w:val="00B322A0"/>
    <w:rsid w:val="00B41015"/>
    <w:rsid w:val="00B527D6"/>
    <w:rsid w:val="00B56355"/>
    <w:rsid w:val="00B618FD"/>
    <w:rsid w:val="00B63656"/>
    <w:rsid w:val="00B7723D"/>
    <w:rsid w:val="00B90A54"/>
    <w:rsid w:val="00B92C6E"/>
    <w:rsid w:val="00BA1785"/>
    <w:rsid w:val="00BA4AE0"/>
    <w:rsid w:val="00BA56BA"/>
    <w:rsid w:val="00BD1A21"/>
    <w:rsid w:val="00BD3375"/>
    <w:rsid w:val="00BF4F83"/>
    <w:rsid w:val="00BF6005"/>
    <w:rsid w:val="00C15F56"/>
    <w:rsid w:val="00C2002D"/>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61990"/>
    <w:rsid w:val="00D65172"/>
    <w:rsid w:val="00D77DEC"/>
    <w:rsid w:val="00DA28F1"/>
    <w:rsid w:val="00DC40D5"/>
    <w:rsid w:val="00DE32A2"/>
    <w:rsid w:val="00E12968"/>
    <w:rsid w:val="00E3072A"/>
    <w:rsid w:val="00E94C1C"/>
    <w:rsid w:val="00E963AA"/>
    <w:rsid w:val="00EA1E4A"/>
    <w:rsid w:val="00EA1F90"/>
    <w:rsid w:val="00EA5293"/>
    <w:rsid w:val="00EB282F"/>
    <w:rsid w:val="00EB4078"/>
    <w:rsid w:val="00EB40AD"/>
    <w:rsid w:val="00EC1CF2"/>
    <w:rsid w:val="00ED369D"/>
    <w:rsid w:val="00ED54A1"/>
    <w:rsid w:val="00EE6FB7"/>
    <w:rsid w:val="00EE7CC6"/>
    <w:rsid w:val="00EF38E7"/>
    <w:rsid w:val="00F14C04"/>
    <w:rsid w:val="00F15A1A"/>
    <w:rsid w:val="00F4177D"/>
    <w:rsid w:val="00F63843"/>
    <w:rsid w:val="00F64E34"/>
    <w:rsid w:val="00F66102"/>
    <w:rsid w:val="00F7784B"/>
    <w:rsid w:val="00F80623"/>
    <w:rsid w:val="00F83AD9"/>
    <w:rsid w:val="00F91C95"/>
    <w:rsid w:val="00F94CD5"/>
    <w:rsid w:val="00FB70DB"/>
    <w:rsid w:val="00FC0A99"/>
    <w:rsid w:val="00FC294B"/>
    <w:rsid w:val="00FC39DE"/>
    <w:rsid w:val="00FC7700"/>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4911869"/>
  <w15:chartTrackingRefBased/>
  <w15:docId w15:val="{549190E8-6156-418D-9D1F-53A4C7F90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rmalWeb">
    <w:name w:val="Normal (Web)"/>
    <w:basedOn w:val="Normal"/>
    <w:uiPriority w:val="99"/>
    <w:unhideWhenUsed/>
    <w:rsid w:val="00F83AD9"/>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193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14104715">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jan_e\LOCALS~1\Temp\General%20Document%20Portrait%20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REGU-204-2747324</_dlc_DocId>
    <_dlc_DocIdUrl xmlns="9be56660-2c31-41ef-bc00-23e72f632f2a">
      <Url>https://cyfoethnaturiolcymru.sharepoint.com/teams/Regulatory/Permitting/_layouts/15/DocIdRedir.aspx?ID=REGU-204-2747324</Url>
      <Description>REGU-204-2747324</Description>
    </_dlc_DocIdUrl>
    <Site_x0020_Name xmlns="859f7ad6-93f6-4205-b62b-a17f28acbbac">EAWML 100745 - A Skip 2 U Ltd</Site_x0020_Name>
    <Internal_x002f_External xmlns="859f7ad6-93f6-4205-b62b-a17f28acbbac">Outgoing document</Internal_x002f_External>
    <Post_x0020_code xmlns="859f7ad6-93f6-4205-b62b-a17f28acbbac">CH7 4JD</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Gardiner</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2023-01-24T00:00:00+00:00</Document_x0020_Date>
    <Facility_x0020_Address xmlns="859f7ad6-93f6-4205-b62b-a17f28acbbac">Bridge Inn, Padeswood, Mold, Flintshire, CH7 4JD,</Facility_x0020_Address>
    <Environment_x0020_Sub_x0020_Folder xmlns="859f7ad6-93f6-4205-b62b-a17f28acbbac">Licence supervision</Environment_x0020_Sub_x0020_Folder>
    <Customer_x0020_Name xmlns="859f7ad6-93f6-4205-b62b-a17f28acbbac">A Skip 2 U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BC65FD40-29E0-4E9E-9D0C-C35E11C3640D}">
  <ds:schemaRefs>
    <ds:schemaRef ds:uri="http://schemas.openxmlformats.org/officeDocument/2006/bibliography"/>
  </ds:schemaRefs>
</ds:datastoreItem>
</file>

<file path=customXml/itemProps5.xml><?xml version="1.0" encoding="utf-8"?>
<ds:datastoreItem xmlns:ds="http://schemas.openxmlformats.org/officeDocument/2006/customXml" ds:itemID="{042F3613-755A-456F-975D-32CE7BD0A0AD}"/>
</file>

<file path=customXml/itemProps6.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7.xml><?xml version="1.0" encoding="utf-8"?>
<ds:datastoreItem xmlns:ds="http://schemas.openxmlformats.org/officeDocument/2006/customXml" ds:itemID="{0317AA81-AA34-4680-BC1C-CDDEFAEBBCB7}"/>
</file>

<file path=docProps/app.xml><?xml version="1.0" encoding="utf-8"?>
<Properties xmlns="http://schemas.openxmlformats.org/officeDocument/2006/extended-properties" xmlns:vt="http://schemas.openxmlformats.org/officeDocument/2006/docPropsVTypes">
  <Template>General Document Portrait A4</Template>
  <TotalTime>10</TotalTime>
  <Pages>1</Pages>
  <Words>246</Words>
  <Characters>1406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Pierce</dc:creator>
  <cp:keywords/>
  <cp:lastModifiedBy>Pierce, Eleanor</cp:lastModifiedBy>
  <cp:revision>7</cp:revision>
  <cp:lastPrinted>2019-09-06T10:53:00Z</cp:lastPrinted>
  <dcterms:created xsi:type="dcterms:W3CDTF">2022-12-13T12:35:00Z</dcterms:created>
  <dcterms:modified xsi:type="dcterms:W3CDTF">2023-01-24T13:35:00Z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42329c08-87c4-46ad-8f46-ae8cf15979a1</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0x01010067EB80C5FE939D4A9B3D8BA62129B7F5010200696B2CDFCAB142469D002908293CC358</vt:lpwstr>
  </property>
  <property fmtid="{D5CDD505-2E9C-101B-9397-08002B2CF9AE}" pid="7" name="MediaServiceImageTags">
    <vt:lpwstr/>
  </property>
</Properties>
</file>