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334AFF5D" w:rsidR="00480AC9" w:rsidRPr="00737CC8" w:rsidRDefault="00105B9B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 018230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56478B76" w:rsidR="00480AC9" w:rsidRPr="0084132F" w:rsidRDefault="00105B9B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Ammanford Metal Recycling Limited 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1F72D506" w:rsidR="00480AC9" w:rsidRPr="0084132F" w:rsidRDefault="001D7B8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Old Wagon Works, Shands Road, Ammanford SA18 3QU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19386874" w14:textId="77777777" w:rsidR="00480AC9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  <w:p w14:paraId="52751D79" w14:textId="1A8A193A" w:rsidR="0084132F" w:rsidRPr="00737CC8" w:rsidRDefault="0084132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678" w:type="dxa"/>
          </w:tcPr>
          <w:p w14:paraId="71F8901C" w14:textId="6F01C7E7" w:rsidR="00480AC9" w:rsidRPr="0084132F" w:rsidRDefault="001D7B8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3211D50D" w:rsidR="00EC771A" w:rsidRPr="0084132F" w:rsidRDefault="001D7B8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 Waste Regulation Team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275FB094" w:rsidR="00480AC9" w:rsidRPr="00737CC8" w:rsidRDefault="001D7B8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Michael Edwards / David Ellar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ED73B9" w:rsidRPr="002F1449" w:rsidRDefault="00ED73B9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ED73B9" w:rsidRDefault="00ED73B9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ED73B9" w:rsidRDefault="00ED73B9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" o:allowincell="f" fillcolor="#cfc" stroked="f">
                      <v:textbox>
                        <w:txbxContent>
                          <w:p w14:paraId="58C31DAC" w14:textId="77777777" w:rsidR="00ED73B9" w:rsidRPr="002F1449" w:rsidRDefault="00ED73B9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ED73B9" w:rsidRDefault="00ED73B9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ED73B9" w:rsidRDefault="00ED73B9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4959DEC1" w:rsidR="00480AC9" w:rsidRPr="00737CC8" w:rsidRDefault="001D7B89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06/06/2022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374966B5" w:rsidR="0084132F" w:rsidRPr="00737CC8" w:rsidRDefault="001D7B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07/06/2022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06AEA69E" w:rsidR="0084132F" w:rsidRPr="00737CC8" w:rsidRDefault="00D50F27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23/12/2022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5F4543B1" w:rsidR="0084132F" w:rsidRPr="00737CC8" w:rsidRDefault="00D50F27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498B404A" w:rsidR="0084132F" w:rsidRPr="00737CC8" w:rsidRDefault="00D50F27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13/01/2023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00B3F38A" w:rsidR="0084132F" w:rsidRPr="00737CC8" w:rsidRDefault="00D50F27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3DA6D437" w:rsidR="0084132F" w:rsidRPr="00737CC8" w:rsidRDefault="00D50F27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16/01/2023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640CF41E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  <w:r w:rsidR="00D50F27">
        <w:rPr>
          <w:color w:val="auto"/>
        </w:rPr>
        <w:t>/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821"/>
        <w:gridCol w:w="608"/>
        <w:gridCol w:w="510"/>
        <w:gridCol w:w="595"/>
        <w:gridCol w:w="2357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15F5FA8F" w:rsidR="00326007" w:rsidRPr="00737CC8" w:rsidRDefault="001D7B8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2C71096" w14:textId="77777777" w:rsidR="00326007" w:rsidRDefault="001D7B8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Arl_Scrap_application</w:t>
            </w:r>
          </w:p>
          <w:p w14:paraId="06B181FC" w14:textId="77777777" w:rsidR="001D7B89" w:rsidRDefault="001D7B8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Drawing no: </w:t>
            </w:r>
          </w:p>
          <w:p w14:paraId="56FC5C7A" w14:textId="03A6CD3D" w:rsidR="001D7B89" w:rsidRPr="00737CC8" w:rsidRDefault="001D7B8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2060Scrap_Permit</w:t>
            </w: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A943FF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43FF">
              <w:rPr>
                <w:rFonts w:cs="Arial"/>
                <w:szCs w:val="22"/>
                <w:highlight w:val="yellow"/>
              </w:rPr>
              <w:t>Technical competence information</w:t>
            </w:r>
          </w:p>
          <w:p w14:paraId="6C268B44" w14:textId="332101D6" w:rsidR="00D97D71" w:rsidRPr="00A943FF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43FF">
              <w:rPr>
                <w:rFonts w:cs="Arial"/>
                <w:szCs w:val="22"/>
                <w:highlight w:val="yellow"/>
              </w:rPr>
              <w:t>Including continuing competence evidence, if needed.</w:t>
            </w:r>
          </w:p>
        </w:tc>
        <w:tc>
          <w:tcPr>
            <w:tcW w:w="342" w:type="pct"/>
          </w:tcPr>
          <w:p w14:paraId="1DB99D1A" w14:textId="0C527402" w:rsidR="00326007" w:rsidRPr="00A943FF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293" w:type="pct"/>
          </w:tcPr>
          <w:p w14:paraId="74CCA969" w14:textId="5239295F" w:rsidR="00326007" w:rsidRPr="00A943FF" w:rsidRDefault="00C30E5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43FF">
              <w:rPr>
                <w:rFonts w:cs="Arial"/>
                <w:szCs w:val="22"/>
                <w:highlight w:val="yellow"/>
              </w:rPr>
              <w:t>N</w:t>
            </w:r>
          </w:p>
        </w:tc>
        <w:tc>
          <w:tcPr>
            <w:tcW w:w="335" w:type="pct"/>
          </w:tcPr>
          <w:p w14:paraId="6A8C1F79" w14:textId="77777777" w:rsidR="00326007" w:rsidRPr="00A943FF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944" w:type="pct"/>
          </w:tcPr>
          <w:p w14:paraId="1F70A403" w14:textId="0055CB8B" w:rsidR="00A943FF" w:rsidRPr="00A943FF" w:rsidRDefault="00A943FF" w:rsidP="00A943F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43FF">
              <w:rPr>
                <w:rFonts w:cs="Arial"/>
                <w:szCs w:val="22"/>
                <w:highlight w:val="yellow"/>
              </w:rPr>
              <w:t>Arl_Scrap_application</w:t>
            </w:r>
          </w:p>
          <w:p w14:paraId="6C232337" w14:textId="77777777" w:rsidR="001D7B89" w:rsidRPr="00A943FF" w:rsidRDefault="00A943FF" w:rsidP="00C30E5F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A943FF">
              <w:rPr>
                <w:highlight w:val="yellow"/>
              </w:rPr>
              <w:t xml:space="preserve">David Evans CCC out of date an no primary certificate. </w:t>
            </w:r>
          </w:p>
          <w:p w14:paraId="0EAEFAED" w14:textId="77777777" w:rsidR="00A943FF" w:rsidRPr="00A943FF" w:rsidRDefault="00A943FF" w:rsidP="00C30E5F">
            <w:pPr>
              <w:pStyle w:val="BlockText"/>
              <w:spacing w:before="60" w:after="60" w:line="270" w:lineRule="exact"/>
              <w:rPr>
                <w:highlight w:val="yellow"/>
              </w:rPr>
            </w:pPr>
          </w:p>
          <w:p w14:paraId="1CA04864" w14:textId="27893FA7" w:rsidR="00A943FF" w:rsidRPr="00A943FF" w:rsidRDefault="00A943FF" w:rsidP="00C30E5F">
            <w:pPr>
              <w:pStyle w:val="BlockText"/>
              <w:spacing w:before="60" w:after="60" w:line="270" w:lineRule="exact"/>
              <w:rPr>
                <w:highlight w:val="yellow"/>
              </w:rPr>
            </w:pPr>
            <w:r w:rsidRPr="00A943FF">
              <w:rPr>
                <w:highlight w:val="yellow"/>
              </w:rPr>
              <w:t>Andy Evans EPOC training booking provided. EPOC not suitable for this permit. Require MROC 1</w:t>
            </w: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176B690E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  <w:p w14:paraId="0EA9EF8B" w14:textId="64E751BF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2857567A" w14:textId="575B9EA4" w:rsidR="009B7AC3" w:rsidRPr="00737CC8" w:rsidRDefault="00A943F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3B68DD4" w14:textId="77777777" w:rsidR="009B7AC3" w:rsidRDefault="00A943F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Bankruptcy </w:t>
            </w:r>
          </w:p>
          <w:p w14:paraId="404CBE4C" w14:textId="513B242A" w:rsidR="00A943FF" w:rsidRPr="00737CC8" w:rsidRDefault="00A943F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Information provided</w:t>
            </w: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48C4295E" w:rsidR="006F0623" w:rsidRPr="00737CC8" w:rsidRDefault="00A943F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N/A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774E5B71" w:rsidR="0084132F" w:rsidRPr="00737CC8" w:rsidRDefault="00A943F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4EDB0784" w14:textId="77777777" w:rsidR="00A943FF" w:rsidRDefault="00A943FF" w:rsidP="00A943F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£7645.00</w:t>
            </w:r>
          </w:p>
          <w:p w14:paraId="43BC2393" w14:textId="77777777" w:rsidR="00A943FF" w:rsidRDefault="00A943FF" w:rsidP="00A943F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 09/03/2021</w:t>
            </w:r>
          </w:p>
          <w:p w14:paraId="23ADA954" w14:textId="77777777" w:rsidR="00A943FF" w:rsidRDefault="00A943FF" w:rsidP="00A943F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Trans#:2086084</w:t>
            </w:r>
          </w:p>
          <w:p w14:paraId="17BC0837" w14:textId="5845B6B5" w:rsidR="0084132F" w:rsidRPr="00737CC8" w:rsidRDefault="00A943FF" w:rsidP="00A943F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 originally paid for previous application which was returned and held on to.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5540"/>
        <w:gridCol w:w="1217"/>
        <w:gridCol w:w="1017"/>
        <w:gridCol w:w="595"/>
      </w:tblGrid>
      <w:tr w:rsidR="000267EF" w:rsidRPr="00737CC8" w14:paraId="331534C4" w14:textId="77777777" w:rsidTr="00FF7DC3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FF7DC3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14170526" w:rsidR="00996BCE" w:rsidRPr="00737CC8" w:rsidRDefault="00A943FF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Y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FF7DC3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522D4976" w:rsidR="00996BCE" w:rsidRPr="00737CC8" w:rsidRDefault="00A943FF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Y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DF537D" w:rsidRPr="00737CC8" w14:paraId="0AEBA4F2" w14:textId="77777777" w:rsidTr="00FF7DC3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6BA80E88" w:rsidR="00DF537D" w:rsidRPr="00737CC8" w:rsidRDefault="00DF537D" w:rsidP="00DF537D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E2DC3B" w14:textId="77777777" w:rsidR="00DF537D" w:rsidRPr="00102C70" w:rsidRDefault="00DF537D" w:rsidP="00DF537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102C70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2727C5D0" w:rsidR="00DF537D" w:rsidRPr="00737CC8" w:rsidRDefault="00DF537D" w:rsidP="00DF537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846FDB6" w14:textId="77777777" w:rsidR="00DF537D" w:rsidRDefault="00DF537D" w:rsidP="00DF537D">
            <w:pPr>
              <w:pStyle w:val="BlockText1"/>
              <w:spacing w:before="60" w:after="60" w:line="270" w:lineRule="exact"/>
              <w:jc w:val="left"/>
              <w:rPr>
                <w:b w:val="0"/>
                <w:bCs/>
                <w:color w:val="auto"/>
                <w:szCs w:val="22"/>
              </w:rPr>
            </w:pPr>
            <w:r w:rsidRPr="00EF4B32">
              <w:rPr>
                <w:b w:val="0"/>
                <w:bCs/>
                <w:color w:val="auto"/>
                <w:szCs w:val="22"/>
              </w:rPr>
              <w:t>Date checked:</w:t>
            </w:r>
          </w:p>
          <w:p w14:paraId="63B80106" w14:textId="45A41347" w:rsidR="00A943FF" w:rsidRPr="00737CC8" w:rsidRDefault="00A943FF" w:rsidP="00DF537D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09/12/2022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13137DB0" w:rsidR="00DF537D" w:rsidRPr="00737CC8" w:rsidRDefault="00DF537D" w:rsidP="00DF537D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EF4B32">
              <w:rPr>
                <w:b w:val="0"/>
                <w:bCs/>
                <w:color w:val="auto"/>
                <w:szCs w:val="22"/>
              </w:rPr>
              <w:t>Date checked: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DF537D" w:rsidRPr="00737CC8" w:rsidRDefault="00DF537D" w:rsidP="00DF537D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FF7DC3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2E6818B9" w:rsidR="00996BCE" w:rsidRPr="00737CC8" w:rsidRDefault="00A943FF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Y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FF7DC3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2D1FBEEB" w:rsidR="00996BCE" w:rsidRPr="00737CC8" w:rsidRDefault="00A943FF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Y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FF7DC3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6A89376A" w:rsidR="00996BCE" w:rsidRPr="00737CC8" w:rsidRDefault="00A943FF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Y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lastRenderedPageBreak/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42845220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694F6C77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2700FF14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6C4660AE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62F7D8D0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00BA94B1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5BA915EA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10E7063F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09E75E5B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0C1B8245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16614B8D" w:rsidR="00996BCE" w:rsidRPr="00737CC8" w:rsidRDefault="00A943F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593AA9C9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3A907546" w:rsidR="00FB04A0" w:rsidRPr="00737CC8" w:rsidRDefault="00A943F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58396542" w:rsidR="00FB04A0" w:rsidRPr="00737CC8" w:rsidRDefault="00A66A7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2CEE684C" w:rsidR="00FB04A0" w:rsidRPr="00737CC8" w:rsidRDefault="00A66A7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3B8A31BA" w:rsidR="00FB04A0" w:rsidRPr="00737CC8" w:rsidRDefault="00A66A7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512404D9" w:rsidR="00FB04A0" w:rsidRPr="00737CC8" w:rsidRDefault="00A66A7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5789AD4C" w:rsidR="00FB04A0" w:rsidRPr="00737CC8" w:rsidRDefault="00A66A7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00BC6C0C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57CA2B81" w:rsidR="00FB04A0" w:rsidRPr="00737CC8" w:rsidRDefault="00A66A7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Part F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01F3D294" w:rsidR="00996BCE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042"/>
        <w:gridCol w:w="608"/>
        <w:gridCol w:w="510"/>
        <w:gridCol w:w="595"/>
        <w:gridCol w:w="2540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01E21BA9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0760BFCA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392BA27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5A03745C" w14:textId="11096D5A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342" w:type="pct"/>
          </w:tcPr>
          <w:p w14:paraId="5193C6D0" w14:textId="31B4D0D1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25AA526B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Return documents for PAN 016</w:t>
            </w: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00BBA178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1BF140F2" w14:textId="71731AB8" w:rsidR="00ED73B9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392E2D45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67D4F768" w:rsidR="00A92978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183119D3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2EB8748B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5A9BED36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2AE81B8B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25755EB1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22BE72CF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F47461D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6C59BB59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49752610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24C87402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39172BC5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48F70380" w:rsidR="00964FA2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474E24A9" w:rsidR="00964FA2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1BE13519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6E14AD73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2893BBDF" w:rsidR="00ED73B9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469B2CCF" w:rsidR="00ED73B9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4A12D006" w:rsidR="00ED73B9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4EC35351" w:rsidR="00ED73B9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4413EF88" w:rsidR="007167B9" w:rsidRPr="007167B9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4BD9016F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5F18CEAC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6C7CF24" w14:textId="77777777" w:rsidR="004F4A9F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ARL_Scrap_Application </w:t>
            </w:r>
          </w:p>
          <w:p w14:paraId="642B4748" w14:textId="1AE0E4E8" w:rsidR="00A66A72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2060Scrap_Permit</w:t>
            </w: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17CAABF" w14:textId="40BA50DA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</w:p>
        </w:tc>
        <w:tc>
          <w:tcPr>
            <w:tcW w:w="335" w:type="pct"/>
          </w:tcPr>
          <w:p w14:paraId="16AF2A12" w14:textId="37BE7C9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46BC9A5B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A66A72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Technical ability</w:t>
            </w:r>
          </w:p>
          <w:p w14:paraId="1A65C906" w14:textId="77777777" w:rsidR="004F4A9F" w:rsidRPr="00A66A72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sz w:val="22"/>
                <w:szCs w:val="22"/>
                <w:highlight w:val="yellow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4C7A62C2" w:rsidR="004F4A9F" w:rsidRPr="00A66A72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sz w:val="22"/>
                <w:szCs w:val="22"/>
                <w:highlight w:val="yellow"/>
              </w:rPr>
              <w:t>Y</w:t>
            </w:r>
          </w:p>
        </w:tc>
        <w:tc>
          <w:tcPr>
            <w:tcW w:w="287" w:type="pct"/>
          </w:tcPr>
          <w:p w14:paraId="4C6C8A10" w14:textId="77777777" w:rsidR="004F4A9F" w:rsidRPr="00A66A7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7AF95C41" w14:textId="77777777" w:rsidR="004F4A9F" w:rsidRPr="00A66A7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A66A7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A66A72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sz w:val="22"/>
                <w:szCs w:val="22"/>
                <w:highlight w:val="yellow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77777777" w:rsidR="004F4A9F" w:rsidRPr="00A66A7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0CB6C50C" w14:textId="00DF18B3" w:rsidR="004F4A9F" w:rsidRPr="00A66A72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sz w:val="22"/>
                <w:szCs w:val="22"/>
                <w:highlight w:val="yellow"/>
              </w:rPr>
              <w:t>N</w:t>
            </w:r>
          </w:p>
        </w:tc>
        <w:tc>
          <w:tcPr>
            <w:tcW w:w="335" w:type="pct"/>
          </w:tcPr>
          <w:p w14:paraId="5AB20658" w14:textId="77777777" w:rsidR="004F4A9F" w:rsidRPr="00A66A7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A66A7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A66A72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sz w:val="22"/>
                <w:szCs w:val="22"/>
                <w:highlight w:val="yellow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A66A72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1E4C319E" w14:textId="38E06B2C" w:rsidR="00976B28" w:rsidRPr="00A66A72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66A72">
              <w:rPr>
                <w:rFonts w:ascii="Arial" w:hAnsi="Arial" w:cs="Arial"/>
                <w:sz w:val="22"/>
                <w:szCs w:val="22"/>
                <w:highlight w:val="yellow"/>
              </w:rPr>
              <w:t>N</w:t>
            </w:r>
          </w:p>
        </w:tc>
        <w:tc>
          <w:tcPr>
            <w:tcW w:w="335" w:type="pct"/>
          </w:tcPr>
          <w:p w14:paraId="6C182F4C" w14:textId="77777777" w:rsidR="00976B28" w:rsidRPr="00A66A72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A66A72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093FA0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Financial information</w:t>
            </w:r>
          </w:p>
          <w:p w14:paraId="10D89EB3" w14:textId="77777777" w:rsidR="004F4A9F" w:rsidRPr="00093FA0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93FA0">
              <w:rPr>
                <w:rFonts w:ascii="Arial" w:hAnsi="Arial" w:cs="Arial"/>
                <w:sz w:val="22"/>
                <w:szCs w:val="22"/>
                <w:highlight w:val="yellow"/>
              </w:rPr>
              <w:t xml:space="preserve">Financial </w:t>
            </w:r>
            <w:r w:rsidR="004F4A9F" w:rsidRPr="00093FA0">
              <w:rPr>
                <w:rFonts w:ascii="Arial" w:hAnsi="Arial" w:cs="Arial"/>
                <w:sz w:val="22"/>
                <w:szCs w:val="22"/>
                <w:highlight w:val="yellow"/>
              </w:rPr>
              <w:t>info complete?</w:t>
            </w:r>
          </w:p>
        </w:tc>
        <w:tc>
          <w:tcPr>
            <w:tcW w:w="342" w:type="pct"/>
          </w:tcPr>
          <w:p w14:paraId="614CEDA0" w14:textId="09C33118" w:rsidR="004F4A9F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93FA0">
              <w:rPr>
                <w:rFonts w:ascii="Arial" w:hAnsi="Arial" w:cs="Arial"/>
                <w:sz w:val="22"/>
                <w:szCs w:val="22"/>
                <w:highlight w:val="yellow"/>
              </w:rPr>
              <w:t>Y</w:t>
            </w:r>
          </w:p>
        </w:tc>
        <w:tc>
          <w:tcPr>
            <w:tcW w:w="287" w:type="pct"/>
          </w:tcPr>
          <w:p w14:paraId="5F450098" w14:textId="77777777" w:rsidR="004F4A9F" w:rsidRPr="00093FA0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538263F9" w:rsidR="004F4A9F" w:rsidRPr="00093FA0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93FA0">
              <w:rPr>
                <w:rFonts w:ascii="Arial" w:hAnsi="Arial" w:cs="Arial"/>
                <w:sz w:val="22"/>
                <w:szCs w:val="22"/>
                <w:highlight w:val="yellow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203F23B0" w:rsidR="004F4A9F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93FA0">
              <w:rPr>
                <w:rFonts w:ascii="Arial" w:hAnsi="Arial" w:cs="Arial"/>
                <w:sz w:val="22"/>
                <w:szCs w:val="22"/>
                <w:highlight w:val="yellow"/>
              </w:rPr>
              <w:t>Y</w:t>
            </w:r>
          </w:p>
        </w:tc>
        <w:tc>
          <w:tcPr>
            <w:tcW w:w="287" w:type="pct"/>
          </w:tcPr>
          <w:p w14:paraId="7B4B7498" w14:textId="77777777" w:rsidR="004F4A9F" w:rsidRPr="00093FA0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719F4A66" w:rsidR="004F4A9F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6C76E27D" w:rsidR="00976B28" w:rsidRPr="00737CC8" w:rsidRDefault="002027B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3DD9ED71" w:rsidR="004F4A9F" w:rsidRPr="00737CC8" w:rsidRDefault="002027B7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applies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applies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685CE093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49"/>
        <w:gridCol w:w="141"/>
        <w:gridCol w:w="922"/>
        <w:gridCol w:w="678"/>
        <w:gridCol w:w="724"/>
        <w:gridCol w:w="1126"/>
        <w:gridCol w:w="2047"/>
        <w:gridCol w:w="2008"/>
      </w:tblGrid>
      <w:tr w:rsidR="001263B1" w:rsidRPr="00737CC8" w14:paraId="04BCEEE6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5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3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31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1263B1" w:rsidRPr="00737CC8" w14:paraId="121031F7" w14:textId="77777777" w:rsidTr="000267EF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5F25993C" w14:textId="02A050FE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40748F07" w14:textId="22CE43A8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529FDF86" w14:textId="3191B09F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5A4F0BAB" w14:textId="317845A3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257F7FDB" w14:textId="1E23DB85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2758BB25" w14:textId="559F2EF8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</w:tr>
      <w:tr w:rsidR="001263B1" w:rsidRPr="00737CC8" w14:paraId="413E0789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12599B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737CC8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129E6F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6327A42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5" w:type="pct"/>
            <w:shd w:val="clear" w:color="auto" w:fill="FFFF99"/>
          </w:tcPr>
          <w:p w14:paraId="02D0C6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3" w:type="pct"/>
            <w:shd w:val="clear" w:color="auto" w:fill="FFFF99"/>
          </w:tcPr>
          <w:p w14:paraId="1E5B288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31" w:type="pct"/>
            <w:shd w:val="clear" w:color="auto" w:fill="FFFF99"/>
          </w:tcPr>
          <w:p w14:paraId="2A2DFC8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1263B1" w:rsidRPr="00737CC8" w14:paraId="0D87869A" w14:textId="77777777" w:rsidTr="000267EF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03B3DE9A" w14:textId="7B570521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266F6688" w14:textId="6A021222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1ABD25CF" w14:textId="4FEA21DF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656024BA" w14:textId="1202D156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346DEC0E" w14:textId="66A5823D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7805B1EB" w14:textId="7FF843A5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</w:tr>
      <w:tr w:rsidR="001263B1" w:rsidRPr="00737CC8" w14:paraId="009477E7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234369B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6C3C1614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5827F3B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5" w:type="pct"/>
            <w:shd w:val="clear" w:color="auto" w:fill="FFFF99"/>
          </w:tcPr>
          <w:p w14:paraId="0FBE0728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3" w:type="pct"/>
            <w:shd w:val="clear" w:color="auto" w:fill="FFFF99"/>
          </w:tcPr>
          <w:p w14:paraId="0825422E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31" w:type="pct"/>
            <w:shd w:val="clear" w:color="auto" w:fill="FFFF99"/>
          </w:tcPr>
          <w:p w14:paraId="18689E7A" w14:textId="77777777" w:rsidR="001263B1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1263B1" w:rsidRPr="00737CC8" w14:paraId="377B22FD" w14:textId="77777777" w:rsidTr="000267EF">
        <w:trPr>
          <w:cantSplit/>
          <w:trHeight w:val="20"/>
        </w:trPr>
        <w:tc>
          <w:tcPr>
            <w:tcW w:w="688" w:type="pct"/>
          </w:tcPr>
          <w:p w14:paraId="5AC89AA1" w14:textId="541C6F4A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599" w:type="pct"/>
            <w:gridSpan w:val="2"/>
          </w:tcPr>
          <w:p w14:paraId="5CE0F7CB" w14:textId="58C3ED42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794" w:type="pct"/>
            <w:gridSpan w:val="2"/>
          </w:tcPr>
          <w:p w14:paraId="3D8EFBDD" w14:textId="7FD4845E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635" w:type="pct"/>
          </w:tcPr>
          <w:p w14:paraId="31613450" w14:textId="36DB8395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153" w:type="pct"/>
          </w:tcPr>
          <w:p w14:paraId="7920B188" w14:textId="0F1CCB3E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131" w:type="pct"/>
          </w:tcPr>
          <w:p w14:paraId="7647B1C1" w14:textId="4B88CB8A" w:rsidR="001263B1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</w:tr>
      <w:tr w:rsidR="00361244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737CC8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341A9453" w:rsidR="00361244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</w:tr>
      <w:tr w:rsidR="00594238" w:rsidRPr="00737CC8" w14:paraId="06C3E0C8" w14:textId="77777777" w:rsidTr="000267EF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7E2C763D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0AC1060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2A11551F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3" w:type="pct"/>
            <w:shd w:val="clear" w:color="auto" w:fill="FFFF99"/>
          </w:tcPr>
          <w:p w14:paraId="75FB5588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31" w:type="pct"/>
            <w:shd w:val="clear" w:color="auto" w:fill="FFFF99"/>
          </w:tcPr>
          <w:p w14:paraId="460D495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594238" w:rsidRPr="00737CC8" w14:paraId="592C536F" w14:textId="77777777" w:rsidTr="000267EF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23931F64" w14:textId="27BC820F" w:rsidR="00594238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5E2804C9" w14:textId="09B09649" w:rsidR="00594238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404C7B78" w14:textId="56EC6180" w:rsidR="00594238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93FA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51298C60" w14:textId="5B77D160" w:rsidR="00594238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93FA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41FB1A4A" w14:textId="3809B87A" w:rsidR="00594238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93FA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94238" w:rsidRPr="00737CC8" w14:paraId="12F2DCCE" w14:textId="77777777" w:rsidTr="000267EF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1489BF44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037B4370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2AD6C7DA" w14:textId="77777777" w:rsidR="00594238" w:rsidRPr="00093FA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093FA0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3" w:type="pct"/>
            <w:shd w:val="clear" w:color="auto" w:fill="FFFF99"/>
          </w:tcPr>
          <w:p w14:paraId="0CBDB776" w14:textId="77777777" w:rsidR="00594238" w:rsidRPr="00093FA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093FA0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31" w:type="pct"/>
            <w:shd w:val="clear" w:color="auto" w:fill="FFFF99"/>
          </w:tcPr>
          <w:p w14:paraId="6533E55C" w14:textId="77777777" w:rsidR="00594238" w:rsidRPr="00093FA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093FA0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737CC8" w14:paraId="4C0FA444" w14:textId="77777777" w:rsidTr="000267EF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0A0D9146" w14:textId="06416717" w:rsidR="00594238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458AD404" w14:textId="62E1368C" w:rsidR="00594238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79F47005" w14:textId="2F4FFB0B" w:rsidR="00594238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93FA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317A7677" w14:textId="0B77AFA9" w:rsidR="00594238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93FA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421F7671" w14:textId="0DB9F2E8" w:rsidR="00594238" w:rsidRPr="00093FA0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93FA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61244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737CC8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26280537" w:rsidR="00361244" w:rsidRPr="00737CC8" w:rsidRDefault="00A66A7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4339B580" w:rsidR="00020F27" w:rsidRPr="00737CC8" w:rsidRDefault="00A66A7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2B8D0C9B" w:rsidR="00020F27" w:rsidRPr="00737CC8" w:rsidRDefault="00A66A7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09/12/2022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5D29625C" w:rsidR="00020F27" w:rsidRPr="00737CC8" w:rsidRDefault="00A66A7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</w:tcPr>
          <w:p w14:paraId="3832527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7BC14329" w:rsidR="00020F27" w:rsidRPr="00737CC8" w:rsidRDefault="00A66A7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09/12/2022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403A725B" w:rsidR="00020F27" w:rsidRPr="00737CC8" w:rsidRDefault="00A66A7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0A6F0EB2" w:rsidR="00020F27" w:rsidRPr="00737CC8" w:rsidRDefault="00A66A7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09/12/2022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23C3BF40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3D946D83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23/12/22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023A1CFA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375F1A87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13/01/2023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56898AB4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59B02A4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56C132F4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0FABB263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16/01/2023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26ABB" w:rsidRPr="00737CC8" w14:paraId="10CC4F0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0282992" w14:textId="5F8A4FF9" w:rsidR="00326ABB" w:rsidRPr="00737CC8" w:rsidRDefault="00326ABB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3FCF8235" w14:textId="0901589A" w:rsidR="00326ABB" w:rsidRPr="00737CC8" w:rsidRDefault="00326ABB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6C2FFA0" w14:textId="48E74187" w:rsidR="00326ABB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51D564D5" w14:textId="77777777" w:rsidR="00326ABB" w:rsidRPr="00737CC8" w:rsidRDefault="00326ABB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28A12B4" w14:textId="77777777" w:rsidR="00326ABB" w:rsidRPr="00737CC8" w:rsidRDefault="00326ABB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5FC3645" w14:textId="164968B9" w:rsidR="00326ABB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16/01/2023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7BAB55C" w14:textId="77777777" w:rsidR="00326ABB" w:rsidRPr="00737CC8" w:rsidRDefault="00326ABB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49FEF934" w:rsidR="00020F27" w:rsidRPr="00737CC8" w:rsidRDefault="00326ABB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19433B47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Y</w:t>
            </w: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21A3B6C4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16/01/2023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2096B19B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  <w:r w:rsidR="00326ABB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72690433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34BCC7AA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  <w:r w:rsidR="00326ABB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41D309BF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65DBE3E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  <w:r w:rsidR="00326ABB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5829A98B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Y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6F8AE0AB" w:rsidR="00020F27" w:rsidRPr="00737CC8" w:rsidRDefault="002027B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16/01/2023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9528B56" w14:textId="77777777" w:rsidR="006515F2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7C224C17" w14:textId="6234895A" w:rsidR="008B1A4E" w:rsidRPr="00737CC8" w:rsidRDefault="008B1A4E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682D9B29" w:rsidR="006670E1" w:rsidRPr="00093FA0" w:rsidRDefault="00093FA0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  <w:u w:val="single"/>
              </w:rPr>
              <w:t>Matthew Fryer 12/12/2022</w:t>
            </w:r>
          </w:p>
          <w:p w14:paraId="2F33B471" w14:textId="77777777" w:rsidR="00A66A72" w:rsidRPr="00093FA0" w:rsidRDefault="00A66A72" w:rsidP="00A66A7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 xml:space="preserve">Application fee: </w:t>
            </w:r>
          </w:p>
          <w:p w14:paraId="6D9E1C7A" w14:textId="1D886DFE" w:rsidR="00A66A72" w:rsidRPr="00C51420" w:rsidRDefault="00F359A1" w:rsidP="00F359A1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51420">
              <w:rPr>
                <w:rFonts w:ascii="Arial" w:hAnsi="Arial" w:cs="Arial"/>
                <w:bCs/>
                <w:sz w:val="22"/>
                <w:szCs w:val="22"/>
              </w:rPr>
              <w:t xml:space="preserve">Application fee details are outlined above – payment received. </w:t>
            </w:r>
          </w:p>
          <w:p w14:paraId="65B774D2" w14:textId="77777777" w:rsidR="00A66A72" w:rsidRPr="00093FA0" w:rsidRDefault="00A66A72" w:rsidP="00A66A7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>SRP Location Criteria – Screening</w:t>
            </w:r>
          </w:p>
          <w:p w14:paraId="10CF1D61" w14:textId="77777777" w:rsidR="00F359A1" w:rsidRPr="00093FA0" w:rsidRDefault="00A66A72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>All clear</w:t>
            </w:r>
            <w:r w:rsidR="00F359A1" w:rsidRPr="00093FA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09E6AA1A" w14:textId="15C2E9CA" w:rsidR="00F359A1" w:rsidRPr="00C51420" w:rsidRDefault="00F359A1" w:rsidP="00F359A1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51420">
              <w:rPr>
                <w:rFonts w:ascii="Arial" w:hAnsi="Arial" w:cs="Arial"/>
                <w:bCs/>
                <w:sz w:val="22"/>
                <w:szCs w:val="22"/>
              </w:rPr>
              <w:t>no boreholes, wells, springs, or abstractions within 50m of the site boundary.</w:t>
            </w:r>
          </w:p>
          <w:p w14:paraId="718F94A4" w14:textId="1E385496" w:rsidR="00F359A1" w:rsidRPr="00C51420" w:rsidRDefault="00F359A1" w:rsidP="00F359A1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51420">
              <w:rPr>
                <w:rFonts w:ascii="Arial" w:hAnsi="Arial" w:cs="Arial"/>
                <w:bCs/>
                <w:sz w:val="22"/>
                <w:szCs w:val="22"/>
              </w:rPr>
              <w:t xml:space="preserve">No European or, Ramsar or SSSI sited within 500m of the site boundary. </w:t>
            </w:r>
          </w:p>
          <w:p w14:paraId="7B9829F3" w14:textId="76210887" w:rsidR="00093FA0" w:rsidRPr="00093FA0" w:rsidRDefault="00F359A1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>Operator Competence</w:t>
            </w:r>
            <w:r w:rsidR="00093FA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67576EC" w14:textId="7EB655EE" w:rsidR="00F359A1" w:rsidRPr="00093FA0" w:rsidRDefault="00F359A1" w:rsidP="00093FA0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93FA0">
              <w:rPr>
                <w:rFonts w:ascii="Arial" w:hAnsi="Arial" w:cs="Arial"/>
                <w:b/>
                <w:sz w:val="22"/>
                <w:szCs w:val="22"/>
              </w:rPr>
              <w:t>TCM</w:t>
            </w:r>
            <w:r w:rsidR="00093FA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C51420" w:rsidRPr="00C51420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="00093FA0" w:rsidRPr="00C51420">
              <w:rPr>
                <w:rFonts w:ascii="Arial" w:hAnsi="Arial" w:cs="Arial"/>
                <w:bCs/>
                <w:sz w:val="22"/>
                <w:szCs w:val="22"/>
              </w:rPr>
              <w:t xml:space="preserve">perator has not provided suitable evidence for the Technical Competency Qualification for this site. </w:t>
            </w:r>
            <w:r w:rsidR="00C51420" w:rsidRPr="00C51420">
              <w:rPr>
                <w:rFonts w:ascii="Arial" w:hAnsi="Arial" w:cs="Arial"/>
                <w:bCs/>
                <w:sz w:val="22"/>
                <w:szCs w:val="22"/>
              </w:rPr>
              <w:t>Operator has provided a CCC, and registration for an EPOC which is not suitable for the specific standard Rules applied for which required MROC1.</w:t>
            </w:r>
            <w:r w:rsidR="00C514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EAF1D17" w14:textId="5F13FE47" w:rsidR="00093FA0" w:rsidRDefault="00093FA0" w:rsidP="00093F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Request for further information sent on </w:t>
            </w:r>
            <w:r w:rsidR="00D50F27">
              <w:rPr>
                <w:rFonts w:ascii="Arial" w:hAnsi="Arial" w:cs="Arial"/>
                <w:b/>
                <w:sz w:val="22"/>
                <w:szCs w:val="22"/>
              </w:rPr>
              <w:t>23/12/2023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to request the following: </w:t>
            </w:r>
          </w:p>
          <w:p w14:paraId="53E04D67" w14:textId="34724433" w:rsidR="00093FA0" w:rsidRPr="00093FA0" w:rsidRDefault="00093FA0" w:rsidP="00D50F2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F27" w:rsidRPr="00737CC8" w14:paraId="57C77D8B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1E45901" w14:textId="76DA4793" w:rsidR="00D50F27" w:rsidRPr="00093FA0" w:rsidRDefault="00D50F27" w:rsidP="00D50F2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Ben Rees</w:t>
            </w:r>
            <w:r w:rsidRPr="00093FA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10/01</w:t>
            </w:r>
            <w:r w:rsidRPr="00093FA0">
              <w:rPr>
                <w:rFonts w:ascii="Arial" w:hAnsi="Arial" w:cs="Arial"/>
                <w:b/>
                <w:sz w:val="22"/>
                <w:szCs w:val="22"/>
                <w:u w:val="single"/>
              </w:rPr>
              <w:t>/2022</w:t>
            </w:r>
          </w:p>
          <w:p w14:paraId="1CA447A3" w14:textId="41DF21CC" w:rsidR="00D50F27" w:rsidRDefault="00D50F27" w:rsidP="00D77C8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Ben Rees responded to the NDM RFI. In his response he indicated that: </w:t>
            </w:r>
          </w:p>
          <w:p w14:paraId="2E6E1385" w14:textId="77777777" w:rsidR="00D50F27" w:rsidRDefault="00D50F27" w:rsidP="00D50F27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TCM may be using 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Grandfather rights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to demonstrate primary competence in lieu of a formal CIWM Wamitab qualification. </w:t>
            </w:r>
          </w:p>
          <w:p w14:paraId="4AA2678E" w14:textId="77777777" w:rsidR="00D50F27" w:rsidRDefault="00D50F27" w:rsidP="00D50F27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TCM has not been able to find his primary certificate. </w:t>
            </w:r>
          </w:p>
          <w:p w14:paraId="38661B80" w14:textId="39C6E4B8" w:rsidR="00D50F27" w:rsidRPr="00D50F27" w:rsidRDefault="00D50F27" w:rsidP="00D50F27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Site compliance officer has accepted his continuing competence certificate for over a decade. </w:t>
            </w:r>
          </w:p>
          <w:p w14:paraId="5C0C1D28" w14:textId="655CE911" w:rsidR="00D50F27" w:rsidRPr="00D50F27" w:rsidRDefault="00D50F27" w:rsidP="00D77C8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50F27" w:rsidRPr="00737CC8" w14:paraId="43D15734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28C5244" w14:textId="77777777" w:rsidR="002027B7" w:rsidRDefault="002027B7" w:rsidP="00D50F2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Matthew Fryer 12/01/2023</w:t>
            </w:r>
          </w:p>
          <w:p w14:paraId="00A51F82" w14:textId="31DF3E55" w:rsidR="002027B7" w:rsidRDefault="002027B7" w:rsidP="00D50F2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027B7">
              <w:rPr>
                <w:rFonts w:ascii="Arial" w:hAnsi="Arial" w:cs="Arial"/>
                <w:bCs/>
                <w:sz w:val="22"/>
                <w:szCs w:val="22"/>
              </w:rPr>
              <w:t xml:space="preserve">Matthew Fryer confirmed to Ben Rees the following: </w:t>
            </w:r>
          </w:p>
          <w:p w14:paraId="773A19C9" w14:textId="521646B1" w:rsidR="002027B7" w:rsidRDefault="002027B7" w:rsidP="002027B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2027B7">
              <w:rPr>
                <w:rFonts w:ascii="Arial" w:hAnsi="Arial" w:cs="Arial"/>
                <w:bCs/>
                <w:sz w:val="22"/>
                <w:szCs w:val="22"/>
              </w:rPr>
              <w:t xml:space="preserve">Grandfather Rights have not bee a valid option to demonstrate primary competence since 2004.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Following this point all individuals need to undertake an appropriate qualification </w:t>
            </w:r>
          </w:p>
          <w:p w14:paraId="3BA2E691" w14:textId="198616CC" w:rsidR="002027B7" w:rsidRDefault="002027B7" w:rsidP="002027B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previously explained that the operator would be eligible for a grace period of 12 months to provide this qualification but this would require</w:t>
            </w:r>
          </w:p>
          <w:p w14:paraId="482542FC" w14:textId="023770DE" w:rsidR="002027B7" w:rsidRDefault="002027B7" w:rsidP="002027B7">
            <w:pPr>
              <w:pStyle w:val="ListParagraph"/>
              <w:numPr>
                <w:ilvl w:val="1"/>
                <w:numId w:val="1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register and complete the EPOC within 4 weeks of permit issue (previously provided).</w:t>
            </w:r>
          </w:p>
          <w:p w14:paraId="11499742" w14:textId="669A40A1" w:rsidR="002027B7" w:rsidRDefault="002027B7" w:rsidP="002027B7">
            <w:pPr>
              <w:pStyle w:val="ListParagraph"/>
              <w:numPr>
                <w:ilvl w:val="1"/>
                <w:numId w:val="1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show registration that the individual is registered for the MROC 1 course. </w:t>
            </w:r>
          </w:p>
          <w:p w14:paraId="46AE5800" w14:textId="77777777" w:rsidR="002027B7" w:rsidRDefault="002027B7" w:rsidP="002027B7">
            <w:pPr>
              <w:pStyle w:val="ListParagraph"/>
              <w:ind w:left="14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6711DA" w14:textId="0C920763" w:rsidR="002027B7" w:rsidRPr="002027B7" w:rsidRDefault="002027B7" w:rsidP="002027B7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Due to the confusion MF allowed Ben Rees a couple more working days to satisfy the NDM RFI and provide the above information. </w:t>
            </w:r>
          </w:p>
          <w:p w14:paraId="4A01D83C" w14:textId="1AFD40A1" w:rsidR="002027B7" w:rsidRPr="002027B7" w:rsidRDefault="002027B7" w:rsidP="00D50F2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2027B7" w:rsidRPr="00737CC8" w14:paraId="7DF43BE7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A7CC458" w14:textId="3A4FF5D1" w:rsidR="002027B7" w:rsidRDefault="002027B7" w:rsidP="00D50F2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Ben Rees 13/01/2023</w:t>
            </w:r>
          </w:p>
          <w:p w14:paraId="289637A2" w14:textId="788BBC4D" w:rsidR="002027B7" w:rsidRDefault="002027B7" w:rsidP="00D50F2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Emailed providing </w:t>
            </w:r>
          </w:p>
          <w:p w14:paraId="0A04F735" w14:textId="77777777" w:rsidR="002027B7" w:rsidRDefault="002027B7" w:rsidP="002027B7">
            <w:pPr>
              <w:pStyle w:val="ListParagraph"/>
              <w:numPr>
                <w:ilvl w:val="0"/>
                <w:numId w:val="15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027B7">
              <w:rPr>
                <w:rFonts w:ascii="Arial" w:hAnsi="Arial" w:cs="Arial"/>
                <w:bCs/>
                <w:sz w:val="22"/>
                <w:szCs w:val="22"/>
              </w:rPr>
              <w:t xml:space="preserve">Evidence that the proposed TCM has been registered for the MROC1 course. </w:t>
            </w:r>
          </w:p>
          <w:p w14:paraId="3B70C7EE" w14:textId="77777777" w:rsidR="002027B7" w:rsidRDefault="002027B7" w:rsidP="002027B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B30C85" w14:textId="62B7A55E" w:rsidR="002027B7" w:rsidRPr="002027B7" w:rsidRDefault="002027B7" w:rsidP="002027B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027B7">
              <w:rPr>
                <w:rFonts w:ascii="Arial" w:hAnsi="Arial" w:cs="Arial"/>
                <w:b/>
                <w:sz w:val="22"/>
                <w:szCs w:val="22"/>
                <w:u w:val="single"/>
              </w:rPr>
              <w:t>Application can be duly made with the duly making date 13/01/2023</w:t>
            </w: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93A2F" w14:textId="77777777" w:rsidR="00ED73B9" w:rsidRDefault="00ED73B9">
      <w:r>
        <w:separator/>
      </w:r>
    </w:p>
  </w:endnote>
  <w:endnote w:type="continuationSeparator" w:id="0">
    <w:p w14:paraId="52EE48D8" w14:textId="77777777" w:rsidR="00ED73B9" w:rsidRDefault="00ED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A6416" w14:textId="77777777" w:rsidR="00ED73B9" w:rsidRDefault="00ED73B9">
      <w:r>
        <w:separator/>
      </w:r>
    </w:p>
  </w:footnote>
  <w:footnote w:type="continuationSeparator" w:id="0">
    <w:p w14:paraId="21D90D36" w14:textId="77777777" w:rsidR="00ED73B9" w:rsidRDefault="00ED7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D187D" w14:textId="77777777" w:rsidR="00ED73B9" w:rsidRPr="00D77C8C" w:rsidRDefault="00ED73B9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C0694"/>
    <w:multiLevelType w:val="hybridMultilevel"/>
    <w:tmpl w:val="2DAA3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F5949"/>
    <w:multiLevelType w:val="hybridMultilevel"/>
    <w:tmpl w:val="38E03D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309F7"/>
    <w:multiLevelType w:val="hybridMultilevel"/>
    <w:tmpl w:val="0758F4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8F3824"/>
    <w:multiLevelType w:val="hybridMultilevel"/>
    <w:tmpl w:val="15780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4641"/>
    <w:multiLevelType w:val="hybridMultilevel"/>
    <w:tmpl w:val="D7D6B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07D3D"/>
    <w:multiLevelType w:val="hybridMultilevel"/>
    <w:tmpl w:val="09288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A53F2E"/>
    <w:multiLevelType w:val="hybridMultilevel"/>
    <w:tmpl w:val="225EF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12"/>
  </w:num>
  <w:num w:numId="7">
    <w:abstractNumId w:val="4"/>
  </w:num>
  <w:num w:numId="8">
    <w:abstractNumId w:val="10"/>
  </w:num>
  <w:num w:numId="9">
    <w:abstractNumId w:val="3"/>
  </w:num>
  <w:num w:numId="10">
    <w:abstractNumId w:val="14"/>
  </w:num>
  <w:num w:numId="11">
    <w:abstractNumId w:val="6"/>
  </w:num>
  <w:num w:numId="12">
    <w:abstractNumId w:val="8"/>
  </w:num>
  <w:num w:numId="13">
    <w:abstractNumId w:val="13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3FA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5B9B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D7B89"/>
    <w:rsid w:val="001E3FF0"/>
    <w:rsid w:val="001F1FA4"/>
    <w:rsid w:val="001F746D"/>
    <w:rsid w:val="001F7F38"/>
    <w:rsid w:val="00201B89"/>
    <w:rsid w:val="0020209D"/>
    <w:rsid w:val="002027B7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6ABB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66A72"/>
    <w:rsid w:val="00A7418A"/>
    <w:rsid w:val="00A7580D"/>
    <w:rsid w:val="00A835D0"/>
    <w:rsid w:val="00A851FA"/>
    <w:rsid w:val="00A86E5D"/>
    <w:rsid w:val="00A90617"/>
    <w:rsid w:val="00A92978"/>
    <w:rsid w:val="00A9371A"/>
    <w:rsid w:val="00A943FF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0E5F"/>
    <w:rsid w:val="00C3274B"/>
    <w:rsid w:val="00C43F53"/>
    <w:rsid w:val="00C46394"/>
    <w:rsid w:val="00C51420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0F27"/>
    <w:rsid w:val="00D51BA1"/>
    <w:rsid w:val="00D54527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DF537D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359A1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  <w:rsid w:val="00FF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REGU-219-5511470</_dlc_DocId>
    <_dlc_DocIdUrl xmlns="9be56660-2c31-41ef-bc00-23e72f632f2a">
      <Url>https://cyfoethnaturiolcymru.sharepoint.com/teams/Regulatory/Permitting/_layouts/15/DocIdRedir.aspx?ID=REGU-219-5511470</Url>
      <Description>REGU-219-5511470</Description>
    </_dlc_DocIdUrl>
    <Site_x0020_Name xmlns="859f7ad6-93f6-4205-b62b-a17f28acbbac">Old Wagon Works</Site_x0020_Name>
    <Internal_x002f_External xmlns="859f7ad6-93f6-4205-b62b-a17f28acbbac">Internal document</Internal_x002f_External>
    <Post_x0020_code xmlns="859f7ad6-93f6-4205-b62b-a17f28acbbac">SA18 3QU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Old Wagon Works, Shands Road, Ammanford, SA18 3QU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2023-01-16T00:00:00+00:00</Document_x0020_Date>
    <Facility_x0020_Address xmlns="859f7ad6-93f6-4205-b62b-a17f28acbbac">Shands Road, Ammanford</Facility_x0020_Address>
    <Environment_x0020_Sub_x0020_Folder xmlns="859f7ad6-93f6-4205-b62b-a17f28acbbac">Licences applications</Environment_x0020_Sub_x0020_Folder>
    <Customer_x0020_Name xmlns="859f7ad6-93f6-4205-b62b-a17f28acbbac">Ammanford Recycling Limited</Customer_x0020_Name>
    <Surrendered_x002f_Expired_x0020_Date xmlns="859f7ad6-93f6-4205-b62b-a17f28acbbac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2CC2507-9F8F-4F52-AA0E-46734CC966EF}"/>
</file>

<file path=customXml/itemProps2.xml><?xml version="1.0" encoding="utf-8"?>
<ds:datastoreItem xmlns:ds="http://schemas.openxmlformats.org/officeDocument/2006/customXml" ds:itemID="{2EC2D79D-0EDB-48D6-AD97-682EE2E71CA8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465DA06-A4D0-47A6-B560-D613788B937E}"/>
</file>

<file path=customXml/itemProps5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F9418F0-5AB7-4438-AFAE-315ABBE45BF3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162</TotalTime>
  <Pages>8</Pages>
  <Words>1628</Words>
  <Characters>8933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10540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>Sioban Ryan-Togni</dc:creator>
  <cp:keywords/>
  <dc:description>203_08_SD12, version 1Issue date: 12/06/09</dc:description>
  <cp:lastModifiedBy>Fryer, Matthew</cp:lastModifiedBy>
  <cp:revision>19</cp:revision>
  <cp:lastPrinted>2013-09-05T10:10:00Z</cp:lastPrinted>
  <dcterms:created xsi:type="dcterms:W3CDTF">2017-12-08T15:18:00Z</dcterms:created>
  <dcterms:modified xsi:type="dcterms:W3CDTF">2023-01-16T14:20:00Z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">
    <vt:lpwstr>REGU-430-80931</vt:lpwstr>
  </property>
  <property fmtid="{D5CDD505-2E9C-101B-9397-08002B2CF9AE}" pid="12" name="_dlc_DocIdItemGuid">
    <vt:lpwstr>5728a911-3ed3-4132-bcd7-264df0a10b51</vt:lpwstr>
  </property>
  <property fmtid="{D5CDD505-2E9C-101B-9397-08002B2CF9AE}" pid="13" name="_dlc_DocIdUrl">
    <vt:lpwstr>https://cyfoethnaturiolcymru.sharepoint.com/teams/Regulatory/wip/_layouts/15/DocIdRedir.aspx?ID=REGU-430-80931, REGU-430-80931</vt:lpwstr>
  </property>
  <property fmtid="{D5CDD505-2E9C-101B-9397-08002B2CF9AE}" pid="14" name="AuthorIds_UIVersion_4608">
    <vt:lpwstr>200</vt:lpwstr>
  </property>
</Properties>
</file>