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B3DD2" w14:textId="08ACAF1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577BF9">
        <w:rPr>
          <w:rFonts w:eastAsia="Calibri" w:cs="Arial"/>
          <w:b/>
          <w:bCs/>
          <w:sz w:val="18"/>
          <w:szCs w:val="18"/>
          <w:lang w:eastAsia="en-GB"/>
        </w:rPr>
        <w:t>If you want to transfer all, or part of, your existing permit to another person, you must get the person who will take on the perm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it to fill in parts A, D2 and F</w:t>
      </w:r>
      <w:r w:rsidR="00577BF9" w:rsidRPr="00577BF9">
        <w:rPr>
          <w:rFonts w:eastAsia="Calibri" w:cs="Arial"/>
          <w:b/>
          <w:bCs/>
          <w:sz w:val="18"/>
          <w:szCs w:val="18"/>
          <w:lang w:eastAsia="en-GB"/>
        </w:rPr>
        <w:t>1</w:t>
      </w:r>
      <w:r w:rsidR="000079DC" w:rsidRPr="00577BF9">
        <w:rPr>
          <w:rFonts w:eastAsia="Calibri" w:cs="Arial"/>
          <w:b/>
          <w:bCs/>
          <w:sz w:val="18"/>
          <w:szCs w:val="18"/>
          <w:lang w:eastAsia="en-GB"/>
        </w:rPr>
        <w:t>.</w:t>
      </w:r>
    </w:p>
    <w:p w14:paraId="09CB3DD3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4" w14:textId="77777777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14:paraId="09CB3DD5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6" w14:textId="7CCB26A5" w:rsidR="00F9363A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Note: the current holder of the permit </w:t>
      </w:r>
      <w:proofErr w:type="gramStart"/>
      <w:r w:rsidRPr="000079DC">
        <w:rPr>
          <w:rFonts w:eastAsia="Calibri" w:cs="Arial"/>
          <w:bCs/>
          <w:sz w:val="18"/>
          <w:szCs w:val="18"/>
          <w:lang w:eastAsia="en-GB"/>
        </w:rPr>
        <w:t>has to</w:t>
      </w:r>
      <w:proofErr w:type="gramEnd"/>
      <w:r w:rsidRPr="000079D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806DC4">
        <w:rPr>
          <w:rFonts w:eastAsia="Calibri" w:cs="Arial"/>
          <w:bCs/>
          <w:sz w:val="18"/>
          <w:szCs w:val="18"/>
          <w:lang w:eastAsia="en-GB"/>
        </w:rPr>
        <w:t>complete</w:t>
      </w:r>
      <w:r w:rsidRPr="000079DC">
        <w:rPr>
          <w:rFonts w:eastAsia="Calibri" w:cs="Arial"/>
          <w:bCs/>
          <w:sz w:val="18"/>
          <w:szCs w:val="18"/>
          <w:lang w:eastAsia="en-GB"/>
        </w:rPr>
        <w:t xml:space="preserve"> the relevant declaration in </w:t>
      </w:r>
      <w:r w:rsidR="00806DC4">
        <w:rPr>
          <w:rFonts w:eastAsia="Calibri" w:cs="Arial"/>
          <w:bCs/>
          <w:sz w:val="18"/>
          <w:szCs w:val="18"/>
          <w:lang w:eastAsia="en-GB"/>
        </w:rPr>
        <w:t>P</w:t>
      </w:r>
      <w:r w:rsidRPr="000079DC">
        <w:rPr>
          <w:rFonts w:eastAsia="Calibri" w:cs="Arial"/>
          <w:bCs/>
          <w:sz w:val="18"/>
          <w:szCs w:val="18"/>
          <w:lang w:eastAsia="en-GB"/>
        </w:rPr>
        <w:t>art F.</w:t>
      </w:r>
    </w:p>
    <w:p w14:paraId="09CB3DD7" w14:textId="77777777" w:rsidR="000079DC" w:rsidRP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9CB3DD8" w14:textId="77777777" w:rsidR="00F9363A" w:rsidRPr="000079DC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0079DC">
        <w:rPr>
          <w:rFonts w:eastAsia="Calibri" w:cs="Arial"/>
          <w:bCs/>
          <w:sz w:val="18"/>
          <w:szCs w:val="18"/>
          <w:lang w:eastAsia="en-GB"/>
        </w:rPr>
        <w:t xml:space="preserve">Please read through this form and the guidance notes that came with it. All relevant guidance documents can be found on our website. </w:t>
      </w:r>
    </w:p>
    <w:p w14:paraId="09CB3DD9" w14:textId="77777777" w:rsidR="000079DC" w:rsidRDefault="000079DC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09CB3DDA" w14:textId="77777777" w:rsidR="00B435CA" w:rsidRPr="00577BF9" w:rsidRDefault="00B435C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Contents</w:t>
      </w:r>
    </w:p>
    <w:p w14:paraId="09CB3DDB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1 About the people involved in a transfer of a permit</w:t>
      </w:r>
    </w:p>
    <w:p w14:paraId="09CB3DDC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2 About the transfer</w:t>
      </w:r>
    </w:p>
    <w:p w14:paraId="09CB3DDD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3 About the parts of the permit you want to transfer</w:t>
      </w:r>
    </w:p>
    <w:p w14:paraId="09CB3DDE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4 Your ability as the new operator</w:t>
      </w:r>
    </w:p>
    <w:p w14:paraId="09CB3DDF" w14:textId="77777777" w:rsidR="00F9363A" w:rsidRPr="00577BF9" w:rsidRDefault="00F9363A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577BF9">
        <w:rPr>
          <w:rFonts w:eastAsia="Calibri" w:cs="Arial"/>
          <w:sz w:val="18"/>
          <w:szCs w:val="18"/>
          <w:lang w:eastAsia="en-GB"/>
        </w:rPr>
        <w:t>5 Date on which the transfer will take place</w:t>
      </w:r>
    </w:p>
    <w:p w14:paraId="09CB3DE0" w14:textId="77777777" w:rsidR="005B00CB" w:rsidRPr="000079DC" w:rsidRDefault="005B00CB" w:rsidP="00973B1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  <w:sectPr w:rsidR="005B00CB" w:rsidRPr="000079DC" w:rsidSect="005B00CB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09CB3DE2" w14:textId="77777777" w:rsidR="000079DC" w:rsidRDefault="000079DC" w:rsidP="00C86DE2">
      <w:pPr>
        <w:pStyle w:val="Sectionheading"/>
        <w:spacing w:before="0" w:after="0"/>
      </w:pPr>
    </w:p>
    <w:p w14:paraId="09CB3DE3" w14:textId="77777777" w:rsidR="000079DC" w:rsidRDefault="000079DC" w:rsidP="00C86DE2">
      <w:pPr>
        <w:pStyle w:val="Sectionheading"/>
        <w:spacing w:before="0" w:after="0"/>
      </w:pPr>
    </w:p>
    <w:p w14:paraId="0B423EDB" w14:textId="77777777" w:rsidR="00973B12" w:rsidRDefault="00973B12" w:rsidP="00C86DE2">
      <w:pPr>
        <w:pStyle w:val="Sectionheading"/>
        <w:spacing w:before="0" w:after="0"/>
        <w:sectPr w:rsidR="00973B1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37" w:type="dxa"/>
        <w:tblInd w:w="-56" w:type="dxa"/>
        <w:tblLayout w:type="fixed"/>
        <w:tblLook w:val="04A0" w:firstRow="1" w:lastRow="0" w:firstColumn="1" w:lastColumn="0" w:noHBand="0" w:noVBand="1"/>
      </w:tblPr>
      <w:tblGrid>
        <w:gridCol w:w="611"/>
        <w:gridCol w:w="9"/>
        <w:gridCol w:w="557"/>
        <w:gridCol w:w="6"/>
        <w:gridCol w:w="127"/>
        <w:gridCol w:w="75"/>
        <w:gridCol w:w="329"/>
        <w:gridCol w:w="10"/>
        <w:gridCol w:w="24"/>
        <w:gridCol w:w="118"/>
        <w:gridCol w:w="173"/>
        <w:gridCol w:w="281"/>
        <w:gridCol w:w="450"/>
        <w:gridCol w:w="1241"/>
        <w:gridCol w:w="78"/>
        <w:gridCol w:w="66"/>
        <w:gridCol w:w="6"/>
        <w:gridCol w:w="6"/>
        <w:gridCol w:w="126"/>
        <w:gridCol w:w="10"/>
        <w:gridCol w:w="1031"/>
        <w:gridCol w:w="534"/>
        <w:gridCol w:w="1418"/>
        <w:gridCol w:w="938"/>
        <w:gridCol w:w="16"/>
        <w:gridCol w:w="140"/>
        <w:gridCol w:w="864"/>
        <w:gridCol w:w="10"/>
        <w:gridCol w:w="583"/>
      </w:tblGrid>
      <w:tr w:rsidR="007A1470" w:rsidRPr="007A1470" w14:paraId="09CB3DE5" w14:textId="77777777" w:rsidTr="00F06302">
        <w:tc>
          <w:tcPr>
            <w:tcW w:w="9837" w:type="dxa"/>
            <w:gridSpan w:val="29"/>
            <w:shd w:val="clear" w:color="auto" w:fill="auto"/>
            <w:vAlign w:val="bottom"/>
          </w:tcPr>
          <w:p w14:paraId="09CB3DE4" w14:textId="77777777" w:rsidR="00D642F3" w:rsidRPr="00B361A0" w:rsidRDefault="00F9363A" w:rsidP="00B361A0">
            <w:pPr>
              <w:pStyle w:val="Sectionheading"/>
            </w:pPr>
            <w:r w:rsidRPr="00B361A0">
              <w:rPr>
                <w:rFonts w:eastAsia="Calibri"/>
              </w:rPr>
              <w:t>1 About the people involved in a transfer of a permit</w:t>
            </w:r>
          </w:p>
        </w:tc>
      </w:tr>
      <w:tr w:rsidR="000079DC" w:rsidRPr="007B7529" w14:paraId="09CB3DE7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CB3DE6" w14:textId="77777777" w:rsidR="000079DC" w:rsidRPr="007B7529" w:rsidRDefault="000079DC" w:rsidP="002A243A">
            <w:pPr>
              <w:pStyle w:val="SubQuestion"/>
            </w:pPr>
            <w:r w:rsidRPr="007B7529">
              <w:rPr>
                <w:rFonts w:eastAsia="Calibri"/>
              </w:rPr>
              <w:t>1a Discussions before your application</w:t>
            </w:r>
          </w:p>
        </w:tc>
      </w:tr>
      <w:tr w:rsidR="000079DC" w:rsidRPr="007B7529" w14:paraId="09CB3DE9" w14:textId="77777777" w:rsidTr="00F063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37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B3DE8" w14:textId="76317C7A" w:rsidR="000079DC" w:rsidRPr="007B7529" w:rsidRDefault="00973B12" w:rsidP="00973B12">
            <w:pPr>
              <w:pStyle w:val="Questiontext"/>
            </w:pPr>
            <w:r>
              <w:rPr>
                <w:rFonts w:eastAsia="Calibri"/>
              </w:rPr>
              <w:t>If you have had discussions</w:t>
            </w:r>
            <w:r w:rsidR="000079DC" w:rsidRPr="007B7529">
              <w:rPr>
                <w:rFonts w:eastAsia="Calibri"/>
              </w:rPr>
              <w:t xml:space="preserve"> with us before your application, give us the case reference </w:t>
            </w:r>
            <w:r w:rsidR="000079DC">
              <w:rPr>
                <w:rFonts w:eastAsia="Calibri"/>
              </w:rPr>
              <w:t>or details on a separate sheet.</w:t>
            </w:r>
          </w:p>
        </w:tc>
      </w:tr>
      <w:tr w:rsidR="00BE1842" w:rsidRPr="007B7529" w14:paraId="4A232956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39AED593" w14:textId="77777777" w:rsidR="00BE1842" w:rsidRPr="007B7529" w:rsidRDefault="00BE1842" w:rsidP="00373BAE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-757516923"/>
            <w:placeholder>
              <w:docPart w:val="104370F21E5B4F5C8F20244CFA2CD6E4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444265" w14:textId="0D66D9BA" w:rsidR="00BE1842" w:rsidRPr="007B7529" w:rsidRDefault="00B50A42" w:rsidP="00373BAE">
                <w:pPr>
                  <w:pStyle w:val="Questiontext"/>
                </w:pPr>
                <w:r>
                  <w:rPr>
                    <w:rStyle w:val="Responseboxtext"/>
                  </w:rPr>
                  <w:t>N/A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CB3D5EF" w14:textId="77777777" w:rsidR="00BE1842" w:rsidRPr="007B7529" w:rsidRDefault="00BE1842" w:rsidP="00373BAE">
            <w:pPr>
              <w:pStyle w:val="Questiontext"/>
            </w:pPr>
          </w:p>
        </w:tc>
      </w:tr>
      <w:tr w:rsidR="00D7093A" w:rsidRPr="00D94923" w14:paraId="09CB3DEE" w14:textId="77777777" w:rsidTr="00F06302">
        <w:tc>
          <w:tcPr>
            <w:tcW w:w="9837" w:type="dxa"/>
            <w:gridSpan w:val="29"/>
            <w:shd w:val="clear" w:color="auto" w:fill="auto"/>
          </w:tcPr>
          <w:p w14:paraId="09CB3DED" w14:textId="77777777" w:rsidR="00D7093A" w:rsidRPr="00B361A0" w:rsidRDefault="00F9363A" w:rsidP="00B361A0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1b Permit number</w:t>
            </w:r>
          </w:p>
        </w:tc>
      </w:tr>
      <w:tr w:rsidR="00BE1842" w:rsidRPr="007C08F6" w14:paraId="07938FBB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5052C997" w14:textId="12C7FB1C" w:rsidR="00BE1842" w:rsidRPr="004E07EF" w:rsidRDefault="00BE1842" w:rsidP="00BE1842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Permit number you want to transfer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-1586842963"/>
            <w:placeholder>
              <w:docPart w:val="CFA56CCB735B4C8C86DD7C5187772829"/>
            </w:placeholder>
            <w:text/>
          </w:sdtPr>
          <w:sdtEndPr>
            <w:rPr>
              <w:rStyle w:val="Heading2Char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0C83BE" w14:textId="05F76596" w:rsidR="00BE1842" w:rsidRPr="007C08F6" w:rsidRDefault="004E51A8" w:rsidP="00373BAE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CB3397ZT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26DA5A" w14:textId="77777777" w:rsidR="00BE1842" w:rsidRPr="007C08F6" w:rsidRDefault="00BE1842" w:rsidP="00373BAE">
            <w:pPr>
              <w:pStyle w:val="Questiontext"/>
            </w:pPr>
          </w:p>
        </w:tc>
      </w:tr>
      <w:tr w:rsidR="00A71C04" w:rsidRPr="00D94923" w14:paraId="09CB3DF3" w14:textId="77777777" w:rsidTr="00F06302">
        <w:tc>
          <w:tcPr>
            <w:tcW w:w="9837" w:type="dxa"/>
            <w:gridSpan w:val="29"/>
            <w:shd w:val="clear" w:color="auto" w:fill="auto"/>
          </w:tcPr>
          <w:p w14:paraId="09CB3DF2" w14:textId="075668EF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1c Site details</w:t>
            </w:r>
            <w:r w:rsidR="00544DC0">
              <w:rPr>
                <w:rFonts w:eastAsia="Calibri"/>
              </w:rPr>
              <w:t xml:space="preserve"> (not mobile plant)</w:t>
            </w:r>
          </w:p>
        </w:tc>
      </w:tr>
      <w:tr w:rsidR="00A71C04" w:rsidRPr="00D94923" w14:paraId="09CB3DF5" w14:textId="77777777" w:rsidTr="00F06302">
        <w:tc>
          <w:tcPr>
            <w:tcW w:w="9837" w:type="dxa"/>
            <w:gridSpan w:val="29"/>
            <w:shd w:val="clear" w:color="auto" w:fill="auto"/>
          </w:tcPr>
          <w:p w14:paraId="09CB3DF4" w14:textId="77777777" w:rsidR="00A71C04" w:rsidRDefault="00A71C04" w:rsidP="00A71C04">
            <w:pPr>
              <w:pStyle w:val="Questiontext"/>
              <w:rPr>
                <w:rFonts w:eastAsia="Calibri"/>
                <w:sz w:val="22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What is the name, </w:t>
            </w:r>
            <w:proofErr w:type="gramStart"/>
            <w:r>
              <w:rPr>
                <w:rFonts w:ascii="MetaNormalLF-Roman" w:eastAsia="Calibri" w:hAnsi="MetaNormalLF-Roman" w:cs="MetaNormalLF-Roman"/>
                <w:lang w:eastAsia="en-GB"/>
              </w:rPr>
              <w:t>address</w:t>
            </w:r>
            <w:proofErr w:type="gramEnd"/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and postcode of the site?</w:t>
            </w:r>
          </w:p>
        </w:tc>
      </w:tr>
      <w:tr w:rsidR="00BE1842" w:rsidRPr="007C08F6" w14:paraId="0E50768F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AB3968" w14:textId="77777777" w:rsidR="00BE1842" w:rsidRPr="007C08F6" w:rsidRDefault="00BE1842" w:rsidP="00373BAE">
            <w:pPr>
              <w:pStyle w:val="Questiontext"/>
            </w:pPr>
            <w:r>
              <w:t>Site name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1185637550"/>
            <w:placeholder>
              <w:docPart w:val="AD93FCD99C3B491B9F0BCBB5A1AEE1B3"/>
            </w:placeholder>
            <w:text/>
          </w:sdtPr>
          <w:sdtEndPr>
            <w:rPr>
              <w:rStyle w:val="Heading2Char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3C61DE0" w14:textId="06A48608" w:rsidR="00BE1842" w:rsidRPr="00F77607" w:rsidRDefault="00AB3920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B3920">
                  <w:rPr>
                    <w:rStyle w:val="Heading2Char"/>
                    <w:rFonts w:cs="Arial"/>
                    <w:sz w:val="20"/>
                  </w:rPr>
                  <w:t>Nant-Y-</w:t>
                </w:r>
                <w:proofErr w:type="spellStart"/>
                <w:r w:rsidRPr="00AB3920">
                  <w:rPr>
                    <w:rStyle w:val="Heading2Char"/>
                    <w:rFonts w:cs="Arial"/>
                    <w:sz w:val="20"/>
                  </w:rPr>
                  <w:t>Corddi</w:t>
                </w:r>
                <w:proofErr w:type="spellEnd"/>
                <w:r w:rsidRPr="00AB3920">
                  <w:rPr>
                    <w:rStyle w:val="Heading2Char"/>
                    <w:rFonts w:cs="Arial"/>
                    <w:sz w:val="20"/>
                  </w:rPr>
                  <w:t xml:space="preserve"> Poultry Farm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5051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0898E13" w14:textId="77777777" w:rsidTr="00F06302">
        <w:tc>
          <w:tcPr>
            <w:tcW w:w="4011" w:type="dxa"/>
            <w:gridSpan w:val="14"/>
            <w:shd w:val="clear" w:color="auto" w:fill="auto"/>
          </w:tcPr>
          <w:p w14:paraId="3FE0F888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AB562B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C15848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38159F6C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1C4BBD" w14:textId="77777777" w:rsidR="00BE1842" w:rsidRPr="007C08F6" w:rsidRDefault="00BE1842" w:rsidP="00373BAE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210652492"/>
            <w:placeholder>
              <w:docPart w:val="71029F388FF34E029BC90F3D1F37BCB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926D87" w14:textId="76098AD4" w:rsidR="00BE1842" w:rsidRPr="00F77607" w:rsidRDefault="00503DC5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Stud Farm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807BAF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778D17FC" w14:textId="77777777" w:rsidTr="00F06302">
        <w:tc>
          <w:tcPr>
            <w:tcW w:w="4011" w:type="dxa"/>
            <w:gridSpan w:val="14"/>
            <w:shd w:val="clear" w:color="auto" w:fill="auto"/>
          </w:tcPr>
          <w:p w14:paraId="3091D614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CE855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DE7722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8E01F09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ADE0712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32971833"/>
            <w:placeholder>
              <w:docPart w:val="86F63284C2644020A8232B56F962234B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2C2265D" w14:textId="43C818A9" w:rsidR="00BE1842" w:rsidRPr="00F77607" w:rsidRDefault="00503DC5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Bled</w:t>
                </w:r>
                <w:r w:rsidR="00ED6304">
                  <w:rPr>
                    <w:rStyle w:val="Responseboxtext"/>
                  </w:rPr>
                  <w:t>d</w:t>
                </w:r>
                <w:r>
                  <w:rPr>
                    <w:rStyle w:val="Responseboxtext"/>
                  </w:rPr>
                  <w:t>fa</w:t>
                </w:r>
                <w:proofErr w:type="spellEnd"/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D469C1E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40DEC69" w14:textId="77777777" w:rsidTr="00F06302">
        <w:tc>
          <w:tcPr>
            <w:tcW w:w="4011" w:type="dxa"/>
            <w:gridSpan w:val="14"/>
            <w:shd w:val="clear" w:color="auto" w:fill="auto"/>
          </w:tcPr>
          <w:p w14:paraId="49138AF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C5FDF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FACD254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65625AAE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33306A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-1154522455"/>
            <w:placeholder>
              <w:docPart w:val="6929B2A24B7E4432975ED2552B60EECA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7D53C28" w14:textId="2A8B8ECD" w:rsidR="00BE1842" w:rsidRPr="00F77607" w:rsidRDefault="00503DC5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Knighton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71A8B8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5C040D87" w14:textId="77777777" w:rsidTr="00F06302">
        <w:tc>
          <w:tcPr>
            <w:tcW w:w="4011" w:type="dxa"/>
            <w:gridSpan w:val="14"/>
            <w:shd w:val="clear" w:color="auto" w:fill="auto"/>
          </w:tcPr>
          <w:p w14:paraId="093DBC20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66D53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240E84A9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7F5552A2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87CE7C" w14:textId="77777777" w:rsidR="00BE1842" w:rsidRPr="007C08F6" w:rsidRDefault="00BE1842" w:rsidP="00373BAE">
            <w:pPr>
              <w:pStyle w:val="Questiontext"/>
            </w:pPr>
          </w:p>
        </w:tc>
        <w:sdt>
          <w:sdtPr>
            <w:rPr>
              <w:rStyle w:val="Responseboxtext"/>
            </w:rPr>
            <w:id w:val="1155807679"/>
            <w:placeholder>
              <w:docPart w:val="F1E87B7A3F61434CAB9E042DEEC3725C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F0927BD" w14:textId="4E5448D5" w:rsidR="00BE1842" w:rsidRPr="00F77607" w:rsidRDefault="00B50A42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Powys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D465C72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0160A039" w14:textId="77777777" w:rsidTr="00F06302">
        <w:tc>
          <w:tcPr>
            <w:tcW w:w="4011" w:type="dxa"/>
            <w:gridSpan w:val="14"/>
            <w:shd w:val="clear" w:color="auto" w:fill="auto"/>
          </w:tcPr>
          <w:p w14:paraId="07500D29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159E8F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970A46C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6811AA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EF6E24" w14:textId="77777777" w:rsidR="00BE1842" w:rsidRPr="007C08F6" w:rsidRDefault="00BE1842" w:rsidP="00373BAE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787882156"/>
            <w:placeholder>
              <w:docPart w:val="8FEFF8C8524E4BF88499BC1D8995F75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6614733" w14:textId="0291D70D" w:rsidR="00BE1842" w:rsidRPr="00F77607" w:rsidRDefault="00503DC5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LD7 1NY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F5591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BE1842" w:rsidRPr="003A523A" w14:paraId="28503F18" w14:textId="77777777" w:rsidTr="00F06302">
        <w:tc>
          <w:tcPr>
            <w:tcW w:w="4011" w:type="dxa"/>
            <w:gridSpan w:val="14"/>
            <w:shd w:val="clear" w:color="auto" w:fill="auto"/>
          </w:tcPr>
          <w:p w14:paraId="127F2087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0F85C1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188B051F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BE1842" w:rsidRPr="007C08F6" w14:paraId="2BC2B806" w14:textId="77777777" w:rsidTr="00F06302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011" w:type="dxa"/>
            <w:gridSpan w:val="1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E34821" w14:textId="0EDB97CD" w:rsidR="00BE1842" w:rsidRPr="007C08F6" w:rsidRDefault="00BE1842" w:rsidP="00373BAE">
            <w:pPr>
              <w:pStyle w:val="Questiontext"/>
            </w:pPr>
            <w:r w:rsidRPr="007B7529">
              <w:t>National grid reference (</w:t>
            </w:r>
            <w:r>
              <w:t>12 digit</w:t>
            </w:r>
            <w:r w:rsidRPr="007B7529">
              <w:t>)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-1363660851"/>
            <w:placeholder>
              <w:docPart w:val="C1E7E6DF183B479E87DB481CF069A3F3"/>
            </w:placeholder>
            <w:text/>
          </w:sdtPr>
          <w:sdtEndPr>
            <w:rPr>
              <w:rStyle w:val="Heading2Char"/>
            </w:rPr>
          </w:sdtEndPr>
          <w:sdtContent>
            <w:tc>
              <w:tcPr>
                <w:tcW w:w="4229" w:type="dxa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552C154" w14:textId="5C57BAA2" w:rsidR="00BE1842" w:rsidRPr="00F77607" w:rsidRDefault="00F0159F" w:rsidP="00373BA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0159F">
                  <w:rPr>
                    <w:rStyle w:val="Heading2Char"/>
                    <w:rFonts w:cs="Arial"/>
                    <w:sz w:val="20"/>
                  </w:rPr>
                  <w:t>SO2202 6753</w:t>
                </w:r>
              </w:p>
            </w:tc>
          </w:sdtContent>
        </w:sdt>
        <w:tc>
          <w:tcPr>
            <w:tcW w:w="1597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2CF74DA" w14:textId="77777777" w:rsidR="00BE1842" w:rsidRPr="007C08F6" w:rsidRDefault="00BE184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4DC0" w:rsidRPr="007C08F6" w14:paraId="09CB3E04" w14:textId="77777777" w:rsidTr="00F06302">
        <w:tc>
          <w:tcPr>
            <w:tcW w:w="9837" w:type="dxa"/>
            <w:gridSpan w:val="29"/>
            <w:shd w:val="clear" w:color="auto" w:fill="auto"/>
          </w:tcPr>
          <w:p w14:paraId="09CB3E02" w14:textId="77777777" w:rsidR="00544DC0" w:rsidRPr="00B361A0" w:rsidRDefault="00544DC0" w:rsidP="00A71C04">
            <w:pPr>
              <w:pStyle w:val="Sectionheading"/>
            </w:pPr>
            <w:r w:rsidRPr="00B361A0">
              <w:rPr>
                <w:rFonts w:eastAsia="Calibri"/>
              </w:rPr>
              <w:t>2 About the transfer</w:t>
            </w:r>
          </w:p>
        </w:tc>
      </w:tr>
      <w:tr w:rsidR="00A71C04" w:rsidRPr="007C08F6" w14:paraId="09CB3E06" w14:textId="77777777" w:rsidTr="00F06302">
        <w:tc>
          <w:tcPr>
            <w:tcW w:w="9837" w:type="dxa"/>
            <w:gridSpan w:val="29"/>
            <w:shd w:val="clear" w:color="auto" w:fill="auto"/>
          </w:tcPr>
          <w:p w14:paraId="09CB3E05" w14:textId="77777777" w:rsidR="00A71C04" w:rsidRPr="00B361A0" w:rsidRDefault="00A71C04" w:rsidP="00A71C04">
            <w:pPr>
              <w:pStyle w:val="SubQuestion"/>
              <w:rPr>
                <w:rFonts w:eastAsia="Calibri"/>
              </w:rPr>
            </w:pPr>
            <w:r w:rsidRPr="00B361A0">
              <w:rPr>
                <w:rFonts w:eastAsia="Calibri"/>
              </w:rPr>
              <w:t>2a Are you applying to transfer all or part of the permit to yourself?</w:t>
            </w:r>
          </w:p>
        </w:tc>
      </w:tr>
      <w:tr w:rsidR="00A71C04" w:rsidRPr="007C08F6" w14:paraId="09CB3E0A" w14:textId="77777777" w:rsidTr="00F06302">
        <w:trPr>
          <w:trHeight w:val="253"/>
        </w:trPr>
        <w:tc>
          <w:tcPr>
            <w:tcW w:w="1724" w:type="dxa"/>
            <w:gridSpan w:val="8"/>
            <w:shd w:val="clear" w:color="auto" w:fill="auto"/>
          </w:tcPr>
          <w:p w14:paraId="09CB3E07" w14:textId="77777777" w:rsidR="00A71C04" w:rsidRPr="00765B3A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 xml:space="preserve">All of permit </w:t>
            </w:r>
          </w:p>
        </w:tc>
        <w:sdt>
          <w:sdtPr>
            <w:rPr>
              <w:rStyle w:val="Responseboxtext"/>
              <w:rFonts w:eastAsia="Calibri"/>
            </w:rPr>
            <w:id w:val="8024343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8" w14:textId="52F773A6" w:rsidR="00A71C04" w:rsidRPr="00544DC0" w:rsidRDefault="00011F47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9" w14:textId="62EC9B48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2b</w:t>
            </w:r>
          </w:p>
        </w:tc>
      </w:tr>
      <w:tr w:rsidR="00A71C04" w:rsidRPr="007C08F6" w14:paraId="09CB3E0E" w14:textId="77777777" w:rsidTr="00F06302">
        <w:trPr>
          <w:trHeight w:val="252"/>
        </w:trPr>
        <w:tc>
          <w:tcPr>
            <w:tcW w:w="1724" w:type="dxa"/>
            <w:gridSpan w:val="8"/>
            <w:shd w:val="clear" w:color="auto" w:fill="auto"/>
          </w:tcPr>
          <w:p w14:paraId="09CB3E0B" w14:textId="77777777" w:rsidR="00A71C04" w:rsidRDefault="00A71C04" w:rsidP="00A71C04">
            <w:pPr>
              <w:pStyle w:val="Questiontext"/>
            </w:pPr>
            <w:r w:rsidRPr="00765B3A">
              <w:rPr>
                <w:rFonts w:ascii="MetaNormalLF-Roman" w:eastAsia="Calibri" w:hAnsi="MetaNormalLF-Roman" w:cs="MetaNormalLF-Roman"/>
                <w:lang w:eastAsia="en-GB"/>
              </w:rPr>
              <w:t>Part of permit</w:t>
            </w:r>
          </w:p>
        </w:tc>
        <w:sdt>
          <w:sdtPr>
            <w:rPr>
              <w:rStyle w:val="Responseboxtext"/>
              <w:rFonts w:eastAsia="Calibri"/>
            </w:rPr>
            <w:id w:val="1783758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6" w:type="dxa"/>
                <w:gridSpan w:val="4"/>
                <w:shd w:val="clear" w:color="auto" w:fill="auto"/>
              </w:tcPr>
              <w:p w14:paraId="09CB3E0C" w14:textId="36420FB2" w:rsidR="00A71C04" w:rsidRPr="00544DC0" w:rsidRDefault="00011F47" w:rsidP="00A71C0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7517" w:type="dxa"/>
            <w:gridSpan w:val="17"/>
            <w:shd w:val="clear" w:color="auto" w:fill="auto"/>
          </w:tcPr>
          <w:p w14:paraId="09CB3E0D" w14:textId="17FE45C5" w:rsidR="00A71C04" w:rsidRPr="008A7067" w:rsidRDefault="00544DC0" w:rsidP="00A71C04">
            <w:pPr>
              <w:pStyle w:val="Questiontext"/>
              <w:rPr>
                <w:rFonts w:eastAsia="Calibri"/>
                <w:i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i/>
                <w:lang w:eastAsia="en-GB"/>
              </w:rPr>
              <w:t>G</w:t>
            </w:r>
            <w:r w:rsidR="00A71C04" w:rsidRPr="008A7067">
              <w:rPr>
                <w:rFonts w:ascii="MetaNormalLF-Roman" w:eastAsia="Calibri" w:hAnsi="MetaNormalLF-Roman" w:cs="MetaNormalLF-Roman"/>
                <w:i/>
                <w:lang w:eastAsia="en-GB"/>
              </w:rPr>
              <w:t>o to section 3</w:t>
            </w:r>
          </w:p>
        </w:tc>
      </w:tr>
      <w:tr w:rsidR="00A71C04" w:rsidRPr="007C08F6" w14:paraId="09CB3E10" w14:textId="77777777" w:rsidTr="00F06302">
        <w:tc>
          <w:tcPr>
            <w:tcW w:w="9837" w:type="dxa"/>
            <w:gridSpan w:val="29"/>
            <w:shd w:val="clear" w:color="auto" w:fill="auto"/>
          </w:tcPr>
          <w:p w14:paraId="09CB3E0F" w14:textId="02F6154C" w:rsidR="00A71C04" w:rsidRPr="00534D43" w:rsidRDefault="00A71C04" w:rsidP="00806DC4">
            <w:pPr>
              <w:pStyle w:val="SubQuestion"/>
              <w:rPr>
                <w:rFonts w:eastAsia="Calibri"/>
              </w:rPr>
            </w:pPr>
            <w:r w:rsidRPr="00534D43">
              <w:rPr>
                <w:rFonts w:eastAsia="Calibri"/>
              </w:rPr>
              <w:t xml:space="preserve">2b </w:t>
            </w:r>
            <w:r w:rsidR="00806DC4">
              <w:rPr>
                <w:rFonts w:eastAsia="Calibri"/>
              </w:rPr>
              <w:t>Management structure (w</w:t>
            </w:r>
            <w:r w:rsidRPr="00534D43">
              <w:rPr>
                <w:rFonts w:eastAsia="Calibri"/>
              </w:rPr>
              <w:t>hole permit transfers only</w:t>
            </w:r>
            <w:r w:rsidR="00806DC4">
              <w:rPr>
                <w:rFonts w:eastAsia="Calibri"/>
              </w:rPr>
              <w:t>)</w:t>
            </w:r>
          </w:p>
        </w:tc>
      </w:tr>
      <w:tr w:rsidR="00A71C04" w:rsidRPr="007C08F6" w14:paraId="09CB3E13" w14:textId="77777777" w:rsidTr="00F06302">
        <w:tc>
          <w:tcPr>
            <w:tcW w:w="9837" w:type="dxa"/>
            <w:gridSpan w:val="29"/>
            <w:shd w:val="clear" w:color="auto" w:fill="auto"/>
          </w:tcPr>
          <w:p w14:paraId="042AFE72" w14:textId="702583A5" w:rsidR="00524BE5" w:rsidRPr="00534D43" w:rsidRDefault="00524BE5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t>If you are applying to transfer the whole permit and can demonstrate th</w:t>
            </w:r>
            <w:r w:rsidR="00577BF9">
              <w:rPr>
                <w:rFonts w:eastAsia="Calibri"/>
                <w:lang w:eastAsia="en-GB"/>
              </w:rPr>
              <w:t>e</w:t>
            </w:r>
            <w:r w:rsidRPr="00534D43">
              <w:rPr>
                <w:rFonts w:eastAsia="Calibri"/>
                <w:lang w:eastAsia="en-GB"/>
              </w:rPr>
              <w:t xml:space="preserve"> </w:t>
            </w:r>
            <w:r w:rsidRPr="00534D43">
              <w:rPr>
                <w:rFonts w:eastAsia="Calibri"/>
                <w:i/>
                <w:lang w:eastAsia="en-GB"/>
              </w:rPr>
              <w:t>management structure</w:t>
            </w:r>
            <w:r w:rsidRPr="00534D43">
              <w:rPr>
                <w:rFonts w:eastAsia="Calibri"/>
                <w:lang w:eastAsia="en-GB"/>
              </w:rPr>
              <w:t xml:space="preserve"> will stay substantially the same as that of the current holder, you may pay a lower application charge. </w:t>
            </w:r>
          </w:p>
          <w:p w14:paraId="111F4C15" w14:textId="5D23FD88" w:rsidR="00524BE5" w:rsidRPr="00534D43" w:rsidRDefault="00524BE5" w:rsidP="00524BE5">
            <w:pPr>
              <w:pStyle w:val="Questiontext"/>
              <w:rPr>
                <w:rFonts w:ascii="EAMetaNormal-Roman" w:eastAsia="Calibri" w:hAnsi="EAMetaNormal-Roman" w:cs="EAMetaNormal-Roman"/>
                <w:lang w:eastAsia="en-GB"/>
              </w:rPr>
            </w:pPr>
            <w:r w:rsidRPr="00534D43">
              <w:rPr>
                <w:rFonts w:ascii="EAMetaNormal-Roman" w:eastAsia="Calibri" w:hAnsi="EAMetaNormal-Roman" w:cs="EAMetaNormal-Roman"/>
                <w:lang w:eastAsia="en-GB"/>
              </w:rPr>
              <w:t xml:space="preserve">‘Management’ includes the people responsible for the management of the applicant and the regulated facility, the management techniques employed, the compliance record and financial standing of the applicant. </w:t>
            </w:r>
          </w:p>
          <w:p w14:paraId="09CB3E12" w14:textId="78B671A8" w:rsidR="00A71C04" w:rsidRPr="00534D43" w:rsidRDefault="00A71C04" w:rsidP="00524BE5">
            <w:pPr>
              <w:pStyle w:val="Questiontext"/>
              <w:rPr>
                <w:rFonts w:eastAsia="Calibri"/>
                <w:lang w:eastAsia="en-GB"/>
              </w:rPr>
            </w:pPr>
            <w:r w:rsidRPr="00534D43">
              <w:rPr>
                <w:rFonts w:eastAsia="Calibri"/>
                <w:lang w:eastAsia="en-GB"/>
              </w:rPr>
              <w:lastRenderedPageBreak/>
              <w:t xml:space="preserve">If the permit is transferred to you, will you manage the activities the permit is for in largely the same </w:t>
            </w:r>
            <w:proofErr w:type="gramStart"/>
            <w:r w:rsidRPr="00534D43">
              <w:rPr>
                <w:rFonts w:eastAsia="Calibri"/>
                <w:lang w:eastAsia="en-GB"/>
              </w:rPr>
              <w:t>way</w:t>
            </w:r>
            <w:proofErr w:type="gramEnd"/>
            <w:r w:rsidRPr="00534D43">
              <w:rPr>
                <w:rFonts w:eastAsia="Calibri"/>
                <w:lang w:eastAsia="en-GB"/>
              </w:rPr>
              <w:t xml:space="preserve"> and can you provide evidence of this?</w:t>
            </w:r>
          </w:p>
        </w:tc>
      </w:tr>
      <w:tr w:rsidR="00A71C04" w:rsidRPr="00F62E0D" w14:paraId="09CB3E17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14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  <w:r w:rsidRPr="00F62E0D">
              <w:rPr>
                <w:rFonts w:eastAsia="Calibri"/>
                <w:lang w:eastAsia="en-GB"/>
              </w:rPr>
              <w:lastRenderedPageBreak/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142191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15" w14:textId="77777777" w:rsidR="00A71C04" w:rsidRPr="00F62E0D" w:rsidRDefault="00A71C04" w:rsidP="00A71C0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62E0D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16" w14:textId="77777777" w:rsidR="00A71C04" w:rsidRPr="00F62E0D" w:rsidRDefault="00A71C04" w:rsidP="00A71C04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ED2082" w:rsidRPr="00EE5BCA" w14:paraId="00C617A9" w14:textId="77777777" w:rsidTr="00F06302">
        <w:trPr>
          <w:trHeight w:val="87"/>
        </w:trPr>
        <w:tc>
          <w:tcPr>
            <w:tcW w:w="1183" w:type="dxa"/>
            <w:gridSpan w:val="4"/>
            <w:shd w:val="clear" w:color="auto" w:fill="auto"/>
          </w:tcPr>
          <w:p w14:paraId="3774A17A" w14:textId="20CFE82C" w:rsidR="000C2E2C" w:rsidRPr="00EE5BCA" w:rsidRDefault="000C2E2C" w:rsidP="000C2E2C">
            <w:pPr>
              <w:pStyle w:val="Questiontext"/>
            </w:pPr>
            <w:r w:rsidRPr="00F62E0D"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4636221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31" w:type="dxa"/>
                <w:gridSpan w:val="3"/>
                <w:shd w:val="clear" w:color="auto" w:fill="auto"/>
              </w:tcPr>
              <w:p w14:paraId="1063A0E3" w14:textId="12C6E453" w:rsidR="000C2E2C" w:rsidRPr="00EE5BCA" w:rsidRDefault="00AC1F83" w:rsidP="000C2E2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29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91FD697" w14:textId="77777777" w:rsidR="000C2E2C" w:rsidRPr="00EE5BCA" w:rsidRDefault="000C2E2C" w:rsidP="000C2E2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84062183"/>
            <w:placeholder>
              <w:docPart w:val="BCF4D40FA67F447AAC7723DD59158F36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5784C8D" w14:textId="4B46E190" w:rsidR="000C2E2C" w:rsidRPr="00EE5BCA" w:rsidRDefault="009165C6" w:rsidP="000C2E2C">
                <w:pPr>
                  <w:pStyle w:val="Questiontext"/>
                </w:pPr>
                <w:r>
                  <w:rPr>
                    <w:rStyle w:val="Responseboxtext"/>
                  </w:rPr>
                  <w:t>Management Document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31D9410" w14:textId="77777777" w:rsidR="000C2E2C" w:rsidRPr="00EE5BCA" w:rsidRDefault="000C2E2C" w:rsidP="000C2E2C">
            <w:pPr>
              <w:pStyle w:val="Questiontext"/>
            </w:pPr>
          </w:p>
        </w:tc>
      </w:tr>
      <w:tr w:rsidR="00806DC4" w:rsidRPr="00F62E0D" w14:paraId="141AECC2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3DBCEE9E" w14:textId="19237AE0" w:rsidR="00806DC4" w:rsidRDefault="00806DC4" w:rsidP="00A71C04">
            <w:pPr>
              <w:pStyle w:val="Questiontext"/>
              <w:rPr>
                <w:rStyle w:val="Responseboxtext"/>
              </w:rPr>
            </w:pPr>
            <w:r>
              <w:rPr>
                <w:rFonts w:eastAsia="Calibri"/>
                <w:i/>
                <w:lang w:eastAsia="en-GB"/>
              </w:rPr>
              <w:t>Go to section 4</w:t>
            </w:r>
          </w:p>
        </w:tc>
      </w:tr>
      <w:tr w:rsidR="00A71C04" w:rsidRPr="007C08F6" w14:paraId="09CB3E21" w14:textId="77777777" w:rsidTr="00F06302">
        <w:tc>
          <w:tcPr>
            <w:tcW w:w="9837" w:type="dxa"/>
            <w:gridSpan w:val="29"/>
            <w:shd w:val="clear" w:color="auto" w:fill="auto"/>
          </w:tcPr>
          <w:p w14:paraId="09CB3E20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3 About the parts of the permit you want to transfer</w:t>
            </w:r>
          </w:p>
        </w:tc>
      </w:tr>
      <w:tr w:rsidR="00A71C04" w:rsidRPr="007C08F6" w14:paraId="09CB3E2A" w14:textId="77777777" w:rsidTr="00F06302">
        <w:tc>
          <w:tcPr>
            <w:tcW w:w="9837" w:type="dxa"/>
            <w:gridSpan w:val="29"/>
            <w:shd w:val="clear" w:color="auto" w:fill="auto"/>
          </w:tcPr>
          <w:p w14:paraId="09CB3E29" w14:textId="55AC11AD" w:rsidR="00A71C04" w:rsidRPr="0065244E" w:rsidRDefault="00A71C04" w:rsidP="0065244E">
            <w:pPr>
              <w:pStyle w:val="SubQuestion"/>
              <w:rPr>
                <w:rFonts w:eastAsia="Calibri"/>
                <w:b w:val="0"/>
              </w:rPr>
            </w:pPr>
            <w:r w:rsidRPr="00B361A0">
              <w:rPr>
                <w:rFonts w:eastAsia="Calibri"/>
              </w:rPr>
              <w:t>3</w:t>
            </w:r>
            <w:r w:rsidR="0065244E">
              <w:rPr>
                <w:rFonts w:eastAsia="Calibri"/>
              </w:rPr>
              <w:t>a</w:t>
            </w:r>
            <w:r w:rsidRPr="00B361A0">
              <w:rPr>
                <w:rFonts w:eastAsia="Calibri"/>
              </w:rPr>
              <w:t xml:space="preserve"> Fill in Table 1 listing the installation, waste facility or mining waste operations you want to transfer to yourself</w:t>
            </w:r>
            <w:r w:rsidR="0065244E">
              <w:rPr>
                <w:rFonts w:eastAsia="Calibri"/>
              </w:rPr>
              <w:t xml:space="preserve"> </w:t>
            </w:r>
            <w:r w:rsidR="0065244E">
              <w:rPr>
                <w:rFonts w:eastAsia="Calibri"/>
                <w:b w:val="0"/>
              </w:rPr>
              <w:t>(See the guidance notes)</w:t>
            </w:r>
          </w:p>
        </w:tc>
      </w:tr>
      <w:tr w:rsidR="00A71C04" w:rsidRPr="007C08F6" w14:paraId="09CB3E2D" w14:textId="77777777" w:rsidTr="00F06302">
        <w:tc>
          <w:tcPr>
            <w:tcW w:w="9837" w:type="dxa"/>
            <w:gridSpan w:val="29"/>
            <w:shd w:val="clear" w:color="auto" w:fill="auto"/>
          </w:tcPr>
          <w:p w14:paraId="09CB3E2B" w14:textId="77777777" w:rsidR="00A71C04" w:rsidRDefault="00A71C04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you are also transferring any directly associated activities, you should identify these separately in the table.</w:t>
            </w:r>
          </w:p>
          <w:p w14:paraId="09CB3E2C" w14:textId="3A40DEE9" w:rsidR="00A71C04" w:rsidRDefault="00A71C04" w:rsidP="00544DC0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Fill in a separate table for each activity you are applying to transfer to yourself. Use a separate sheet if you have a long list and send it to us with your application form. Tell us below the reference you have given the extra sheet.</w:t>
            </w:r>
          </w:p>
        </w:tc>
      </w:tr>
      <w:tr w:rsidR="00BE1842" w:rsidRPr="007B7529" w14:paraId="728B1329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19E8EEF4" w14:textId="03328D69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797065656"/>
            <w:placeholder>
              <w:docPart w:val="CEA746BE8B90430988759085D7D7AC4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823D924" w14:textId="77777777" w:rsidR="00BE1842" w:rsidRPr="007B7529" w:rsidRDefault="00BE184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324DED08" w14:textId="77777777" w:rsidR="00BE1842" w:rsidRPr="007B7529" w:rsidRDefault="00BE1842" w:rsidP="00373BAE">
            <w:pPr>
              <w:pStyle w:val="Questiontext"/>
            </w:pPr>
          </w:p>
        </w:tc>
      </w:tr>
      <w:tr w:rsidR="00BE1842" w:rsidRPr="003A523A" w14:paraId="1F4CD602" w14:textId="77777777" w:rsidTr="00F06302">
        <w:tc>
          <w:tcPr>
            <w:tcW w:w="4011" w:type="dxa"/>
            <w:gridSpan w:val="14"/>
            <w:shd w:val="clear" w:color="auto" w:fill="auto"/>
          </w:tcPr>
          <w:p w14:paraId="3F937BCA" w14:textId="77777777" w:rsidR="00BE1842" w:rsidRPr="003A523A" w:rsidRDefault="00BE184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00B8B8" w14:textId="77777777" w:rsidR="00BE1842" w:rsidRPr="003A523A" w:rsidRDefault="00BE184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EBB377E" w14:textId="77777777" w:rsidR="00BE1842" w:rsidRPr="003A523A" w:rsidRDefault="00BE184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A71C04" w:rsidRPr="00587D23" w14:paraId="09CB3E32" w14:textId="77777777" w:rsidTr="00F06302">
        <w:tc>
          <w:tcPr>
            <w:tcW w:w="983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1" w14:textId="77777777" w:rsidR="00A71C04" w:rsidRPr="00587D23" w:rsidRDefault="00A71C04" w:rsidP="00587D23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587D23">
              <w:rPr>
                <w:rFonts w:eastAsia="Calibri"/>
                <w:sz w:val="18"/>
                <w:szCs w:val="18"/>
                <w:lang w:eastAsia="en-GB"/>
              </w:rPr>
              <w:t>Table 1 – Parts of the permit you want to transfer</w:t>
            </w:r>
          </w:p>
        </w:tc>
      </w:tr>
      <w:tr w:rsidR="004D4B75" w:rsidRPr="00BE1842" w14:paraId="09CB3E36" w14:textId="77777777" w:rsidTr="00F06302">
        <w:trPr>
          <w:trHeight w:val="73"/>
        </w:trPr>
        <w:tc>
          <w:tcPr>
            <w:tcW w:w="20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3E33" w14:textId="77777777" w:rsidR="004D4B75" w:rsidRPr="00BE1842" w:rsidRDefault="004D4B75" w:rsidP="00A71C04">
            <w:pPr>
              <w:pStyle w:val="Questiontext"/>
              <w:rPr>
                <w:rFonts w:eastAsia="Calibri"/>
                <w:b/>
                <w:sz w:val="18"/>
                <w:szCs w:val="18"/>
              </w:rPr>
            </w:pPr>
            <w:r w:rsidRPr="00BE1842">
              <w:rPr>
                <w:rFonts w:eastAsia="Calibri"/>
                <w:b/>
                <w:sz w:val="18"/>
                <w:szCs w:val="18"/>
              </w:rPr>
              <w:t>Activity reference</w:t>
            </w:r>
          </w:p>
        </w:tc>
        <w:sdt>
          <w:sdtPr>
            <w:rPr>
              <w:rStyle w:val="Responseboxtext"/>
              <w:sz w:val="18"/>
              <w:szCs w:val="18"/>
            </w:rPr>
            <w:id w:val="-745263016"/>
            <w:placeholder>
              <w:docPart w:val="ED312762DA154E3F9FFA82945B2AFC6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798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CB3E35" w14:textId="0C16677D" w:rsidR="004D4B75" w:rsidRPr="00BE1842" w:rsidRDefault="00ED52AA" w:rsidP="00A71C0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BE1842">
                  <w:rPr>
                    <w:rStyle w:val="Responseboxtext"/>
                    <w:sz w:val="18"/>
                    <w:szCs w:val="18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F06302" w:rsidRPr="00587D23" w14:paraId="38FBCA2E" w14:textId="77777777" w:rsidTr="00B83633">
        <w:trPr>
          <w:trHeight w:val="68"/>
        </w:trPr>
        <w:tc>
          <w:tcPr>
            <w:tcW w:w="4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5720F197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Installations only</w:t>
            </w:r>
          </w:p>
        </w:tc>
        <w:tc>
          <w:tcPr>
            <w:tcW w:w="1713" w:type="dxa"/>
            <w:gridSpan w:val="6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FF6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 xml:space="preserve">Description of the </w:t>
            </w:r>
            <w:proofErr w:type="gramStart"/>
            <w:r w:rsidRPr="00587D23">
              <w:rPr>
                <w:rFonts w:eastAsia="Calibri"/>
                <w:sz w:val="18"/>
                <w:szCs w:val="18"/>
              </w:rPr>
              <w:t>waste  facility</w:t>
            </w:r>
            <w:proofErr w:type="gramEnd"/>
            <w:r w:rsidRPr="00587D23">
              <w:rPr>
                <w:rFonts w:eastAsia="Calibri"/>
                <w:sz w:val="18"/>
                <w:szCs w:val="18"/>
              </w:rPr>
              <w:t xml:space="preserve"> or waste mobile plant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1F7B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mining waste operation</w:t>
            </w:r>
          </w:p>
        </w:tc>
        <w:tc>
          <w:tcPr>
            <w:tcW w:w="109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817C5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Standard facility</w:t>
            </w:r>
          </w:p>
        </w:tc>
        <w:tc>
          <w:tcPr>
            <w:tcW w:w="14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AB92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Proposed operator</w:t>
            </w:r>
          </w:p>
          <w:p w14:paraId="36A6D30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</w:p>
        </w:tc>
      </w:tr>
      <w:tr w:rsidR="00F06302" w:rsidRPr="00587D23" w14:paraId="6ACA740E" w14:textId="77777777" w:rsidTr="00B83633">
        <w:trPr>
          <w:trHeight w:val="68"/>
        </w:trPr>
        <w:tc>
          <w:tcPr>
            <w:tcW w:w="1385" w:type="dxa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E88177C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Schedule 1 references</w:t>
            </w:r>
          </w:p>
        </w:tc>
        <w:tc>
          <w:tcPr>
            <w:tcW w:w="1385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5F9C28B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Description of the activity</w:t>
            </w: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9A927CF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587D23">
              <w:rPr>
                <w:rFonts w:eastAsia="Calibri"/>
                <w:sz w:val="18"/>
                <w:szCs w:val="18"/>
              </w:rPr>
              <w:t>Directly associated activity</w:t>
            </w:r>
          </w:p>
        </w:tc>
        <w:tc>
          <w:tcPr>
            <w:tcW w:w="1713" w:type="dxa"/>
            <w:gridSpan w:val="6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9691DD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0A9D129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09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DCA0403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  <w:tc>
          <w:tcPr>
            <w:tcW w:w="14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A08B311" w14:textId="77777777" w:rsidR="00BE1842" w:rsidRPr="00587D23" w:rsidRDefault="00BE1842" w:rsidP="00373BAE">
            <w:pPr>
              <w:pStyle w:val="Questiontext"/>
              <w:rPr>
                <w:rFonts w:eastAsia="Calibri"/>
                <w:sz w:val="18"/>
                <w:szCs w:val="18"/>
                <w:lang w:eastAsia="en-GB"/>
              </w:rPr>
            </w:pPr>
          </w:p>
        </w:tc>
      </w:tr>
      <w:tr w:rsidR="00F06302" w:rsidRPr="00933A18" w14:paraId="003B57D9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144644177"/>
            <w:placeholder>
              <w:docPart w:val="D7DD80BD6036408BB4EF10CB62A99FD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D337F7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840182512"/>
            <w:placeholder>
              <w:docPart w:val="A0CE0EC0954440AA9FC511EFEBA338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16FABE" w14:textId="46BBF342" w:rsidR="00BE1842" w:rsidRPr="00933A18" w:rsidRDefault="00ED52AA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883523289"/>
            <w:placeholder>
              <w:docPart w:val="034B617B6F1E4A9A99C611D9F85EF0F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19DEFD0" w14:textId="656DF956" w:rsidR="00BE1842" w:rsidRPr="00933A18" w:rsidRDefault="00ED52AA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606085117"/>
            <w:placeholder>
              <w:docPart w:val="E9BE00AE528F4F2E9C02F3553081A3C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doub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305DF8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41722911"/>
            <w:placeholder>
              <w:docPart w:val="0F3D08C7A1B54DAC8FAA320AFA3568E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5CCCC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91740929"/>
            <w:placeholder>
              <w:docPart w:val="257B835168EB48BEB2C31CE273CDCA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A29CC5C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98060065"/>
            <w:placeholder>
              <w:docPart w:val="4731E5F07E7C4E54B217E8C6A317BD5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91B0E0" w14:textId="78DCA300" w:rsidR="00BE1842" w:rsidRPr="00933A18" w:rsidRDefault="00ED52AA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0BD2533A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1336691250"/>
            <w:placeholder>
              <w:docPart w:val="E0F591467F1243BC8FF152A4E0B4AE3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A5C47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740259"/>
            <w:placeholder>
              <w:docPart w:val="8100D8DB5E57407D9E0220A70D51242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56F28F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818164"/>
            <w:placeholder>
              <w:docPart w:val="291D83E58CD14672B7252A7C7387215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6483F0EF" w14:textId="498C7163" w:rsidR="00BE1842" w:rsidRPr="00933A18" w:rsidRDefault="00ED52AA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8438573"/>
            <w:placeholder>
              <w:docPart w:val="564780F018BC410BBB97E9B5ED6F7D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4BEF32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35434733"/>
            <w:placeholder>
              <w:docPart w:val="A21E26CD2D8D4BF68865C46E3528B75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83732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99309596"/>
            <w:placeholder>
              <w:docPart w:val="7C0C540A143C409596D5B281D95D2606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500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924412639"/>
            <w:placeholder>
              <w:docPart w:val="0BF5806653AF42448833BCDE080C3EF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154C3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79D7FF95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47465674"/>
            <w:placeholder>
              <w:docPart w:val="AD242E59FD41478C8E54130BDD78DAB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CF92A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976749226"/>
            <w:placeholder>
              <w:docPart w:val="FF49D9B480334D91875210752B6D3B9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3A5F3F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81120164"/>
            <w:placeholder>
              <w:docPart w:val="4E016EBD5A6640C9AB8022600A832B0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0664C56A" w14:textId="27F571C9" w:rsidR="00BE1842" w:rsidRPr="00933A18" w:rsidRDefault="00ED52AA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66210610"/>
            <w:placeholder>
              <w:docPart w:val="8F9B42D5846D484AA34F0B5A2A11DE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2F618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76165395"/>
            <w:placeholder>
              <w:docPart w:val="9F621D1EB74948128322977259A67BD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1A7C0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01113732"/>
            <w:placeholder>
              <w:docPart w:val="45802D43E51A49E3B52E8F15FDE5A78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15C9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19513875"/>
            <w:placeholder>
              <w:docPart w:val="929EE65A490145ADB2A8A1A2FC9769CB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E8B79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141B5A4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48549014"/>
            <w:placeholder>
              <w:docPart w:val="A4B24EFF883744EE86B908D52289945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74EE4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91474952"/>
            <w:placeholder>
              <w:docPart w:val="B5B54197060E402F8227012EA3B7304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E579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0407213"/>
            <w:placeholder>
              <w:docPart w:val="7DCC4B0823FA45959CF045BD5F517C1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7C6D32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057049495"/>
            <w:placeholder>
              <w:docPart w:val="077D3DB34C234D9989D817E54272BC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D436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273626885"/>
            <w:placeholder>
              <w:docPart w:val="AE6F0DEADC024973BBE95A3A935A017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4EACE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740556782"/>
            <w:placeholder>
              <w:docPart w:val="9CD09D93F90145248F691DEFB0EC388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4B79B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14620889"/>
            <w:placeholder>
              <w:docPart w:val="206AC1D9B36447E3A13702F2D0DE352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0889DD3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2908CF9B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268819269"/>
            <w:placeholder>
              <w:docPart w:val="083029210C234398BACBA6A053C31D54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86434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421217595"/>
            <w:placeholder>
              <w:docPart w:val="1484B89224D74EC7BC9595D8CCB0E1AC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2EF57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82606118"/>
            <w:placeholder>
              <w:docPart w:val="5AC49214FC984FD6ABB591C78BF26AD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1F8C9534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011911763"/>
            <w:placeholder>
              <w:docPart w:val="A75AAF9E9302479E88C6921012E08A1F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F44A8BB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3610342"/>
            <w:placeholder>
              <w:docPart w:val="54E6200458BF44D180CE20B4C608038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809FAA8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501858556"/>
            <w:placeholder>
              <w:docPart w:val="6369D774168E4FFCA11359577C0EE795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E1C81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240563302"/>
            <w:placeholder>
              <w:docPart w:val="A3A2EBE39C6148FBB04B7896FEA65361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C5D1A6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560839AF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1194347723"/>
            <w:placeholder>
              <w:docPart w:val="46567AA20CE4402E85FD8A7862AFAD3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21142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232499979"/>
            <w:placeholder>
              <w:docPart w:val="707D8CED5AEB4F2392E7AE5246E5B889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B2B56C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943799908"/>
            <w:placeholder>
              <w:docPart w:val="1A7EE82B8AC14565A14C2E383A560A2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48ABFEB5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913043314"/>
            <w:placeholder>
              <w:docPart w:val="91AB3F5F967848D2B30290C8E39491FD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57427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1727031982"/>
            <w:placeholder>
              <w:docPart w:val="C65C443327074E0CBAC39DBAC0B5E79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9CB6F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311015580"/>
            <w:placeholder>
              <w:docPart w:val="3ABC49BE558F44A384AB34CAFC83A5AE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246B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292413381"/>
            <w:placeholder>
              <w:docPart w:val="50D77C1A72E245BBB92AEEA938467AA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2C215A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F06302" w:rsidRPr="00933A18" w14:paraId="62D30CB3" w14:textId="77777777" w:rsidTr="00B83633">
        <w:trPr>
          <w:trHeight w:val="68"/>
        </w:trPr>
        <w:sdt>
          <w:sdtPr>
            <w:rPr>
              <w:rStyle w:val="Responseboxtext"/>
              <w:sz w:val="18"/>
              <w:szCs w:val="18"/>
            </w:rPr>
            <w:id w:val="-2010743862"/>
            <w:placeholder>
              <w:docPart w:val="FF029C9058604475B7990A724737D477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99CD10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       </w:t>
                </w: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577593462"/>
            <w:placeholder>
              <w:docPart w:val="CDA2A74929BD468DBAF952DB1701C6B3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B5C942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80041430"/>
            <w:placeholder>
              <w:docPart w:val="F211F37E04E544A4B02D35E22DA50F50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385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double" w:sz="4" w:space="0" w:color="auto"/>
                </w:tcBorders>
                <w:shd w:val="clear" w:color="auto" w:fill="auto"/>
              </w:tcPr>
              <w:p w14:paraId="59ACCF52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482822470"/>
            <w:placeholder>
              <w:docPart w:val="E267CFFCB92445078039883B6E308C58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713" w:type="dxa"/>
                <w:gridSpan w:val="6"/>
                <w:tcBorders>
                  <w:top w:val="single" w:sz="4" w:space="0" w:color="auto"/>
                  <w:left w:val="doub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59A625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616982814"/>
            <w:placeholder>
              <w:docPart w:val="CCB22A1BF034407A9B882C99903DFE0A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1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BA9BFD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-142428608"/>
            <w:placeholder>
              <w:docPart w:val="DD66F577681E40638EA3AB2524B5AC5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0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FEF539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  <w:r w:rsidRPr="00933A18">
                  <w:rPr>
                    <w:rStyle w:val="Responseboxtext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Style w:val="Responseboxtext"/>
              <w:sz w:val="18"/>
              <w:szCs w:val="18"/>
            </w:rPr>
            <w:id w:val="363249383"/>
            <w:placeholder>
              <w:docPart w:val="E98BA4FEE42842928D52E50AEBD71442"/>
            </w:placeholder>
            <w:showingPlcHdr/>
            <w:text w:multiLine="1"/>
          </w:sdtPr>
          <w:sdtEndPr>
            <w:rPr>
              <w:rStyle w:val="DefaultParagraphFont"/>
            </w:rPr>
          </w:sdtEndPr>
          <w:sdtContent>
            <w:tc>
              <w:tcPr>
                <w:tcW w:w="14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129461" w14:textId="77777777" w:rsidR="00BE1842" w:rsidRPr="00933A18" w:rsidRDefault="00BE1842" w:rsidP="00373BAE">
                <w:pPr>
                  <w:pStyle w:val="Questiontext"/>
                  <w:rPr>
                    <w:rFonts w:eastAsia="Calibri"/>
                    <w:sz w:val="18"/>
                    <w:szCs w:val="18"/>
                    <w:lang w:eastAsia="en-GB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br/>
                </w:r>
              </w:p>
            </w:tc>
          </w:sdtContent>
        </w:sdt>
      </w:tr>
      <w:tr w:rsidR="0065244E" w:rsidRPr="007C08F6" w14:paraId="54CDE489" w14:textId="77777777" w:rsidTr="00F06302">
        <w:tc>
          <w:tcPr>
            <w:tcW w:w="9837" w:type="dxa"/>
            <w:gridSpan w:val="29"/>
            <w:shd w:val="clear" w:color="auto" w:fill="auto"/>
          </w:tcPr>
          <w:p w14:paraId="43454DFE" w14:textId="21BA4DEB" w:rsidR="0065244E" w:rsidRPr="00B361A0" w:rsidRDefault="0065244E" w:rsidP="0065244E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3b</w:t>
            </w:r>
            <w:r w:rsidRPr="00B361A0">
              <w:rPr>
                <w:rFonts w:eastAsia="Calibri"/>
              </w:rPr>
              <w:t xml:space="preserve"> Supply a map or plan identifying the part (or parts) of the permit your application relates to</w:t>
            </w:r>
          </w:p>
        </w:tc>
      </w:tr>
      <w:tr w:rsidR="00BE1842" w:rsidRPr="007B7529" w14:paraId="4A74EFF8" w14:textId="77777777" w:rsidTr="00F06302">
        <w:tc>
          <w:tcPr>
            <w:tcW w:w="4011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0DC9C624" w14:textId="77777777" w:rsidR="00BE1842" w:rsidRPr="007B7529" w:rsidRDefault="00BE184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370215899"/>
            <w:placeholder>
              <w:docPart w:val="43157D36BC0B41EFA1620FDDA26E3472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0C2FA7E" w14:textId="0CFAC384" w:rsidR="00BE1842" w:rsidRPr="007B7529" w:rsidRDefault="00ED52AA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3107C15" w14:textId="77777777" w:rsidR="00BE1842" w:rsidRPr="007B7529" w:rsidRDefault="00BE1842" w:rsidP="00373BAE">
            <w:pPr>
              <w:pStyle w:val="Questiontext"/>
            </w:pPr>
          </w:p>
        </w:tc>
      </w:tr>
      <w:tr w:rsidR="00A71C04" w:rsidRPr="0065244E" w14:paraId="09CB3E79" w14:textId="77777777" w:rsidTr="00F06302">
        <w:tc>
          <w:tcPr>
            <w:tcW w:w="9837" w:type="dxa"/>
            <w:gridSpan w:val="29"/>
            <w:shd w:val="clear" w:color="auto" w:fill="auto"/>
          </w:tcPr>
          <w:p w14:paraId="09CB3E78" w14:textId="77777777" w:rsidR="00A71C04" w:rsidRPr="0065244E" w:rsidRDefault="00A71C04" w:rsidP="0065244E">
            <w:pPr>
              <w:pStyle w:val="SubQuestion"/>
              <w:rPr>
                <w:rFonts w:eastAsia="Calibri"/>
              </w:rPr>
            </w:pPr>
            <w:r w:rsidRPr="0065244E">
              <w:rPr>
                <w:rFonts w:eastAsia="Calibri"/>
              </w:rPr>
              <w:t xml:space="preserve">3c </w:t>
            </w:r>
            <w:proofErr w:type="gramStart"/>
            <w:r w:rsidRPr="0065244E">
              <w:rPr>
                <w:rFonts w:eastAsia="Calibri"/>
              </w:rPr>
              <w:t>In</w:t>
            </w:r>
            <w:proofErr w:type="gramEnd"/>
            <w:r w:rsidRPr="0065244E">
              <w:rPr>
                <w:rFonts w:eastAsia="Calibri"/>
              </w:rPr>
              <w:t xml:space="preserve"> your view, will transferring part of the permit lead to shared operations that will need you to apply to vary (change) the permit conditions?</w:t>
            </w:r>
          </w:p>
        </w:tc>
      </w:tr>
      <w:tr w:rsidR="00A71C04" w:rsidRPr="007C08F6" w14:paraId="09CB3E7D" w14:textId="77777777" w:rsidTr="00F06302">
        <w:trPr>
          <w:trHeight w:val="253"/>
        </w:trPr>
        <w:tc>
          <w:tcPr>
            <w:tcW w:w="1177" w:type="dxa"/>
            <w:gridSpan w:val="3"/>
            <w:shd w:val="clear" w:color="auto" w:fill="auto"/>
          </w:tcPr>
          <w:p w14:paraId="09CB3E7A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704482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B" w14:textId="0460B48A" w:rsidR="00A71C04" w:rsidRPr="00B361A0" w:rsidRDefault="00ED52AA" w:rsidP="00A71C0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7C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</w:p>
        </w:tc>
      </w:tr>
      <w:tr w:rsidR="00A71C04" w:rsidRPr="007C08F6" w14:paraId="09CB3E81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09CB3E7E" w14:textId="7777777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45155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47" w:type="dxa"/>
                <w:gridSpan w:val="5"/>
                <w:shd w:val="clear" w:color="auto" w:fill="auto"/>
              </w:tcPr>
              <w:p w14:paraId="09CB3E7F" w14:textId="77777777" w:rsidR="00A71C04" w:rsidRPr="00B361A0" w:rsidRDefault="00A71C04" w:rsidP="00A71C04">
                <w:pPr>
                  <w:pStyle w:val="Questiontext"/>
                  <w:rPr>
                    <w:rFonts w:eastAsia="Calibri"/>
                  </w:rPr>
                </w:pPr>
                <w:r w:rsidRPr="00B361A0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113" w:type="dxa"/>
            <w:gridSpan w:val="21"/>
            <w:shd w:val="clear" w:color="auto" w:fill="auto"/>
          </w:tcPr>
          <w:p w14:paraId="09CB3E80" w14:textId="085C2827" w:rsidR="00A71C04" w:rsidRPr="00B361A0" w:rsidRDefault="00A71C04" w:rsidP="00A71C04">
            <w:pPr>
              <w:pStyle w:val="Questiontext"/>
              <w:rPr>
                <w:rFonts w:eastAsia="Calibri"/>
              </w:rPr>
            </w:pPr>
            <w:r w:rsidRPr="00B361A0">
              <w:rPr>
                <w:rFonts w:eastAsia="Calibri"/>
              </w:rPr>
              <w:t>Provide a written explanation</w:t>
            </w:r>
            <w:r w:rsidR="00635D7A">
              <w:rPr>
                <w:rFonts w:eastAsia="Calibri"/>
              </w:rPr>
              <w:t xml:space="preserve"> for the changes and tell us the document reference, below.</w:t>
            </w:r>
          </w:p>
        </w:tc>
      </w:tr>
      <w:tr w:rsidR="00ED2082" w:rsidRPr="00EE5BCA" w14:paraId="4DF7737B" w14:textId="77777777" w:rsidTr="00F06302">
        <w:trPr>
          <w:trHeight w:val="87"/>
        </w:trPr>
        <w:tc>
          <w:tcPr>
            <w:tcW w:w="611" w:type="dxa"/>
            <w:shd w:val="clear" w:color="auto" w:fill="auto"/>
          </w:tcPr>
          <w:p w14:paraId="4D10DAD1" w14:textId="77777777" w:rsidR="007903D8" w:rsidRPr="00EE5BCA" w:rsidRDefault="007903D8" w:rsidP="00373BAE">
            <w:pPr>
              <w:pStyle w:val="Questiontext"/>
            </w:pPr>
          </w:p>
        </w:tc>
        <w:tc>
          <w:tcPr>
            <w:tcW w:w="1137" w:type="dxa"/>
            <w:gridSpan w:val="8"/>
            <w:shd w:val="clear" w:color="auto" w:fill="auto"/>
          </w:tcPr>
          <w:p w14:paraId="1AA76C87" w14:textId="77777777" w:rsidR="007903D8" w:rsidRPr="00EE5BCA" w:rsidRDefault="007903D8" w:rsidP="00373BAE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2263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23FB4066" w14:textId="77777777" w:rsidR="007903D8" w:rsidRPr="00EE5BCA" w:rsidRDefault="007903D8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165548734"/>
            <w:placeholder>
              <w:docPart w:val="83B9D77196FA4B9AB861062DA2D107C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229" w:type="dxa"/>
                <w:gridSpan w:val="11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8E25C39" w14:textId="77777777" w:rsidR="007903D8" w:rsidRPr="00EE5BCA" w:rsidRDefault="007903D8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EF8E860" w14:textId="77777777" w:rsidR="007903D8" w:rsidRPr="00EE5BCA" w:rsidRDefault="007903D8" w:rsidP="00373BAE">
            <w:pPr>
              <w:pStyle w:val="Questiontext"/>
            </w:pPr>
          </w:p>
        </w:tc>
      </w:tr>
      <w:tr w:rsidR="00635D7A" w:rsidRPr="007C08F6" w14:paraId="42CCBB73" w14:textId="77777777" w:rsidTr="00F06302">
        <w:trPr>
          <w:trHeight w:val="402"/>
        </w:trPr>
        <w:tc>
          <w:tcPr>
            <w:tcW w:w="1177" w:type="dxa"/>
            <w:gridSpan w:val="3"/>
            <w:shd w:val="clear" w:color="auto" w:fill="auto"/>
          </w:tcPr>
          <w:p w14:paraId="2128E749" w14:textId="77777777" w:rsidR="00635D7A" w:rsidRPr="00B361A0" w:rsidRDefault="00635D7A" w:rsidP="00A71C04">
            <w:pPr>
              <w:pStyle w:val="Questiontext"/>
              <w:rPr>
                <w:rFonts w:eastAsia="Calibri"/>
              </w:rPr>
            </w:pPr>
          </w:p>
        </w:tc>
        <w:tc>
          <w:tcPr>
            <w:tcW w:w="547" w:type="dxa"/>
            <w:gridSpan w:val="5"/>
            <w:shd w:val="clear" w:color="auto" w:fill="auto"/>
          </w:tcPr>
          <w:p w14:paraId="393DB150" w14:textId="77777777" w:rsidR="00635D7A" w:rsidRPr="00B361A0" w:rsidRDefault="00635D7A" w:rsidP="00A71C04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7530" w:type="dxa"/>
            <w:gridSpan w:val="20"/>
            <w:shd w:val="clear" w:color="auto" w:fill="auto"/>
          </w:tcPr>
          <w:p w14:paraId="008B20AC" w14:textId="616A7DF8" w:rsidR="00635D7A" w:rsidRDefault="00635D7A" w:rsidP="00577BF9">
            <w:pPr>
              <w:pStyle w:val="Questiontext"/>
              <w:rPr>
                <w:rStyle w:val="Responseboxtext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Tick to confirm you’ve completed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>the r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elevant parts of 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C0.5 or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C1 to C6 for the variation.</w:t>
            </w:r>
          </w:p>
        </w:tc>
        <w:sdt>
          <w:sdtPr>
            <w:rPr>
              <w:rStyle w:val="Responseboxtext"/>
            </w:rPr>
            <w:id w:val="-118842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2EF68804" w14:textId="2B93D1C0" w:rsidR="00635D7A" w:rsidRDefault="00635D7A" w:rsidP="00A71C0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71C04" w:rsidRPr="007C08F6" w14:paraId="09CB3E8A" w14:textId="77777777" w:rsidTr="00F06302">
        <w:trPr>
          <w:trHeight w:val="402"/>
        </w:trPr>
        <w:tc>
          <w:tcPr>
            <w:tcW w:w="9837" w:type="dxa"/>
            <w:gridSpan w:val="29"/>
            <w:shd w:val="clear" w:color="auto" w:fill="auto"/>
          </w:tcPr>
          <w:p w14:paraId="09CB3E89" w14:textId="77777777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4 Your ability as the new operator</w:t>
            </w:r>
          </w:p>
        </w:tc>
      </w:tr>
      <w:tr w:rsidR="00587D23" w:rsidRPr="00AF0BC1" w14:paraId="5C09A99F" w14:textId="77777777" w:rsidTr="00F06302">
        <w:tc>
          <w:tcPr>
            <w:tcW w:w="9837" w:type="dxa"/>
            <w:gridSpan w:val="29"/>
            <w:shd w:val="clear" w:color="auto" w:fill="auto"/>
          </w:tcPr>
          <w:p w14:paraId="30C6F74A" w14:textId="3444FAE6" w:rsidR="00587D23" w:rsidRDefault="00587D23" w:rsidP="00806DC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4a Relevant offences</w:t>
            </w:r>
            <w:r w:rsidR="00806DC4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 xml:space="preserve">- installations and waste operations only </w:t>
            </w:r>
            <w:r w:rsidRPr="008E2C84">
              <w:rPr>
                <w:rFonts w:eastAsia="Calibri"/>
                <w:b w:val="0"/>
                <w:lang w:eastAsia="en-GB"/>
              </w:rPr>
              <w:t>(See the guidance notes</w:t>
            </w:r>
            <w:r>
              <w:rPr>
                <w:rFonts w:eastAsia="Calibri"/>
                <w:b w:val="0"/>
                <w:lang w:eastAsia="en-GB"/>
              </w:rPr>
              <w:t>)</w:t>
            </w:r>
          </w:p>
        </w:tc>
      </w:tr>
      <w:tr w:rsidR="00587D23" w:rsidRPr="007C08F6" w14:paraId="69876130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9BD2D7F" w14:textId="77777777" w:rsidR="00587D23" w:rsidRPr="007C08F6" w:rsidRDefault="00587D23" w:rsidP="006B4174">
            <w:pPr>
              <w:pStyle w:val="Questiontext"/>
            </w:pPr>
            <w:r>
              <w:lastRenderedPageBreak/>
              <w:t>Have you, or any other relevant person, been convicted of any relevant offence?</w:t>
            </w:r>
          </w:p>
        </w:tc>
      </w:tr>
      <w:tr w:rsidR="00587D23" w:rsidRPr="007C08F6" w14:paraId="3123481B" w14:textId="77777777" w:rsidTr="00B83633">
        <w:tc>
          <w:tcPr>
            <w:tcW w:w="1177" w:type="dxa"/>
            <w:gridSpan w:val="3"/>
            <w:shd w:val="clear" w:color="auto" w:fill="auto"/>
          </w:tcPr>
          <w:p w14:paraId="09A8589D" w14:textId="77777777" w:rsidR="00587D23" w:rsidRPr="00481A36" w:rsidRDefault="00587D23" w:rsidP="006B4174">
            <w:pPr>
              <w:pStyle w:val="Questiontext"/>
            </w:pPr>
            <w:r w:rsidRPr="00481A36">
              <w:t>No</w:t>
            </w:r>
          </w:p>
        </w:tc>
        <w:sdt>
          <w:sdtPr>
            <w:rPr>
              <w:rStyle w:val="Responseboxtext"/>
            </w:rPr>
            <w:id w:val="-9842399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1A5C4146" w14:textId="0459B097" w:rsidR="00587D23" w:rsidRPr="00635D7A" w:rsidRDefault="00B50A4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38" w:type="dxa"/>
            <w:gridSpan w:val="14"/>
            <w:shd w:val="clear" w:color="auto" w:fill="auto"/>
          </w:tcPr>
          <w:p w14:paraId="6040E3C8" w14:textId="6B2AF967" w:rsidR="00587D23" w:rsidRPr="00481A36" w:rsidRDefault="00587D23" w:rsidP="006B4174">
            <w:pPr>
              <w:pStyle w:val="Questiontext"/>
            </w:pPr>
            <w:r>
              <w:rPr>
                <w:i/>
              </w:rPr>
              <w:t>Go to section 4b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346F6931" w14:textId="57EE471D" w:rsidR="00587D23" w:rsidRPr="00481A36" w:rsidRDefault="00587D23" w:rsidP="00587D23">
            <w:pPr>
              <w:pStyle w:val="Questiontext"/>
            </w:pPr>
          </w:p>
        </w:tc>
      </w:tr>
      <w:tr w:rsidR="00587D23" w:rsidRPr="007C08F6" w14:paraId="76A6D100" w14:textId="77777777" w:rsidTr="00F06302">
        <w:tc>
          <w:tcPr>
            <w:tcW w:w="1177" w:type="dxa"/>
            <w:gridSpan w:val="3"/>
            <w:shd w:val="clear" w:color="auto" w:fill="auto"/>
          </w:tcPr>
          <w:p w14:paraId="3191FC57" w14:textId="77777777" w:rsidR="00587D23" w:rsidRPr="00481A36" w:rsidRDefault="00587D23" w:rsidP="006B4174">
            <w:pPr>
              <w:pStyle w:val="Questiontext"/>
            </w:pPr>
            <w:r w:rsidRPr="00481A36">
              <w:t>Yes</w:t>
            </w:r>
          </w:p>
        </w:tc>
        <w:sdt>
          <w:sdtPr>
            <w:rPr>
              <w:rStyle w:val="Responseboxtext"/>
            </w:rPr>
            <w:id w:val="-953943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1" w:type="dxa"/>
                <w:gridSpan w:val="6"/>
                <w:shd w:val="clear" w:color="auto" w:fill="auto"/>
              </w:tcPr>
              <w:p w14:paraId="488A68D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89" w:type="dxa"/>
            <w:gridSpan w:val="20"/>
            <w:shd w:val="clear" w:color="auto" w:fill="auto"/>
          </w:tcPr>
          <w:p w14:paraId="00E54579" w14:textId="77777777" w:rsidR="00587D23" w:rsidRPr="00481A36" w:rsidRDefault="00587D23" w:rsidP="006B4174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ED2082" w:rsidRPr="007C08F6" w14:paraId="7C34EB6F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1A2F325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placeholder>
              <w:docPart w:val="10969B4977D045B8A7E5024510119081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56792D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3B009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2BCB9349" w14:textId="77777777" w:rsidTr="00F06302">
        <w:tc>
          <w:tcPr>
            <w:tcW w:w="4161" w:type="dxa"/>
            <w:gridSpan w:val="17"/>
            <w:shd w:val="clear" w:color="auto" w:fill="auto"/>
          </w:tcPr>
          <w:p w14:paraId="1538FAF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FF752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43EE45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293959B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BDE26B8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placeholder>
              <w:docPart w:val="A268A687DB1D456A8F84D651B98063CA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4803A75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4F7DA2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1BB3B2E0" w14:textId="77777777" w:rsidTr="00F06302">
        <w:tc>
          <w:tcPr>
            <w:tcW w:w="4161" w:type="dxa"/>
            <w:gridSpan w:val="17"/>
            <w:shd w:val="clear" w:color="auto" w:fill="auto"/>
          </w:tcPr>
          <w:p w14:paraId="32DF2869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1E1A76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BEA044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383D6E99" w14:textId="77777777" w:rsidTr="00F06302"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57E1F7FE" w14:textId="77777777" w:rsidR="00ED2082" w:rsidRPr="007C08F6" w:rsidRDefault="00ED2082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placeholder>
              <w:docPart w:val="10B95DE3BB01433C8A5A598C26FBEE00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79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2F3A318" w14:textId="77777777" w:rsidR="00ED2082" w:rsidRPr="00F77607" w:rsidRDefault="00ED2082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C47EB3" w14:textId="77777777" w:rsidR="00ED2082" w:rsidRPr="007C08F6" w:rsidRDefault="00ED2082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ED2082" w:rsidRPr="003A523A" w14:paraId="0B52A43B" w14:textId="77777777" w:rsidTr="00F06302">
        <w:tc>
          <w:tcPr>
            <w:tcW w:w="4161" w:type="dxa"/>
            <w:gridSpan w:val="17"/>
            <w:shd w:val="clear" w:color="auto" w:fill="auto"/>
          </w:tcPr>
          <w:p w14:paraId="6A5AC4FB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43C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EC7A005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61FCE7FE" w14:textId="65B12E0D" w:rsidTr="00F06302">
        <w:trPr>
          <w:trHeight w:val="70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00904C97" w14:textId="463FF4E9" w:rsidR="00ED2082" w:rsidRPr="007C08F6" w:rsidRDefault="00ED2082" w:rsidP="00F06302">
            <w:pPr>
              <w:pStyle w:val="Questiontext"/>
              <w:tabs>
                <w:tab w:val="center" w:pos="1946"/>
              </w:tabs>
            </w:pPr>
            <w:r>
              <w:t>Date of birth</w:t>
            </w:r>
            <w:r w:rsidR="00F06302">
              <w:t xml:space="preserve"> (DD/MM/YYYY)</w:t>
            </w:r>
            <w:r w:rsidR="00F06302">
              <w:tab/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placeholder>
                <w:docPart w:val="E5EEF067EBEF4379BBF652E7E846088A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3AD6EADD" w14:textId="58322EBC" w:rsidR="00ED2082" w:rsidRPr="00635D7A" w:rsidRDefault="00ED2082" w:rsidP="00ED2082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940913F" w14:textId="77777777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08E2BD32" w14:textId="77777777" w:rsidTr="00F06302">
        <w:tc>
          <w:tcPr>
            <w:tcW w:w="4161" w:type="dxa"/>
            <w:gridSpan w:val="17"/>
            <w:shd w:val="clear" w:color="auto" w:fill="auto"/>
          </w:tcPr>
          <w:p w14:paraId="7C7318B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870D0C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60C81F7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5D8966D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E5CDA0F" w14:textId="77777777" w:rsidR="00ED2082" w:rsidRPr="007C08F6" w:rsidRDefault="00ED2082" w:rsidP="00577BF9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placeholder>
              <w:docPart w:val="E8B75C5B051E4E0AADF4E544F5794A53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6654267" w14:textId="3E3A81AD" w:rsidR="00ED2082" w:rsidRPr="00635D7A" w:rsidRDefault="00B83633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B2642AD" w14:textId="2DEE9F62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4DBCCFCF" w14:textId="77777777" w:rsidTr="00F06302">
        <w:tc>
          <w:tcPr>
            <w:tcW w:w="4161" w:type="dxa"/>
            <w:gridSpan w:val="17"/>
            <w:shd w:val="clear" w:color="auto" w:fill="auto"/>
          </w:tcPr>
          <w:p w14:paraId="7D80E02E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254DAE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3621E78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26E1CCC1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10FBA8C" w14:textId="77777777" w:rsidR="00ED2082" w:rsidRPr="007C08F6" w:rsidRDefault="00ED2082" w:rsidP="00577BF9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placeholder>
              <w:docPart w:val="AE92E4378D5549318E0BA448B98AD615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AAD85B1" w14:textId="4516A3DD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3747CBB" w14:textId="1CC13225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182B52B" w14:textId="77777777" w:rsidTr="00F06302">
        <w:tc>
          <w:tcPr>
            <w:tcW w:w="4161" w:type="dxa"/>
            <w:gridSpan w:val="17"/>
            <w:shd w:val="clear" w:color="auto" w:fill="auto"/>
          </w:tcPr>
          <w:p w14:paraId="5F7D0BE4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3E25E8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7A412DB0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F91D285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3F78D225" w14:textId="0EEB6559" w:rsidR="00ED2082" w:rsidRPr="007C08F6" w:rsidRDefault="00ED2082" w:rsidP="00577BF9">
            <w:pPr>
              <w:pStyle w:val="Questiontext"/>
            </w:pPr>
            <w:r>
              <w:t>Date of conviction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placeholder>
                <w:docPart w:val="EA53DA63659B42079AFC0F2494BA0B97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750A0726" w14:textId="6828B763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19229A9A" w14:textId="00D48BF6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625CBAAD" w14:textId="77777777" w:rsidTr="00F06302">
        <w:tc>
          <w:tcPr>
            <w:tcW w:w="4161" w:type="dxa"/>
            <w:gridSpan w:val="17"/>
            <w:shd w:val="clear" w:color="auto" w:fill="auto"/>
          </w:tcPr>
          <w:p w14:paraId="7E6D12C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7551AD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64CB32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41C32EA3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8462A94" w14:textId="77777777" w:rsidR="00ED2082" w:rsidRPr="007C08F6" w:rsidRDefault="00ED2082" w:rsidP="00577BF9">
            <w:pPr>
              <w:pStyle w:val="Questiontext"/>
            </w:pPr>
            <w:r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placeholder>
              <w:docPart w:val="9C0B97F8743F4B949C85BBEEAE83D7CA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63" w:type="dxa"/>
                <w:gridSpan w:val="7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EFD53D" w14:textId="50742891" w:rsidR="00ED2082" w:rsidRPr="00635D7A" w:rsidRDefault="00ED208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36DC700B" w14:textId="2C0FEC7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ED2082" w:rsidRPr="003A523A" w14:paraId="32ABE071" w14:textId="77777777" w:rsidTr="00F06302">
        <w:tc>
          <w:tcPr>
            <w:tcW w:w="4161" w:type="dxa"/>
            <w:gridSpan w:val="17"/>
            <w:shd w:val="clear" w:color="auto" w:fill="auto"/>
          </w:tcPr>
          <w:p w14:paraId="1A7273D0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79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D1BACB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0FF7DB7C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ED2082" w:rsidRPr="007C08F6" w14:paraId="5CF9579C" w14:textId="77777777" w:rsidTr="00F06302">
        <w:trPr>
          <w:trHeight w:val="67"/>
        </w:trPr>
        <w:tc>
          <w:tcPr>
            <w:tcW w:w="4161" w:type="dxa"/>
            <w:gridSpan w:val="17"/>
            <w:tcBorders>
              <w:right w:val="single" w:sz="4" w:space="0" w:color="auto"/>
            </w:tcBorders>
            <w:shd w:val="clear" w:color="auto" w:fill="auto"/>
          </w:tcPr>
          <w:p w14:paraId="77E0F87B" w14:textId="2D10F0A9" w:rsidR="00ED2082" w:rsidRPr="007C08F6" w:rsidRDefault="00ED2082" w:rsidP="006B4174">
            <w:pPr>
              <w:pStyle w:val="Questiontext"/>
            </w:pPr>
            <w:r>
              <w:t>Date any appeal against the conviction will be heard</w:t>
            </w:r>
            <w:r w:rsidR="00F06302">
              <w:t xml:space="preserve"> (DD/MM/YYYY)</w:t>
            </w:r>
          </w:p>
        </w:tc>
        <w:tc>
          <w:tcPr>
            <w:tcW w:w="406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placeholder>
                <w:docPart w:val="A2F2500EF92548BAB12ADE6CFC478F0D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9A723A9" w14:textId="313E9E3F" w:rsidR="00ED2082" w:rsidRPr="00ED2082" w:rsidRDefault="00ED2082" w:rsidP="006B4174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13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CA97BA6" w14:textId="57D60C6A" w:rsidR="00ED2082" w:rsidRPr="00635D7A" w:rsidRDefault="00ED2082" w:rsidP="006B4174">
            <w:pPr>
              <w:pStyle w:val="Questiontext"/>
              <w:rPr>
                <w:rStyle w:val="Responseboxtext"/>
              </w:rPr>
            </w:pPr>
          </w:p>
        </w:tc>
      </w:tr>
      <w:tr w:rsidR="00587D23" w:rsidRPr="007C08F6" w14:paraId="5786A182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4A2E060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F06302" w:rsidRPr="007B7529" w14:paraId="22275E7A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5DA40000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placeholder>
              <w:docPart w:val="6F84A50FD47F4948887976A5B22D2CC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A0F363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4A612AD" w14:textId="77777777" w:rsidR="00ED2082" w:rsidRPr="007B7529" w:rsidRDefault="00ED2082" w:rsidP="00373BAE">
            <w:pPr>
              <w:pStyle w:val="Questiontext"/>
            </w:pPr>
          </w:p>
        </w:tc>
      </w:tr>
      <w:tr w:rsidR="00ED2082" w:rsidRPr="003A523A" w14:paraId="08CB1A7D" w14:textId="77777777" w:rsidTr="00F06302">
        <w:tc>
          <w:tcPr>
            <w:tcW w:w="4011" w:type="dxa"/>
            <w:gridSpan w:val="14"/>
            <w:shd w:val="clear" w:color="auto" w:fill="auto"/>
          </w:tcPr>
          <w:p w14:paraId="5B6029E3" w14:textId="77777777" w:rsidR="00ED2082" w:rsidRPr="003A523A" w:rsidRDefault="00ED2082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9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33D2D1" w14:textId="77777777" w:rsidR="00ED2082" w:rsidRPr="003A523A" w:rsidRDefault="00ED2082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7" w:type="dxa"/>
            <w:gridSpan w:val="4"/>
            <w:shd w:val="clear" w:color="auto" w:fill="auto"/>
            <w:vAlign w:val="center"/>
          </w:tcPr>
          <w:p w14:paraId="462B5E3D" w14:textId="77777777" w:rsidR="00ED2082" w:rsidRPr="003A523A" w:rsidRDefault="00ED2082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7D23" w:rsidRPr="007C08F6" w14:paraId="550433E6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0DDB8B9" w14:textId="4BDB03B0" w:rsidR="00587D23" w:rsidRPr="00577BF9" w:rsidRDefault="00635D7A" w:rsidP="00524BE5">
            <w:pPr>
              <w:pStyle w:val="SubQuestion"/>
            </w:pPr>
            <w:r w:rsidRPr="00577BF9">
              <w:t>4</w:t>
            </w:r>
            <w:r w:rsidR="00587D23" w:rsidRPr="00577BF9">
              <w:t xml:space="preserve">b </w:t>
            </w:r>
            <w:r w:rsidR="00587D23" w:rsidRPr="00577BF9">
              <w:rPr>
                <w:rFonts w:eastAsia="Calibri"/>
                <w:lang w:eastAsia="en-GB"/>
              </w:rPr>
              <w:t xml:space="preserve">Technical ability - relevant waste operations only </w:t>
            </w:r>
            <w:r w:rsidR="00587D23" w:rsidRPr="00577BF9">
              <w:rPr>
                <w:rFonts w:eastAsia="Calibri"/>
                <w:b w:val="0"/>
                <w:lang w:eastAsia="en-GB"/>
              </w:rPr>
              <w:t>(See the guidance notes)</w:t>
            </w:r>
          </w:p>
        </w:tc>
      </w:tr>
      <w:tr w:rsidR="00587D23" w:rsidRPr="00AF0BC1" w14:paraId="4B86B0F1" w14:textId="77777777" w:rsidTr="00F06302">
        <w:trPr>
          <w:trHeight w:val="27"/>
        </w:trPr>
        <w:tc>
          <w:tcPr>
            <w:tcW w:w="9837" w:type="dxa"/>
            <w:gridSpan w:val="29"/>
            <w:shd w:val="clear" w:color="auto" w:fill="auto"/>
          </w:tcPr>
          <w:p w14:paraId="00AEC34A" w14:textId="524D9089" w:rsidR="00587D23" w:rsidRPr="00577BF9" w:rsidRDefault="00587D23" w:rsidP="00587D23">
            <w:pPr>
              <w:pStyle w:val="Questiontext"/>
              <w:rPr>
                <w:rFonts w:eastAsia="Calibri"/>
              </w:rPr>
            </w:pPr>
            <w:r w:rsidRPr="00577BF9">
              <w:rPr>
                <w:rFonts w:eastAsia="Calibri"/>
              </w:rPr>
              <w:t xml:space="preserve">You must have the relevant qualifications in place </w:t>
            </w:r>
            <w:r w:rsidRPr="00577BF9">
              <w:rPr>
                <w:rFonts w:eastAsia="Calibri"/>
                <w:i/>
              </w:rPr>
              <w:t xml:space="preserve">before </w:t>
            </w:r>
            <w:r w:rsidRPr="00577BF9">
              <w:rPr>
                <w:rFonts w:eastAsia="Calibri"/>
              </w:rPr>
              <w:t xml:space="preserve">a permit can be transferred to you. You cannot </w:t>
            </w:r>
            <w:r w:rsidR="00635D7A" w:rsidRPr="00577BF9">
              <w:rPr>
                <w:rFonts w:eastAsia="Calibri"/>
              </w:rPr>
              <w:t>rely on any transitional provisions (Grace periods) in the approved competence schemes.</w:t>
            </w:r>
          </w:p>
        </w:tc>
      </w:tr>
      <w:tr w:rsidR="00587D23" w:rsidRPr="00AF0BC1" w14:paraId="4419E9D0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1D47DC38" w14:textId="55CA0F80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8D8113B" w14:textId="77777777" w:rsidR="00587D23" w:rsidRPr="00577BF9" w:rsidRDefault="00587D23" w:rsidP="006B4174">
            <w:pPr>
              <w:pStyle w:val="Questiontext"/>
            </w:pPr>
            <w:r w:rsidRPr="00577BF9"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587D23" w:rsidRPr="007C08F6" w14:paraId="1A627ED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12BA130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71D372FF" w14:textId="77777777" w:rsidR="00587D23" w:rsidRPr="007C08F6" w:rsidRDefault="00587D23" w:rsidP="006B4174">
            <w:pPr>
              <w:pStyle w:val="Questiontext"/>
            </w:pPr>
            <w:r>
              <w:t>CIWM / WAMITAB</w:t>
            </w:r>
          </w:p>
        </w:tc>
        <w:sdt>
          <w:sdtPr>
            <w:rPr>
              <w:rStyle w:val="Responseboxtext"/>
            </w:rPr>
            <w:id w:val="2074306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7EF8231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B548A0E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4FA8232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3478" w:type="dxa"/>
            <w:gridSpan w:val="14"/>
            <w:shd w:val="clear" w:color="auto" w:fill="auto"/>
          </w:tcPr>
          <w:p w14:paraId="005908A7" w14:textId="77777777" w:rsidR="00587D23" w:rsidRPr="007C08F6" w:rsidRDefault="00587D23" w:rsidP="006B4174">
            <w:pPr>
              <w:pStyle w:val="Questiontext"/>
            </w:pPr>
            <w:r>
              <w:t>ESA / EU</w:t>
            </w:r>
          </w:p>
        </w:tc>
        <w:sdt>
          <w:sdtPr>
            <w:rPr>
              <w:rStyle w:val="Responseboxtext"/>
            </w:rPr>
            <w:id w:val="97579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72ADA9B5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AF0BC1" w14:paraId="2BFD5F13" w14:textId="77777777" w:rsidTr="00F06302">
        <w:trPr>
          <w:trHeight w:val="27"/>
        </w:trPr>
        <w:tc>
          <w:tcPr>
            <w:tcW w:w="611" w:type="dxa"/>
            <w:shd w:val="clear" w:color="auto" w:fill="auto"/>
          </w:tcPr>
          <w:p w14:paraId="45410258" w14:textId="74F5589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b2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A03B9D7" w14:textId="6151BB5B" w:rsidR="00587D23" w:rsidRPr="007F1342" w:rsidRDefault="00635D7A" w:rsidP="00635D7A">
            <w:pPr>
              <w:pStyle w:val="Questiontext"/>
            </w:pPr>
            <w:r>
              <w:t>Evidence</w:t>
            </w:r>
            <w:r w:rsidR="00587D23">
              <w:t xml:space="preserve"> you already hold the relevant, formal qualifications to </w:t>
            </w:r>
            <w:r w:rsidR="00587D23">
              <w:rPr>
                <w:rFonts w:eastAsia="Calibri"/>
                <w:lang w:eastAsia="en-GB"/>
              </w:rPr>
              <w:t>manage your facility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635D7A" w:rsidRPr="00AF0BC1" w14:paraId="4507479D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323519F2" w14:textId="77777777" w:rsidR="00635D7A" w:rsidRPr="00AF0BC1" w:rsidRDefault="00635D7A" w:rsidP="006B4174">
            <w:pPr>
              <w:pStyle w:val="Questiontext"/>
            </w:pPr>
          </w:p>
        </w:tc>
        <w:tc>
          <w:tcPr>
            <w:tcW w:w="8643" w:type="dxa"/>
            <w:gridSpan w:val="27"/>
            <w:shd w:val="clear" w:color="auto" w:fill="auto"/>
            <w:vAlign w:val="center"/>
          </w:tcPr>
          <w:p w14:paraId="4F357D16" w14:textId="649DFE60" w:rsidR="00635D7A" w:rsidRPr="00137968" w:rsidRDefault="00635D7A" w:rsidP="006B4174">
            <w:pPr>
              <w:pStyle w:val="Questiontext"/>
            </w:pPr>
            <w:r w:rsidRPr="00137968">
              <w:t xml:space="preserve">Tick to confirm you’ve included all original and continuing </w:t>
            </w:r>
            <w:r w:rsidR="00524BE5" w:rsidRPr="00137968">
              <w:t>competence</w:t>
            </w:r>
            <w:r w:rsidRPr="00137968">
              <w:t xml:space="preserve"> evidence.</w:t>
            </w:r>
          </w:p>
        </w:tc>
        <w:sdt>
          <w:sdtPr>
            <w:rPr>
              <w:rStyle w:val="Responseboxtext"/>
            </w:rPr>
            <w:id w:val="2093728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83" w:type="dxa"/>
                <w:shd w:val="clear" w:color="auto" w:fill="auto"/>
              </w:tcPr>
              <w:p w14:paraId="520C82EB" w14:textId="6C3D0856" w:rsidR="00635D7A" w:rsidRPr="00AF0BC1" w:rsidRDefault="00635D7A" w:rsidP="006B4174">
                <w:pPr>
                  <w:pStyle w:val="Questiontext"/>
                  <w:jc w:val="center"/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DC2F54" w14:paraId="1D718B1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71CE9686" w14:textId="007DEA3E" w:rsidR="00587D23" w:rsidRPr="00DC2F54" w:rsidRDefault="00635D7A" w:rsidP="006B4174">
            <w:pPr>
              <w:pStyle w:val="SubQuestion"/>
            </w:pPr>
            <w:r>
              <w:t>4</w:t>
            </w:r>
            <w:r w:rsidR="00587D23" w:rsidRPr="00DC2F54">
              <w:t xml:space="preserve">c </w:t>
            </w:r>
            <w:r w:rsidR="00587D23"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587D23" w:rsidRPr="007C08F6" w14:paraId="01779591" w14:textId="77777777" w:rsidTr="00F06302">
        <w:tc>
          <w:tcPr>
            <w:tcW w:w="9837" w:type="dxa"/>
            <w:gridSpan w:val="29"/>
            <w:shd w:val="clear" w:color="auto" w:fill="auto"/>
          </w:tcPr>
          <w:p w14:paraId="27F1C74D" w14:textId="77777777" w:rsidR="00587D23" w:rsidRPr="007C08F6" w:rsidRDefault="00587D23" w:rsidP="006B4174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587D23" w:rsidRPr="007C08F6" w14:paraId="5860C15E" w14:textId="77777777" w:rsidTr="00B83633">
        <w:tc>
          <w:tcPr>
            <w:tcW w:w="1310" w:type="dxa"/>
            <w:gridSpan w:val="5"/>
            <w:shd w:val="clear" w:color="auto" w:fill="auto"/>
          </w:tcPr>
          <w:p w14:paraId="63B17ED1" w14:textId="77777777" w:rsidR="00587D23" w:rsidRPr="00A04B23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21224903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shd w:val="clear" w:color="auto" w:fill="auto"/>
              </w:tcPr>
              <w:p w14:paraId="2B5AF909" w14:textId="6E874BB8" w:rsidR="00587D23" w:rsidRPr="00524BE5" w:rsidRDefault="00F635AD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420" w:type="dxa"/>
            <w:gridSpan w:val="13"/>
            <w:shd w:val="clear" w:color="auto" w:fill="auto"/>
            <w:vAlign w:val="center"/>
          </w:tcPr>
          <w:p w14:paraId="5C109CCB" w14:textId="4C5A425E" w:rsidR="00587D23" w:rsidRPr="007C08F6" w:rsidRDefault="00806DC4" w:rsidP="006B4174">
            <w:pPr>
              <w:pStyle w:val="Questiontext"/>
            </w:pPr>
            <w:r>
              <w:rPr>
                <w:i/>
              </w:rPr>
              <w:t>Go to section 4</w:t>
            </w:r>
            <w:r w:rsidR="00635D7A">
              <w:rPr>
                <w:i/>
              </w:rPr>
              <w:t>d.</w:t>
            </w:r>
          </w:p>
        </w:tc>
        <w:tc>
          <w:tcPr>
            <w:tcW w:w="2551" w:type="dxa"/>
            <w:gridSpan w:val="6"/>
            <w:shd w:val="clear" w:color="auto" w:fill="auto"/>
            <w:vAlign w:val="center"/>
          </w:tcPr>
          <w:p w14:paraId="045BFF60" w14:textId="66CC1B16" w:rsidR="00587D23" w:rsidRPr="00AF2848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7C08F6" w14:paraId="3F58DBA8" w14:textId="77777777" w:rsidTr="00F06302">
        <w:tc>
          <w:tcPr>
            <w:tcW w:w="131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2E71588" w14:textId="77777777" w:rsidR="00587D23" w:rsidRPr="00A04B23" w:rsidRDefault="00587D23" w:rsidP="006B4174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-840078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5"/>
                <w:tcBorders>
                  <w:bottom w:val="single" w:sz="4" w:space="0" w:color="auto"/>
                </w:tcBorders>
                <w:shd w:val="clear" w:color="auto" w:fill="auto"/>
              </w:tcPr>
              <w:p w14:paraId="4631C8D7" w14:textId="77777777" w:rsidR="00587D23" w:rsidRPr="00524BE5" w:rsidRDefault="00587D23" w:rsidP="006B4174">
                <w:pPr>
                  <w:pStyle w:val="Questiontext"/>
                  <w:jc w:val="center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971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2B00D" w14:textId="18CDE43F" w:rsidR="00587D23" w:rsidRPr="007C08F6" w:rsidRDefault="00587D23" w:rsidP="00635D7A">
            <w:pPr>
              <w:pStyle w:val="Questiontext"/>
              <w:spacing w:after="120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give details below of the required set-up costs (including infrastructure), maintenance and 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clean-up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costs for the proposed facility against which a credit check may be assessed.</w:t>
            </w:r>
            <w:r w:rsidR="00ED2082">
              <w:rPr>
                <w:rFonts w:ascii="MetaNormalLF-Roman" w:eastAsia="Calibri" w:hAnsi="MetaNormalLF-Roman" w:cs="MetaNormalLF-Roman"/>
                <w:lang w:eastAsia="en-GB"/>
              </w:rPr>
              <w:t xml:space="preserve"> Use a separate sheet if needed and tell us the reference.</w:t>
            </w:r>
          </w:p>
        </w:tc>
      </w:tr>
      <w:tr w:rsidR="00587D23" w:rsidRPr="0007220B" w14:paraId="5952524D" w14:textId="77777777" w:rsidTr="00F06302">
        <w:trPr>
          <w:trHeight w:val="1692"/>
        </w:trPr>
        <w:sdt>
          <w:sdtPr>
            <w:rPr>
              <w:rStyle w:val="Responseboxtext"/>
            </w:rPr>
            <w:id w:val="-1443529943"/>
            <w:placeholder>
              <w:docPart w:val="38ABD4E537164FF0ACDBDD2B1A4CD595"/>
            </w:placeholder>
            <w:showingPlcHdr/>
            <w:text w:multiLine="1"/>
          </w:sdtPr>
          <w:sdtEndPr>
            <w:rPr>
              <w:rStyle w:val="Responseboxtext"/>
            </w:rPr>
          </w:sdtEndPr>
          <w:sdtContent>
            <w:tc>
              <w:tcPr>
                <w:tcW w:w="9837" w:type="dxa"/>
                <w:gridSpan w:val="2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EEF9C77" w14:textId="77777777" w:rsidR="00587D23" w:rsidRPr="0007220B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07220B">
                  <w:rPr>
                    <w:rStyle w:val="Responseboxtext"/>
                  </w:rPr>
                  <w:t>Click here to enter text.</w:t>
                </w:r>
              </w:p>
            </w:tc>
          </w:sdtContent>
        </w:sdt>
      </w:tr>
      <w:tr w:rsidR="00587D23" w:rsidRPr="007C08F6" w14:paraId="2AF9F2CD" w14:textId="77777777" w:rsidTr="00F06302">
        <w:tc>
          <w:tcPr>
            <w:tcW w:w="9837" w:type="dxa"/>
            <w:gridSpan w:val="29"/>
            <w:tcBorders>
              <w:top w:val="single" w:sz="4" w:space="0" w:color="auto"/>
            </w:tcBorders>
            <w:shd w:val="clear" w:color="auto" w:fill="auto"/>
          </w:tcPr>
          <w:p w14:paraId="462C4258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587D23" w:rsidRPr="00241F17" w14:paraId="42F27839" w14:textId="77777777" w:rsidTr="00F06302">
        <w:trPr>
          <w:trHeight w:val="180"/>
        </w:trPr>
        <w:tc>
          <w:tcPr>
            <w:tcW w:w="9837" w:type="dxa"/>
            <w:gridSpan w:val="29"/>
            <w:shd w:val="clear" w:color="auto" w:fill="auto"/>
          </w:tcPr>
          <w:p w14:paraId="51E46B3A" w14:textId="77777777" w:rsidR="00587D23" w:rsidRDefault="00587D23" w:rsidP="006B417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Landfill, Category A mining waste facilities and mining waste facilities for hazardous waste only</w:t>
            </w:r>
          </w:p>
        </w:tc>
      </w:tr>
      <w:tr w:rsidR="00587D23" w:rsidRPr="007B7529" w14:paraId="36BABAEF" w14:textId="77777777" w:rsidTr="00F06302">
        <w:trPr>
          <w:trHeight w:val="55"/>
        </w:trPr>
        <w:tc>
          <w:tcPr>
            <w:tcW w:w="9837" w:type="dxa"/>
            <w:gridSpan w:val="29"/>
            <w:shd w:val="clear" w:color="auto" w:fill="auto"/>
          </w:tcPr>
          <w:p w14:paraId="6AFAE89D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How do you plan to make financial provision (to operate a landfill or a mining waste facility you need to show us that you are financially capable of meeting the obligations of closure and aftercare)?</w:t>
            </w:r>
          </w:p>
        </w:tc>
      </w:tr>
      <w:tr w:rsidR="00587D23" w:rsidRPr="007B7529" w14:paraId="073908D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4A22BE1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Bonds</w:t>
            </w:r>
          </w:p>
        </w:tc>
        <w:sdt>
          <w:sdtPr>
            <w:rPr>
              <w:rStyle w:val="Responseboxtext"/>
              <w:rFonts w:eastAsia="Calibri"/>
            </w:rPr>
            <w:id w:val="260342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4C7A346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82C6B58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2150D80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Escrow account</w:t>
            </w:r>
          </w:p>
        </w:tc>
        <w:sdt>
          <w:sdtPr>
            <w:rPr>
              <w:rStyle w:val="Responseboxtext"/>
              <w:rFonts w:eastAsia="Calibri"/>
            </w:rPr>
            <w:id w:val="158118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6CB3C8D4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3A01C8F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6B1EF265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Trust fund</w:t>
            </w:r>
          </w:p>
        </w:tc>
        <w:sdt>
          <w:sdtPr>
            <w:rPr>
              <w:rStyle w:val="Responseboxtext"/>
              <w:rFonts w:eastAsia="Calibri"/>
            </w:rPr>
            <w:id w:val="-112615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D460E52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415D9512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50745956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Lump sum</w:t>
            </w:r>
          </w:p>
        </w:tc>
        <w:sdt>
          <w:sdtPr>
            <w:rPr>
              <w:rStyle w:val="Responseboxtext"/>
              <w:rFonts w:eastAsia="Calibri"/>
            </w:rPr>
            <w:id w:val="1684552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1A942BB6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067D3D0B" w14:textId="77777777" w:rsidTr="00F06302">
        <w:trPr>
          <w:trHeight w:val="101"/>
        </w:trPr>
        <w:tc>
          <w:tcPr>
            <w:tcW w:w="4089" w:type="dxa"/>
            <w:gridSpan w:val="15"/>
            <w:shd w:val="clear" w:color="auto" w:fill="auto"/>
          </w:tcPr>
          <w:p w14:paraId="3E2CB6F8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255948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748" w:type="dxa"/>
                <w:gridSpan w:val="14"/>
                <w:shd w:val="clear" w:color="auto" w:fill="auto"/>
              </w:tcPr>
              <w:p w14:paraId="5474235B" w14:textId="77777777" w:rsidR="00587D23" w:rsidRPr="00524BE5" w:rsidRDefault="00587D23" w:rsidP="006B417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524BE5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B7529" w14:paraId="219B911F" w14:textId="77777777" w:rsidTr="00F06302">
        <w:trPr>
          <w:trHeight w:val="50"/>
        </w:trPr>
        <w:tc>
          <w:tcPr>
            <w:tcW w:w="9837" w:type="dxa"/>
            <w:gridSpan w:val="29"/>
            <w:shd w:val="clear" w:color="auto" w:fill="auto"/>
          </w:tcPr>
          <w:p w14:paraId="0D9B8074" w14:textId="77777777" w:rsidR="00587D23" w:rsidRPr="007B7529" w:rsidRDefault="00587D23" w:rsidP="006B417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Provide a plan of your estimated expenditure on each phase of the landfill or mining waste facility.</w:t>
            </w:r>
          </w:p>
        </w:tc>
      </w:tr>
      <w:tr w:rsidR="00F06302" w:rsidRPr="007B7529" w14:paraId="6C76D6A1" w14:textId="77777777" w:rsidTr="00F06302"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76B77867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68313373"/>
            <w:placeholder>
              <w:docPart w:val="61E36671D8A946A8818B03BEB3D64B5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73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792F928" w14:textId="77777777" w:rsidR="00ED2082" w:rsidRPr="007B7529" w:rsidRDefault="00ED2082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C6D698B" w14:textId="77777777" w:rsidR="00ED2082" w:rsidRPr="007B7529" w:rsidRDefault="00ED2082" w:rsidP="00373BAE">
            <w:pPr>
              <w:pStyle w:val="Questiontext"/>
            </w:pPr>
          </w:p>
        </w:tc>
      </w:tr>
      <w:tr w:rsidR="00587D23" w:rsidRPr="00A04B23" w14:paraId="13B1D1F8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6E998C8C" w14:textId="21DBCE84" w:rsidR="00587D23" w:rsidRPr="00A04B23" w:rsidRDefault="00635D7A" w:rsidP="006B4174">
            <w:pPr>
              <w:pStyle w:val="SubQuestion"/>
            </w:pPr>
            <w:r>
              <w:t>4</w:t>
            </w:r>
            <w:r w:rsidR="00587D23" w:rsidRPr="00A04B23">
              <w:t>d Management systems (all)</w:t>
            </w:r>
          </w:p>
        </w:tc>
      </w:tr>
      <w:tr w:rsidR="00587D23" w:rsidRPr="007C08F6" w14:paraId="127BF7BF" w14:textId="77777777" w:rsidTr="00F06302">
        <w:tc>
          <w:tcPr>
            <w:tcW w:w="9837" w:type="dxa"/>
            <w:gridSpan w:val="29"/>
            <w:shd w:val="clear" w:color="auto" w:fill="auto"/>
            <w:vAlign w:val="center"/>
          </w:tcPr>
          <w:p w14:paraId="27D0DB5B" w14:textId="77777777" w:rsidR="00587D23" w:rsidRDefault="00587D23" w:rsidP="006B4174">
            <w:pPr>
              <w:pStyle w:val="Questiontext"/>
              <w:rPr>
                <w:b/>
                <w:color w:val="000000"/>
              </w:rPr>
            </w:pPr>
            <w:r>
              <w:rPr>
                <w:rFonts w:eastAsia="Calibri"/>
                <w:lang w:eastAsia="en-GB"/>
              </w:rPr>
              <w:t>You can find guidance on management systems in our ‘How to Comply’ document.</w:t>
            </w:r>
          </w:p>
        </w:tc>
      </w:tr>
      <w:tr w:rsidR="00587D23" w:rsidRPr="007C08F6" w14:paraId="3B46E08C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38DC0B04" w14:textId="5840EA56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d1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6C9F6DDE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587D23" w:rsidRPr="00AF0BC1" w14:paraId="22148FB3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2921414A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BD272F8" w14:textId="77777777" w:rsidR="00587D23" w:rsidRPr="00AF0BC1" w:rsidRDefault="00587D23" w:rsidP="006B4174">
            <w:pPr>
              <w:pStyle w:val="Questiontext"/>
            </w:pPr>
            <w:r>
              <w:t>Yes</w:t>
            </w:r>
          </w:p>
        </w:tc>
        <w:sdt>
          <w:sdtPr>
            <w:rPr>
              <w:rStyle w:val="Responseboxtext"/>
            </w:rPr>
            <w:id w:val="-4295035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5391920C" w14:textId="268E84E1" w:rsidR="00587D23" w:rsidRPr="00635D7A" w:rsidRDefault="00B50A4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29CBD3D" w14:textId="77777777" w:rsidR="00587D23" w:rsidRPr="00676782" w:rsidRDefault="00587D23" w:rsidP="006B4174">
            <w:pPr>
              <w:pStyle w:val="Questiontext"/>
              <w:rPr>
                <w:i/>
              </w:rPr>
            </w:pPr>
          </w:p>
        </w:tc>
      </w:tr>
      <w:tr w:rsidR="00587D23" w:rsidRPr="00AF0BC1" w14:paraId="22E627F9" w14:textId="77777777" w:rsidTr="00F06302">
        <w:trPr>
          <w:trHeight w:val="27"/>
        </w:trPr>
        <w:tc>
          <w:tcPr>
            <w:tcW w:w="611" w:type="dxa"/>
            <w:shd w:val="clear" w:color="auto" w:fill="auto"/>
            <w:vAlign w:val="center"/>
          </w:tcPr>
          <w:p w14:paraId="09D984E5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699" w:type="dxa"/>
            <w:gridSpan w:val="4"/>
            <w:shd w:val="clear" w:color="auto" w:fill="auto"/>
            <w:vAlign w:val="center"/>
          </w:tcPr>
          <w:p w14:paraId="78CC07E0" w14:textId="77777777" w:rsidR="00587D23" w:rsidRPr="00AF0BC1" w:rsidRDefault="00587D23" w:rsidP="006B4174">
            <w:pPr>
              <w:pStyle w:val="Questiontext"/>
            </w:pPr>
            <w:r>
              <w:t>No</w:t>
            </w:r>
          </w:p>
        </w:tc>
        <w:sdt>
          <w:sdtPr>
            <w:rPr>
              <w:rStyle w:val="Responseboxtext"/>
            </w:rPr>
            <w:id w:val="-1224905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2983" w:type="dxa"/>
                <w:gridSpan w:val="14"/>
                <w:shd w:val="clear" w:color="auto" w:fill="auto"/>
                <w:vAlign w:val="center"/>
              </w:tcPr>
              <w:p w14:paraId="46570F8A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544" w:type="dxa"/>
            <w:gridSpan w:val="10"/>
            <w:shd w:val="clear" w:color="auto" w:fill="auto"/>
            <w:vAlign w:val="center"/>
          </w:tcPr>
          <w:p w14:paraId="14FC0205" w14:textId="77777777" w:rsidR="00587D23" w:rsidRPr="00AF0BC1" w:rsidRDefault="00587D23" w:rsidP="006B4174">
            <w:pPr>
              <w:pStyle w:val="Questiontext"/>
            </w:pPr>
          </w:p>
        </w:tc>
      </w:tr>
      <w:tr w:rsidR="00587D23" w:rsidRPr="007C08F6" w14:paraId="46B577D1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72985119" w14:textId="15CC3C4D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d2</w:t>
            </w:r>
          </w:p>
        </w:tc>
        <w:tc>
          <w:tcPr>
            <w:tcW w:w="9226" w:type="dxa"/>
            <w:gridSpan w:val="28"/>
            <w:shd w:val="clear" w:color="auto" w:fill="auto"/>
          </w:tcPr>
          <w:p w14:paraId="586C1D86" w14:textId="77777777" w:rsidR="00587D23" w:rsidRPr="00572F2C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587D23" w:rsidRPr="007C08F6" w14:paraId="2334C2C2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C27A79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51E13CDD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EC Eco-Management and Audit Scheme (EMAS)</w:t>
            </w:r>
          </w:p>
        </w:tc>
        <w:sdt>
          <w:sdtPr>
            <w:rPr>
              <w:rStyle w:val="Responseboxtext"/>
            </w:rPr>
            <w:id w:val="-1457094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48E8BA02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CB3BE4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3A2052C3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513C4DB" w14:textId="77777777" w:rsidR="00587D23" w:rsidRPr="007C08F6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ISO 14001</w:t>
            </w:r>
          </w:p>
        </w:tc>
        <w:sdt>
          <w:sdtPr>
            <w:rPr>
              <w:rStyle w:val="Responseboxtext"/>
            </w:rPr>
            <w:id w:val="782702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273BA02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38B0441F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696DA84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4449F369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BS 8555 (Phases 1–5)</w:t>
            </w:r>
          </w:p>
        </w:tc>
        <w:sdt>
          <w:sdtPr>
            <w:rPr>
              <w:rStyle w:val="Responseboxtext"/>
            </w:rPr>
            <w:id w:val="1780372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40BEDD7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7D23" w:rsidRPr="007C08F6" w14:paraId="03C96841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5D322C22" w14:textId="77777777" w:rsidR="00587D23" w:rsidRPr="00577BF9" w:rsidRDefault="00587D23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68D3EA24" w14:textId="77777777" w:rsidR="00587D23" w:rsidRDefault="00587D23" w:rsidP="006B4174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Green Dragon</w:t>
            </w:r>
          </w:p>
        </w:tc>
        <w:sdt>
          <w:sdtPr>
            <w:rPr>
              <w:rStyle w:val="Responseboxtext"/>
            </w:rPr>
            <w:id w:val="414436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24CA6675" w14:textId="77777777" w:rsidR="00587D23" w:rsidRPr="00635D7A" w:rsidRDefault="00587D23" w:rsidP="006B4174">
                <w:pPr>
                  <w:pStyle w:val="Questiontext"/>
                  <w:rPr>
                    <w:rStyle w:val="Responseboxtext"/>
                  </w:rPr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35D7A" w:rsidRPr="00585FF3" w14:paraId="76055C93" w14:textId="77777777" w:rsidTr="00F06302">
        <w:trPr>
          <w:trHeight w:val="135"/>
        </w:trPr>
        <w:tc>
          <w:tcPr>
            <w:tcW w:w="611" w:type="dxa"/>
            <w:shd w:val="clear" w:color="auto" w:fill="auto"/>
          </w:tcPr>
          <w:p w14:paraId="60B13F9B" w14:textId="77777777" w:rsidR="00635D7A" w:rsidRPr="00577BF9" w:rsidRDefault="00635D7A" w:rsidP="006B4174">
            <w:pPr>
              <w:pStyle w:val="Questiontext"/>
              <w:rPr>
                <w:b/>
              </w:rPr>
            </w:pPr>
          </w:p>
        </w:tc>
        <w:tc>
          <w:tcPr>
            <w:tcW w:w="4723" w:type="dxa"/>
            <w:gridSpan w:val="20"/>
            <w:shd w:val="clear" w:color="auto" w:fill="auto"/>
          </w:tcPr>
          <w:p w14:paraId="0AE20DC8" w14:textId="77777777" w:rsidR="00635D7A" w:rsidRPr="00585FF3" w:rsidRDefault="00635D7A" w:rsidP="006B4174">
            <w:pPr>
              <w:pStyle w:val="Questiontext"/>
            </w:pPr>
            <w:r w:rsidRPr="00585FF3">
              <w:rPr>
                <w:rFonts w:ascii="MetaNormalLF-Roman" w:eastAsia="Calibri" w:hAnsi="MetaNormalLF-Roman" w:cs="MetaNormalLF-Roman"/>
                <w:lang w:eastAsia="en-GB"/>
              </w:rPr>
              <w:t>Own management system</w:t>
            </w:r>
          </w:p>
        </w:tc>
        <w:sdt>
          <w:sdtPr>
            <w:rPr>
              <w:rStyle w:val="Responseboxtext"/>
            </w:rPr>
            <w:id w:val="-14655825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4503" w:type="dxa"/>
                <w:gridSpan w:val="8"/>
                <w:shd w:val="clear" w:color="auto" w:fill="auto"/>
              </w:tcPr>
              <w:p w14:paraId="6F2192B0" w14:textId="5D7A559C" w:rsidR="00635D7A" w:rsidRPr="00635D7A" w:rsidRDefault="00B50A42" w:rsidP="006B4174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7D23" w:rsidRPr="00585FF3" w14:paraId="241B36C0" w14:textId="77777777" w:rsidTr="00F06302">
        <w:trPr>
          <w:trHeight w:val="101"/>
        </w:trPr>
        <w:tc>
          <w:tcPr>
            <w:tcW w:w="611" w:type="dxa"/>
            <w:shd w:val="clear" w:color="auto" w:fill="auto"/>
          </w:tcPr>
          <w:p w14:paraId="46BD704F" w14:textId="36030E0E" w:rsidR="00587D23" w:rsidRPr="00577BF9" w:rsidRDefault="00635D7A" w:rsidP="006B4174">
            <w:pPr>
              <w:pStyle w:val="Questiontext"/>
              <w:rPr>
                <w:b/>
              </w:rPr>
            </w:pPr>
            <w:r w:rsidRPr="00577BF9">
              <w:rPr>
                <w:b/>
              </w:rPr>
              <w:t>4</w:t>
            </w:r>
            <w:r w:rsidR="00587D23" w:rsidRPr="00577BF9">
              <w:rPr>
                <w:b/>
              </w:rPr>
              <w:t>d3</w:t>
            </w:r>
          </w:p>
        </w:tc>
        <w:tc>
          <w:tcPr>
            <w:tcW w:w="8633" w:type="dxa"/>
            <w:gridSpan w:val="26"/>
            <w:shd w:val="clear" w:color="auto" w:fill="auto"/>
          </w:tcPr>
          <w:p w14:paraId="6C8A58BE" w14:textId="3FA57AB8" w:rsidR="00587D23" w:rsidRPr="00585FF3" w:rsidRDefault="00587D23" w:rsidP="006B4174">
            <w:pPr>
              <w:pStyle w:val="Questiontext"/>
            </w:pPr>
            <w:r w:rsidRPr="00585FF3">
              <w:rPr>
                <w:rFonts w:eastAsia="Calibri"/>
              </w:rPr>
              <w:t xml:space="preserve">Make sure you included a summary of your environment management system with the application. Tick the box to </w:t>
            </w:r>
            <w:r w:rsidR="00577BF9">
              <w:rPr>
                <w:rFonts w:eastAsia="Calibri"/>
              </w:rPr>
              <w:t>confirm</w:t>
            </w:r>
            <w:r w:rsidRPr="00585FF3">
              <w:rPr>
                <w:rFonts w:eastAsia="Calibri"/>
              </w:rPr>
              <w:t xml:space="preserve"> you’ve done this and tell us the </w:t>
            </w:r>
            <w:r>
              <w:rPr>
                <w:rFonts w:eastAsia="Calibri"/>
              </w:rPr>
              <w:t xml:space="preserve">document </w:t>
            </w:r>
            <w:r w:rsidRPr="00585FF3">
              <w:rPr>
                <w:rFonts w:eastAsia="Calibri"/>
              </w:rPr>
              <w:t>reference</w:t>
            </w:r>
            <w:r>
              <w:rPr>
                <w:rFonts w:eastAsia="Calibri"/>
              </w:rPr>
              <w:t>, below</w:t>
            </w:r>
            <w:r w:rsidRPr="00585FF3">
              <w:rPr>
                <w:rFonts w:eastAsia="Calibri"/>
              </w:rPr>
              <w:t>.</w:t>
            </w:r>
          </w:p>
        </w:tc>
        <w:sdt>
          <w:sdtPr>
            <w:rPr>
              <w:rStyle w:val="Responseboxtext"/>
            </w:rPr>
            <w:id w:val="1242680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93" w:type="dxa"/>
                <w:gridSpan w:val="2"/>
                <w:shd w:val="clear" w:color="auto" w:fill="auto"/>
              </w:tcPr>
              <w:p w14:paraId="127B6D42" w14:textId="77777777" w:rsidR="00587D23" w:rsidRPr="00585FF3" w:rsidRDefault="00587D23" w:rsidP="006B4174">
                <w:pPr>
                  <w:pStyle w:val="Questiontext"/>
                </w:pPr>
                <w:r w:rsidRPr="00635D7A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ED2082" w:rsidRPr="007B7529" w14:paraId="29AA429D" w14:textId="77777777" w:rsidTr="00F06302">
        <w:trPr>
          <w:gridBefore w:val="2"/>
          <w:wBefore w:w="620" w:type="dxa"/>
        </w:trPr>
        <w:tc>
          <w:tcPr>
            <w:tcW w:w="3683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EF7F2F8" w14:textId="77777777" w:rsidR="00ED2082" w:rsidRPr="007B7529" w:rsidRDefault="00ED2082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1610927849"/>
            <w:placeholder>
              <w:docPart w:val="9E0C29A371994BD5BF845A7EC4F63B4A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37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30DECC" w14:textId="1AA278AF" w:rsidR="00ED2082" w:rsidRPr="007B7529" w:rsidRDefault="00B50A42" w:rsidP="00373BAE">
                <w:pPr>
                  <w:pStyle w:val="Questiontext"/>
                </w:pPr>
                <w:r>
                  <w:rPr>
                    <w:rStyle w:val="Responseboxtext"/>
                  </w:rPr>
                  <w:t>EMS</w:t>
                </w:r>
              </w:p>
            </w:tc>
          </w:sdtContent>
        </w:sdt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2E0159F" w14:textId="77777777" w:rsidR="00ED2082" w:rsidRPr="007B7529" w:rsidRDefault="00ED2082" w:rsidP="00373BAE">
            <w:pPr>
              <w:pStyle w:val="Questiontext"/>
            </w:pPr>
          </w:p>
        </w:tc>
      </w:tr>
      <w:tr w:rsidR="00A71C04" w:rsidRPr="007C08F6" w14:paraId="09CB3F3E" w14:textId="77777777" w:rsidTr="00F06302">
        <w:tc>
          <w:tcPr>
            <w:tcW w:w="9837" w:type="dxa"/>
            <w:gridSpan w:val="29"/>
            <w:shd w:val="clear" w:color="auto" w:fill="auto"/>
          </w:tcPr>
          <w:p w14:paraId="09CB3F3D" w14:textId="158D3253" w:rsidR="00A71C04" w:rsidRPr="00B361A0" w:rsidRDefault="00A71C04" w:rsidP="00A71C04">
            <w:pPr>
              <w:pStyle w:val="Sectionheading"/>
              <w:rPr>
                <w:rFonts w:eastAsia="Calibri"/>
              </w:rPr>
            </w:pPr>
            <w:r w:rsidRPr="00B361A0">
              <w:rPr>
                <w:rFonts w:eastAsia="Calibri"/>
              </w:rPr>
              <w:t>5 Date on wh</w:t>
            </w:r>
            <w:r w:rsidR="00577BF9">
              <w:rPr>
                <w:rFonts w:eastAsia="Calibri"/>
              </w:rPr>
              <w:t>ich the transfer will take place</w:t>
            </w:r>
          </w:p>
        </w:tc>
      </w:tr>
      <w:tr w:rsidR="00635D7A" w:rsidRPr="007C08F6" w14:paraId="3CE3E9BB" w14:textId="77777777" w:rsidTr="00F06302">
        <w:tc>
          <w:tcPr>
            <w:tcW w:w="9837" w:type="dxa"/>
            <w:gridSpan w:val="29"/>
            <w:shd w:val="clear" w:color="auto" w:fill="auto"/>
          </w:tcPr>
          <w:p w14:paraId="17453609" w14:textId="77777777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Tell us the date that you want to transfer the permit. </w:t>
            </w:r>
          </w:p>
          <w:p w14:paraId="2C11E19C" w14:textId="2641F685" w:rsidR="00635D7A" w:rsidRDefault="00635D7A" w:rsidP="00A71C04">
            <w:pPr>
              <w:pStyle w:val="Questiontext"/>
              <w:rPr>
                <w:rFonts w:ascii="MetaNormalLF-Roman" w:eastAsia="Calibri" w:hAnsi="MetaNormalLF-Roman" w:cs="MetaNormalLF-Roman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For mobile plant permit transfer, this should be at least 20</w:t>
            </w:r>
            <w:r w:rsidR="00577BF9">
              <w:rPr>
                <w:rFonts w:ascii="MetaNormalLF-Roman" w:eastAsia="Calibri" w:hAnsi="MetaNormalLF-Roman" w:cs="MetaNormalLF-Roman"/>
                <w:lang w:eastAsia="en-GB"/>
              </w:rPr>
              <w:t xml:space="preserve">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working days after the application date.</w:t>
            </w:r>
          </w:p>
          <w:p w14:paraId="125E0B4B" w14:textId="6256CD50" w:rsidR="00635D7A" w:rsidRPr="00635D7A" w:rsidRDefault="00635D7A" w:rsidP="00524BE5">
            <w:pPr>
              <w:pStyle w:val="Questiontext"/>
              <w:rPr>
                <w:rStyle w:val="Responseboxtext"/>
                <w:rFonts w:ascii="MetaNormalLF-Roman" w:eastAsia="Calibri" w:hAnsi="MetaNormalLF-Roman" w:cs="MetaNormalLF-Roman"/>
                <w:b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For </w:t>
            </w:r>
            <w:proofErr w:type="gramStart"/>
            <w:r>
              <w:rPr>
                <w:rFonts w:ascii="MetaNormalLF-Roman" w:eastAsia="Calibri" w:hAnsi="MetaNormalLF-Roman" w:cs="MetaNormalLF-Roman"/>
                <w:lang w:eastAsia="en-GB"/>
              </w:rPr>
              <w:t>site based</w:t>
            </w:r>
            <w:proofErr w:type="gramEnd"/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permits, this should be the date the proposed new holder will be </w:t>
            </w:r>
            <w:r w:rsidRPr="00524BE5">
              <w:rPr>
                <w:rFonts w:ascii="MetaNormalLF-Roman" w:eastAsia="Calibri" w:hAnsi="MetaNormalLF-Roman" w:cs="MetaNormalLF-Roman"/>
                <w:i/>
                <w:lang w:eastAsia="en-GB"/>
              </w:rPr>
              <w:t>in control of the facility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. Please </w:t>
            </w:r>
            <w:proofErr w:type="gramStart"/>
            <w:r>
              <w:rPr>
                <w:rFonts w:ascii="MetaNormalLF-Roman" w:eastAsia="Calibri" w:hAnsi="MetaNormalLF-Roman" w:cs="MetaNormalLF-Roman"/>
                <w:lang w:eastAsia="en-GB"/>
              </w:rPr>
              <w:t>note;</w:t>
            </w:r>
            <w:proofErr w:type="gramEnd"/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the statutory timescale for permit tran</w:t>
            </w:r>
            <w:r w:rsidR="00524BE5">
              <w:rPr>
                <w:rFonts w:ascii="MetaNormalLF-Roman" w:eastAsia="Calibri" w:hAnsi="MetaNormalLF-Roman" w:cs="MetaNormalLF-Roman"/>
                <w:lang w:eastAsia="en-GB"/>
              </w:rPr>
              <w:t>s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fers is 2 months from the date the application is duly made. You should consider this when proposing a transfer date.</w:t>
            </w:r>
          </w:p>
        </w:tc>
      </w:tr>
      <w:tr w:rsidR="00F06302" w:rsidRPr="00EE5BCA" w14:paraId="78B951F3" w14:textId="77777777" w:rsidTr="00F06302">
        <w:trPr>
          <w:trHeight w:val="253"/>
        </w:trPr>
        <w:tc>
          <w:tcPr>
            <w:tcW w:w="4167" w:type="dxa"/>
            <w:gridSpan w:val="18"/>
            <w:tcBorders>
              <w:right w:val="single" w:sz="4" w:space="0" w:color="auto"/>
            </w:tcBorders>
            <w:shd w:val="clear" w:color="auto" w:fill="auto"/>
          </w:tcPr>
          <w:p w14:paraId="06E96458" w14:textId="6BC5D868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  <w:r w:rsidRPr="00EE5BCA">
              <w:rPr>
                <w:rFonts w:eastAsia="Calibri"/>
              </w:rPr>
              <w:t xml:space="preserve">Date you want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transfer to take place</w:t>
            </w:r>
          </w:p>
        </w:tc>
        <w:tc>
          <w:tcPr>
            <w:tcW w:w="407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524634187"/>
              <w:placeholder>
                <w:docPart w:val="D58B3456CE5B45BCA35037B11A41BA66"/>
              </w:placeholder>
              <w:date w:fullDate="2023-04-10T00:00:00Z"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42BB4621" w14:textId="432FD138" w:rsidR="00F06302" w:rsidRPr="00B83633" w:rsidRDefault="00FE223E" w:rsidP="00373BAE">
                <w:pPr>
                  <w:pStyle w:val="Questiontext"/>
                  <w:rPr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>10/04/2023</w:t>
                </w:r>
              </w:p>
            </w:sdtContent>
          </w:sdt>
        </w:tc>
        <w:tc>
          <w:tcPr>
            <w:tcW w:w="1597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57E48BD" w14:textId="77777777" w:rsidR="00F06302" w:rsidRPr="00EE5BCA" w:rsidRDefault="00F06302" w:rsidP="00373BAE">
            <w:pPr>
              <w:pStyle w:val="Questiontext"/>
              <w:rPr>
                <w:rFonts w:eastAsia="Calibri"/>
              </w:rPr>
            </w:pPr>
          </w:p>
        </w:tc>
      </w:tr>
    </w:tbl>
    <w:p w14:paraId="09CB3F42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05760" w14:textId="77777777" w:rsidR="00236464" w:rsidRDefault="00236464" w:rsidP="001F125D">
      <w:r>
        <w:separator/>
      </w:r>
    </w:p>
  </w:endnote>
  <w:endnote w:type="continuationSeparator" w:id="0">
    <w:p w14:paraId="478313C7" w14:textId="77777777" w:rsidR="00236464" w:rsidRDefault="0023646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AMetaNormal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B3F47" w14:textId="6256D7B5" w:rsidR="00762488" w:rsidRPr="005B00CB" w:rsidRDefault="00762488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9CB3F50" wp14:editId="09CB3F51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B3F54" w14:textId="77777777" w:rsidR="00762488" w:rsidRPr="00D4360E" w:rsidRDefault="00762488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363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8363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CB3F5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09CB3F54" w14:textId="77777777" w:rsidR="00762488" w:rsidRPr="00D4360E" w:rsidRDefault="00762488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3633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83633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 w:rsidR="00C86DE2"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 w:rsidR="00F9363A"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83633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83633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="00C86DE2"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 w:rsidR="00C86DE2">
      <w:rPr>
        <w:bCs/>
        <w:sz w:val="16"/>
        <w:szCs w:val="16"/>
      </w:rPr>
      <w:t>1</w:t>
    </w:r>
    <w:r w:rsidR="00577BF9">
      <w:rPr>
        <w:bCs/>
        <w:sz w:val="16"/>
        <w:szCs w:val="16"/>
      </w:rPr>
      <w:t>, July</w:t>
    </w:r>
    <w:r w:rsidRPr="005B00CB">
      <w:rPr>
        <w:bCs/>
        <w:sz w:val="16"/>
        <w:szCs w:val="16"/>
      </w:rPr>
      <w:t xml:space="preserve">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A3380" w14:textId="5059F612" w:rsidR="00577BF9" w:rsidRDefault="00577BF9">
    <w:pPr>
      <w:pStyle w:val="Footer"/>
    </w:pP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D2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83633">
      <w:rPr>
        <w:b/>
        <w:bCs/>
        <w:noProof/>
        <w:sz w:val="16"/>
        <w:szCs w:val="16"/>
      </w:rPr>
      <w:t>1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83633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37848" w14:textId="77777777" w:rsidR="00236464" w:rsidRDefault="00236464" w:rsidP="001F125D">
      <w:r>
        <w:separator/>
      </w:r>
    </w:p>
  </w:footnote>
  <w:footnote w:type="continuationSeparator" w:id="0">
    <w:p w14:paraId="4DDA0F91" w14:textId="77777777" w:rsidR="00236464" w:rsidRDefault="0023646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544DC0" w14:paraId="09CB3F4E" w14:textId="77777777" w:rsidTr="00544DC0">
      <w:trPr>
        <w:trHeight w:val="1012"/>
      </w:trPr>
      <w:tc>
        <w:tcPr>
          <w:tcW w:w="9781" w:type="dxa"/>
          <w:hideMark/>
        </w:tcPr>
        <w:p w14:paraId="09CB3F48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09CB3F49" w14:textId="77777777" w:rsidR="00544DC0" w:rsidRDefault="00544DC0" w:rsidP="00DA37A9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09CB3F52" wp14:editId="09CB3F53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2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D2 – Application for transfer (installations, waste operations and mining waste operations only)</w:t>
          </w:r>
        </w:p>
      </w:tc>
    </w:tr>
  </w:tbl>
  <w:p w14:paraId="09CB3F4F" w14:textId="77777777" w:rsidR="00DA37A9" w:rsidRDefault="00DA37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704074">
    <w:abstractNumId w:val="5"/>
  </w:num>
  <w:num w:numId="2" w16cid:durableId="72071408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82784056">
    <w:abstractNumId w:val="8"/>
  </w:num>
  <w:num w:numId="4" w16cid:durableId="1448423769">
    <w:abstractNumId w:val="4"/>
  </w:num>
  <w:num w:numId="5" w16cid:durableId="144786336">
    <w:abstractNumId w:val="1"/>
  </w:num>
  <w:num w:numId="6" w16cid:durableId="354816432">
    <w:abstractNumId w:val="0"/>
  </w:num>
  <w:num w:numId="7" w16cid:durableId="1479036240">
    <w:abstractNumId w:val="7"/>
  </w:num>
  <w:num w:numId="8" w16cid:durableId="343441104">
    <w:abstractNumId w:val="6"/>
  </w:num>
  <w:num w:numId="9" w16cid:durableId="62057529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AMa6x9Tyh8NSaCi4hk+mWyc6workojUrqSf69LTjzkaKiCpThkSbH5aILnxL/n0Uz1d9G6bzju4brzpP2+n8+g==" w:salt="qNTwfIWWj77VLXdUAiZTfw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079DC"/>
    <w:rsid w:val="00011F47"/>
    <w:rsid w:val="00013B62"/>
    <w:rsid w:val="000244F5"/>
    <w:rsid w:val="0002546F"/>
    <w:rsid w:val="0002713C"/>
    <w:rsid w:val="00030A6E"/>
    <w:rsid w:val="0003100A"/>
    <w:rsid w:val="0003441D"/>
    <w:rsid w:val="00043B1B"/>
    <w:rsid w:val="00046E76"/>
    <w:rsid w:val="00063701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2E2C"/>
    <w:rsid w:val="000C6A50"/>
    <w:rsid w:val="000D2911"/>
    <w:rsid w:val="000E41FA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63ADD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B4171"/>
    <w:rsid w:val="001C1CF7"/>
    <w:rsid w:val="001C433E"/>
    <w:rsid w:val="001E2041"/>
    <w:rsid w:val="001E225C"/>
    <w:rsid w:val="001E284A"/>
    <w:rsid w:val="001E552A"/>
    <w:rsid w:val="001E76AB"/>
    <w:rsid w:val="001F125D"/>
    <w:rsid w:val="001F2FE6"/>
    <w:rsid w:val="001F38BB"/>
    <w:rsid w:val="001F6E5B"/>
    <w:rsid w:val="00200D39"/>
    <w:rsid w:val="0021483B"/>
    <w:rsid w:val="002152F2"/>
    <w:rsid w:val="00222A67"/>
    <w:rsid w:val="002312BB"/>
    <w:rsid w:val="00232E91"/>
    <w:rsid w:val="002360DE"/>
    <w:rsid w:val="00236464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A789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555A"/>
    <w:rsid w:val="00397504"/>
    <w:rsid w:val="003A178C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09D4"/>
    <w:rsid w:val="004907AF"/>
    <w:rsid w:val="00496ED7"/>
    <w:rsid w:val="004A1AF2"/>
    <w:rsid w:val="004C3809"/>
    <w:rsid w:val="004C4D20"/>
    <w:rsid w:val="004C72D0"/>
    <w:rsid w:val="004D4B75"/>
    <w:rsid w:val="004D7878"/>
    <w:rsid w:val="004E51A8"/>
    <w:rsid w:val="004E5B0D"/>
    <w:rsid w:val="004F267A"/>
    <w:rsid w:val="004F30FF"/>
    <w:rsid w:val="004F596B"/>
    <w:rsid w:val="005017DF"/>
    <w:rsid w:val="00503DC5"/>
    <w:rsid w:val="00505974"/>
    <w:rsid w:val="00515E3A"/>
    <w:rsid w:val="00516E72"/>
    <w:rsid w:val="00517059"/>
    <w:rsid w:val="00522982"/>
    <w:rsid w:val="005243E0"/>
    <w:rsid w:val="00524BE5"/>
    <w:rsid w:val="00532AFC"/>
    <w:rsid w:val="00534D43"/>
    <w:rsid w:val="00544DC0"/>
    <w:rsid w:val="00545716"/>
    <w:rsid w:val="0055022F"/>
    <w:rsid w:val="00553CF2"/>
    <w:rsid w:val="00571538"/>
    <w:rsid w:val="00574AFF"/>
    <w:rsid w:val="00577BF9"/>
    <w:rsid w:val="00587D23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14D4A"/>
    <w:rsid w:val="00614F15"/>
    <w:rsid w:val="0062258E"/>
    <w:rsid w:val="006232DB"/>
    <w:rsid w:val="00623D4A"/>
    <w:rsid w:val="006250B6"/>
    <w:rsid w:val="00631E29"/>
    <w:rsid w:val="0063506E"/>
    <w:rsid w:val="00635D7A"/>
    <w:rsid w:val="006364F4"/>
    <w:rsid w:val="006400CD"/>
    <w:rsid w:val="006408B5"/>
    <w:rsid w:val="006434CF"/>
    <w:rsid w:val="00650CDE"/>
    <w:rsid w:val="00651AE8"/>
    <w:rsid w:val="0065244E"/>
    <w:rsid w:val="006531E1"/>
    <w:rsid w:val="0065410C"/>
    <w:rsid w:val="00665063"/>
    <w:rsid w:val="00665851"/>
    <w:rsid w:val="00672949"/>
    <w:rsid w:val="006734AC"/>
    <w:rsid w:val="00675B02"/>
    <w:rsid w:val="0068006E"/>
    <w:rsid w:val="00684FB7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6913"/>
    <w:rsid w:val="00713C22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03D8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6DC4"/>
    <w:rsid w:val="008076FF"/>
    <w:rsid w:val="00807FC4"/>
    <w:rsid w:val="00810ABD"/>
    <w:rsid w:val="008257D7"/>
    <w:rsid w:val="00832798"/>
    <w:rsid w:val="00840954"/>
    <w:rsid w:val="00843B55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067"/>
    <w:rsid w:val="008B2382"/>
    <w:rsid w:val="008D4D7F"/>
    <w:rsid w:val="008D5A28"/>
    <w:rsid w:val="008D65E3"/>
    <w:rsid w:val="008E0D3B"/>
    <w:rsid w:val="008E30A7"/>
    <w:rsid w:val="008F7947"/>
    <w:rsid w:val="009165C6"/>
    <w:rsid w:val="00917A8D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73B12"/>
    <w:rsid w:val="00981AD8"/>
    <w:rsid w:val="00990F12"/>
    <w:rsid w:val="009A4EB6"/>
    <w:rsid w:val="009A5AFB"/>
    <w:rsid w:val="009B2428"/>
    <w:rsid w:val="009B7F3C"/>
    <w:rsid w:val="009C7D5F"/>
    <w:rsid w:val="009D13A0"/>
    <w:rsid w:val="009D3DAF"/>
    <w:rsid w:val="009D4196"/>
    <w:rsid w:val="009E7471"/>
    <w:rsid w:val="009F65FF"/>
    <w:rsid w:val="00A07646"/>
    <w:rsid w:val="00A07B61"/>
    <w:rsid w:val="00A1157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71C04"/>
    <w:rsid w:val="00A96894"/>
    <w:rsid w:val="00AA2883"/>
    <w:rsid w:val="00AB1BF0"/>
    <w:rsid w:val="00AB3920"/>
    <w:rsid w:val="00AB765E"/>
    <w:rsid w:val="00AC1F83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361A0"/>
    <w:rsid w:val="00B40625"/>
    <w:rsid w:val="00B435CA"/>
    <w:rsid w:val="00B44F4F"/>
    <w:rsid w:val="00B50A42"/>
    <w:rsid w:val="00B51B1F"/>
    <w:rsid w:val="00B54F06"/>
    <w:rsid w:val="00B54F7F"/>
    <w:rsid w:val="00B56FAC"/>
    <w:rsid w:val="00B6164E"/>
    <w:rsid w:val="00B63384"/>
    <w:rsid w:val="00B725B9"/>
    <w:rsid w:val="00B72A99"/>
    <w:rsid w:val="00B731DB"/>
    <w:rsid w:val="00B75D7C"/>
    <w:rsid w:val="00B76640"/>
    <w:rsid w:val="00B77B24"/>
    <w:rsid w:val="00B82C49"/>
    <w:rsid w:val="00B83633"/>
    <w:rsid w:val="00B86EB7"/>
    <w:rsid w:val="00B877C6"/>
    <w:rsid w:val="00B90F1B"/>
    <w:rsid w:val="00B97EEE"/>
    <w:rsid w:val="00BB5EE0"/>
    <w:rsid w:val="00BC0621"/>
    <w:rsid w:val="00BC308B"/>
    <w:rsid w:val="00BD259E"/>
    <w:rsid w:val="00BD5073"/>
    <w:rsid w:val="00BE1842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5546A"/>
    <w:rsid w:val="00C769D1"/>
    <w:rsid w:val="00C83CAD"/>
    <w:rsid w:val="00C84A2B"/>
    <w:rsid w:val="00C86DE2"/>
    <w:rsid w:val="00CA3991"/>
    <w:rsid w:val="00CA40C3"/>
    <w:rsid w:val="00CB42F4"/>
    <w:rsid w:val="00CB488E"/>
    <w:rsid w:val="00CB5302"/>
    <w:rsid w:val="00CC044E"/>
    <w:rsid w:val="00CC3C53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60622"/>
    <w:rsid w:val="00D60844"/>
    <w:rsid w:val="00D60F90"/>
    <w:rsid w:val="00D61949"/>
    <w:rsid w:val="00D63389"/>
    <w:rsid w:val="00D642F3"/>
    <w:rsid w:val="00D65BF8"/>
    <w:rsid w:val="00D7093A"/>
    <w:rsid w:val="00D75200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37A9"/>
    <w:rsid w:val="00DA5A47"/>
    <w:rsid w:val="00DA640E"/>
    <w:rsid w:val="00DB33B3"/>
    <w:rsid w:val="00DB7394"/>
    <w:rsid w:val="00DB774D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2B36"/>
    <w:rsid w:val="00E7237D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2082"/>
    <w:rsid w:val="00ED355A"/>
    <w:rsid w:val="00ED52AA"/>
    <w:rsid w:val="00ED5350"/>
    <w:rsid w:val="00ED6304"/>
    <w:rsid w:val="00EF68BC"/>
    <w:rsid w:val="00F014BA"/>
    <w:rsid w:val="00F0159F"/>
    <w:rsid w:val="00F06302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2E0D"/>
    <w:rsid w:val="00F635AD"/>
    <w:rsid w:val="00F63879"/>
    <w:rsid w:val="00F66792"/>
    <w:rsid w:val="00F7170E"/>
    <w:rsid w:val="00F8556A"/>
    <w:rsid w:val="00F86552"/>
    <w:rsid w:val="00F87EB8"/>
    <w:rsid w:val="00F9363A"/>
    <w:rsid w:val="00F96849"/>
    <w:rsid w:val="00FB061B"/>
    <w:rsid w:val="00FC0297"/>
    <w:rsid w:val="00FC76FD"/>
    <w:rsid w:val="00FD4A47"/>
    <w:rsid w:val="00FE223E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CB3DD2"/>
  <w15:chartTrackingRefBased/>
  <w15:docId w15:val="{EA8BCECC-3558-43E2-867B-725B8D95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577BF9"/>
    <w:rPr>
      <w:rFonts w:ascii="Arial" w:hAnsi="Arial"/>
      <w:b w:val="0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1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wis.evans\Desktop\EPR%20Forms%20(Nadine)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8ABD4E537164FF0ACDBDD2B1A4CD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F214DB-7AA5-4158-9299-76932EDEAB9F}"/>
      </w:docPartPr>
      <w:docPartBody>
        <w:p w:rsidR="002E40B3" w:rsidRDefault="0055137C" w:rsidP="0055137C">
          <w:pPr>
            <w:pStyle w:val="38ABD4E537164FF0ACDBDD2B1A4CD5951"/>
          </w:pPr>
          <w:r w:rsidRPr="0007220B">
            <w:rPr>
              <w:rStyle w:val="Responseboxtext"/>
            </w:rPr>
            <w:t>Click here to enter text.</w:t>
          </w:r>
        </w:p>
      </w:docPartBody>
    </w:docPart>
    <w:docPart>
      <w:docPartPr>
        <w:name w:val="104370F21E5B4F5C8F20244CFA2CD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9D0B8-CC54-471D-9607-20C15E937FE3}"/>
      </w:docPartPr>
      <w:docPartBody>
        <w:p w:rsidR="003F025F" w:rsidRDefault="0055137C" w:rsidP="0055137C">
          <w:pPr>
            <w:pStyle w:val="104370F21E5B4F5C8F20244CFA2CD6E4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CFA56CCB735B4C8C86DD7C5187772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BDEEA-A02A-44C5-93B5-EA835903B801}"/>
      </w:docPartPr>
      <w:docPartBody>
        <w:p w:rsidR="003F025F" w:rsidRDefault="0055137C" w:rsidP="0055137C">
          <w:pPr>
            <w:pStyle w:val="CFA56CCB735B4C8C86DD7C5187772829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AD93FCD99C3B491B9F0BCBB5A1AEE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71465-FFB5-411B-BFEE-9D95AFD7DEA6}"/>
      </w:docPartPr>
      <w:docPartBody>
        <w:p w:rsidR="003F025F" w:rsidRDefault="0055137C" w:rsidP="0055137C">
          <w:pPr>
            <w:pStyle w:val="AD93FCD99C3B491B9F0BCBB5A1AEE1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1029F388FF34E029BC90F3D1F37B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49209-5606-45BD-A0D3-64C3F4B70A0B}"/>
      </w:docPartPr>
      <w:docPartBody>
        <w:p w:rsidR="003F025F" w:rsidRDefault="0055137C" w:rsidP="0055137C">
          <w:pPr>
            <w:pStyle w:val="71029F388FF34E029BC90F3D1F37BCB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6F63284C2644020A8232B56F9622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468D1-1E2B-4B09-B3FF-6411947C2DE7}"/>
      </w:docPartPr>
      <w:docPartBody>
        <w:p w:rsidR="003F025F" w:rsidRDefault="0055137C" w:rsidP="0055137C">
          <w:pPr>
            <w:pStyle w:val="86F63284C2644020A8232B56F962234B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929B2A24B7E4432975ED2552B60E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519AE-2AFA-4E06-A95F-30AB42B5E66C}"/>
      </w:docPartPr>
      <w:docPartBody>
        <w:p w:rsidR="003F025F" w:rsidRDefault="0055137C" w:rsidP="0055137C">
          <w:pPr>
            <w:pStyle w:val="6929B2A24B7E4432975ED2552B60EE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F1E87B7A3F61434CAB9E042DEEC37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6621EF-DEBA-4563-85E6-B3509C299E6F}"/>
      </w:docPartPr>
      <w:docPartBody>
        <w:p w:rsidR="003F025F" w:rsidRDefault="0055137C" w:rsidP="0055137C">
          <w:pPr>
            <w:pStyle w:val="F1E87B7A3F61434CAB9E042DEEC3725C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FEFF8C8524E4BF88499BC1D8995F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00556-7302-4AA4-BC9C-74A762F7CCEC}"/>
      </w:docPartPr>
      <w:docPartBody>
        <w:p w:rsidR="003F025F" w:rsidRDefault="0055137C" w:rsidP="0055137C">
          <w:pPr>
            <w:pStyle w:val="8FEFF8C8524E4BF88499BC1D8995F75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1E7E6DF183B479E87DB481CF069A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8FE1-01E8-4F9A-96C5-CD6CFC0A3CA4}"/>
      </w:docPartPr>
      <w:docPartBody>
        <w:p w:rsidR="003F025F" w:rsidRDefault="0055137C" w:rsidP="0055137C">
          <w:pPr>
            <w:pStyle w:val="C1E7E6DF183B479E87DB481CF069A3F3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EA746BE8B90430988759085D7D7A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0C9F3-A9AB-4758-90EA-492DDE3F66B8}"/>
      </w:docPartPr>
      <w:docPartBody>
        <w:p w:rsidR="003F025F" w:rsidRDefault="0055137C" w:rsidP="0055137C">
          <w:pPr>
            <w:pStyle w:val="CEA746BE8B90430988759085D7D7AC4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D312762DA154E3F9FFA82945B2AFC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F0C46-DC1D-4D81-9EA3-8EFA27E186DD}"/>
      </w:docPartPr>
      <w:docPartBody>
        <w:p w:rsidR="003F025F" w:rsidRDefault="0055137C" w:rsidP="0055137C">
          <w:pPr>
            <w:pStyle w:val="ED312762DA154E3F9FFA82945B2AFC6B1"/>
          </w:pPr>
          <w:r w:rsidRPr="00BE1842">
            <w:rPr>
              <w:rStyle w:val="Responseboxtext"/>
              <w:sz w:val="18"/>
              <w:szCs w:val="18"/>
            </w:rPr>
            <w:t xml:space="preserve">                                                          </w:t>
          </w:r>
        </w:p>
      </w:docPartBody>
    </w:docPart>
    <w:docPart>
      <w:docPartPr>
        <w:name w:val="D7DD80BD6036408BB4EF10CB62A99F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E77528-C811-4CDC-843A-751CAE9F7543}"/>
      </w:docPartPr>
      <w:docPartBody>
        <w:p w:rsidR="003F025F" w:rsidRDefault="0055137C" w:rsidP="0055137C">
          <w:pPr>
            <w:pStyle w:val="D7DD80BD6036408BB4EF10CB62A99FD8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0CE0EC0954440AA9FC511EFEBA33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DAF697-A3AD-4DFF-B9B0-CD03F2D9CB3B}"/>
      </w:docPartPr>
      <w:docPartBody>
        <w:p w:rsidR="003F025F" w:rsidRDefault="0055137C" w:rsidP="0055137C">
          <w:pPr>
            <w:pStyle w:val="A0CE0EC0954440AA9FC511EFEBA338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34B617B6F1E4A9A99C611D9F85EF0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3CACF-6BFB-46AC-A4CC-EC1B201D0D4B}"/>
      </w:docPartPr>
      <w:docPartBody>
        <w:p w:rsidR="003F025F" w:rsidRDefault="0055137C" w:rsidP="0055137C">
          <w:pPr>
            <w:pStyle w:val="034B617B6F1E4A9A99C611D9F85EF0F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9BE00AE528F4F2E9C02F3553081A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06E0-41CE-42A2-9762-CE72C1D6AB77}"/>
      </w:docPartPr>
      <w:docPartBody>
        <w:p w:rsidR="003F025F" w:rsidRDefault="0055137C" w:rsidP="0055137C">
          <w:pPr>
            <w:pStyle w:val="E9BE00AE528F4F2E9C02F3553081A3C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F3D08C7A1B54DAC8FAA320AFA356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18C31-6AD8-404E-B5AF-ADC8DEF03417}"/>
      </w:docPartPr>
      <w:docPartBody>
        <w:p w:rsidR="003F025F" w:rsidRDefault="0055137C" w:rsidP="0055137C">
          <w:pPr>
            <w:pStyle w:val="0F3D08C7A1B54DAC8FAA320AFA3568E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57B835168EB48BEB2C31CE273CDC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23CA4-98DE-44F3-A02C-5DFA409DF8B2}"/>
      </w:docPartPr>
      <w:docPartBody>
        <w:p w:rsidR="003F025F" w:rsidRDefault="0055137C" w:rsidP="0055137C">
          <w:pPr>
            <w:pStyle w:val="257B835168EB48BEB2C31CE273CDCA50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4731E5F07E7C4E54B217E8C6A317BD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79FFA-626E-4386-A736-AC82DC000ABC}"/>
      </w:docPartPr>
      <w:docPartBody>
        <w:p w:rsidR="003F025F" w:rsidRDefault="0055137C" w:rsidP="0055137C">
          <w:pPr>
            <w:pStyle w:val="4731E5F07E7C4E54B217E8C6A317BD5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0F591467F1243BC8FF152A4E0B4A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F124B7-EBDF-4845-B32B-AB70F0B06973}"/>
      </w:docPartPr>
      <w:docPartBody>
        <w:p w:rsidR="003F025F" w:rsidRDefault="0055137C" w:rsidP="0055137C">
          <w:pPr>
            <w:pStyle w:val="E0F591467F1243BC8FF152A4E0B4AE3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100D8DB5E57407D9E0220A70D5124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46839-649F-43EA-B8D6-17AB281A35E8}"/>
      </w:docPartPr>
      <w:docPartBody>
        <w:p w:rsidR="003F025F" w:rsidRDefault="0055137C" w:rsidP="0055137C">
          <w:pPr>
            <w:pStyle w:val="8100D8DB5E57407D9E0220A70D512424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291D83E58CD14672B7252A7C73872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538EB-B4FB-4E8C-B7F7-0F2DF0FE8CA5}"/>
      </w:docPartPr>
      <w:docPartBody>
        <w:p w:rsidR="003F025F" w:rsidRDefault="0055137C" w:rsidP="0055137C">
          <w:pPr>
            <w:pStyle w:val="291D83E58CD14672B7252A7C7387215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64780F018BC410BBB97E9B5ED6F7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6DF48-9987-4E6D-A0FC-33C24C0B0707}"/>
      </w:docPartPr>
      <w:docPartBody>
        <w:p w:rsidR="003F025F" w:rsidRDefault="0055137C" w:rsidP="0055137C">
          <w:pPr>
            <w:pStyle w:val="564780F018BC410BBB97E9B5ED6F7D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21E26CD2D8D4BF68865C46E3528B7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81FBF-7DFE-4AFA-A1CA-89B479A3BEBC}"/>
      </w:docPartPr>
      <w:docPartBody>
        <w:p w:rsidR="003F025F" w:rsidRDefault="0055137C" w:rsidP="0055137C">
          <w:pPr>
            <w:pStyle w:val="A21E26CD2D8D4BF68865C46E3528B75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C0C540A143C409596D5B281D95D2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CAE48-60BF-4D72-B565-5FB401439D1F}"/>
      </w:docPartPr>
      <w:docPartBody>
        <w:p w:rsidR="003F025F" w:rsidRDefault="0055137C" w:rsidP="0055137C">
          <w:pPr>
            <w:pStyle w:val="7C0C540A143C409596D5B281D95D2606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0BF5806653AF42448833BCDE080C3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4EB49-DEC7-4B2E-A868-F1C13BCBC2A7}"/>
      </w:docPartPr>
      <w:docPartBody>
        <w:p w:rsidR="003F025F" w:rsidRDefault="0055137C" w:rsidP="0055137C">
          <w:pPr>
            <w:pStyle w:val="0BF5806653AF42448833BCDE080C3EFE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D242E59FD41478C8E54130BDD78D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429762-42CB-498A-B174-E167BED1DAAA}"/>
      </w:docPartPr>
      <w:docPartBody>
        <w:p w:rsidR="003F025F" w:rsidRDefault="0055137C" w:rsidP="0055137C">
          <w:pPr>
            <w:pStyle w:val="AD242E59FD41478C8E54130BDD78DABF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49D9B480334D91875210752B6D3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1F93A-7F3B-473E-AD24-F1076E6D6CF1}"/>
      </w:docPartPr>
      <w:docPartBody>
        <w:p w:rsidR="003F025F" w:rsidRDefault="0055137C" w:rsidP="0055137C">
          <w:pPr>
            <w:pStyle w:val="FF49D9B480334D91875210752B6D3B9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E016EBD5A6640C9AB8022600A832B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CAB9F-0693-4D52-A1F1-6A84CF354AE7}"/>
      </w:docPartPr>
      <w:docPartBody>
        <w:p w:rsidR="003F025F" w:rsidRDefault="0055137C" w:rsidP="0055137C">
          <w:pPr>
            <w:pStyle w:val="4E016EBD5A6640C9AB8022600A832B0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8F9B42D5846D484AA34F0B5A2A11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B62D58-D933-41EE-B6DA-F7B90BC27B32}"/>
      </w:docPartPr>
      <w:docPartBody>
        <w:p w:rsidR="003F025F" w:rsidRDefault="0055137C" w:rsidP="0055137C">
          <w:pPr>
            <w:pStyle w:val="8F9B42D5846D484AA34F0B5A2A11DE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F621D1EB74948128322977259A67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F3392-A264-4470-B006-6475872B65DE}"/>
      </w:docPartPr>
      <w:docPartBody>
        <w:p w:rsidR="003F025F" w:rsidRDefault="0055137C" w:rsidP="0055137C">
          <w:pPr>
            <w:pStyle w:val="9F621D1EB74948128322977259A67BD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5802D43E51A49E3B52E8F15FDE5A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B638B-BD46-4409-A769-EE232C80B9C6}"/>
      </w:docPartPr>
      <w:docPartBody>
        <w:p w:rsidR="003F025F" w:rsidRDefault="0055137C" w:rsidP="0055137C">
          <w:pPr>
            <w:pStyle w:val="45802D43E51A49E3B52E8F15FDE5A788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929EE65A490145ADB2A8A1A2FC976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26BC6-C4BE-4602-9E41-E8DFDAD39EF3}"/>
      </w:docPartPr>
      <w:docPartBody>
        <w:p w:rsidR="003F025F" w:rsidRDefault="0055137C" w:rsidP="0055137C">
          <w:pPr>
            <w:pStyle w:val="929EE65A490145ADB2A8A1A2FC9769CB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4B24EFF883744EE86B908D522899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20217D-EB55-4E7C-981B-472862E3FF66}"/>
      </w:docPartPr>
      <w:docPartBody>
        <w:p w:rsidR="003F025F" w:rsidRDefault="0055137C" w:rsidP="0055137C">
          <w:pPr>
            <w:pStyle w:val="A4B24EFF883744EE86B908D52289945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B5B54197060E402F8227012EA3B730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B8FA8-D50B-4704-9884-BEF40DA31E0B}"/>
      </w:docPartPr>
      <w:docPartBody>
        <w:p w:rsidR="003F025F" w:rsidRDefault="0055137C" w:rsidP="0055137C">
          <w:pPr>
            <w:pStyle w:val="B5B54197060E402F8227012EA3B7304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DCC4B0823FA45959CF045BD5F517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313AA-1B2F-4987-A42D-682343844733}"/>
      </w:docPartPr>
      <w:docPartBody>
        <w:p w:rsidR="003F025F" w:rsidRDefault="0055137C" w:rsidP="0055137C">
          <w:pPr>
            <w:pStyle w:val="7DCC4B0823FA45959CF045BD5F517C1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77D3DB34C234D9989D817E54272BC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166257-3AF3-4F00-B009-2CB604366D11}"/>
      </w:docPartPr>
      <w:docPartBody>
        <w:p w:rsidR="003F025F" w:rsidRDefault="0055137C" w:rsidP="0055137C">
          <w:pPr>
            <w:pStyle w:val="077D3DB34C234D9989D817E54272BC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E6F0DEADC024973BBE95A3A935A0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D364B-A9ED-4D1D-8716-E03271A28ABE}"/>
      </w:docPartPr>
      <w:docPartBody>
        <w:p w:rsidR="003F025F" w:rsidRDefault="0055137C" w:rsidP="0055137C">
          <w:pPr>
            <w:pStyle w:val="AE6F0DEADC024973BBE95A3A935A017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CD09D93F90145248F691DEFB0EC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1B404-53A9-4321-8B52-2ACAC3AF8B2D}"/>
      </w:docPartPr>
      <w:docPartBody>
        <w:p w:rsidR="003F025F" w:rsidRDefault="0055137C" w:rsidP="0055137C">
          <w:pPr>
            <w:pStyle w:val="9CD09D93F90145248F691DEFB0EC388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206AC1D9B36447E3A13702F2D0DE3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FA66E-88F3-44BB-A374-548C0DA5899A}"/>
      </w:docPartPr>
      <w:docPartBody>
        <w:p w:rsidR="003F025F" w:rsidRDefault="0055137C" w:rsidP="0055137C">
          <w:pPr>
            <w:pStyle w:val="206AC1D9B36447E3A13702F2D0DE352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083029210C234398BACBA6A053C31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EFD5BA-EFE9-4EAB-A73E-FE59F3AA4DC6}"/>
      </w:docPartPr>
      <w:docPartBody>
        <w:p w:rsidR="003F025F" w:rsidRDefault="0055137C" w:rsidP="0055137C">
          <w:pPr>
            <w:pStyle w:val="083029210C234398BACBA6A053C31D54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484B89224D74EC7BC9595D8CCB0E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3723-B9C5-4BA2-9310-F19E4E8457C4}"/>
      </w:docPartPr>
      <w:docPartBody>
        <w:p w:rsidR="003F025F" w:rsidRDefault="0055137C" w:rsidP="0055137C">
          <w:pPr>
            <w:pStyle w:val="1484B89224D74EC7BC9595D8CCB0E1AC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AC49214FC984FD6ABB591C78BF2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C203C-0979-4F3C-A5F6-0B98BD0FDD18}"/>
      </w:docPartPr>
      <w:docPartBody>
        <w:p w:rsidR="003F025F" w:rsidRDefault="0055137C" w:rsidP="0055137C">
          <w:pPr>
            <w:pStyle w:val="5AC49214FC984FD6ABB591C78BF26AD5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A75AAF9E9302479E88C6921012E0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D87F7-D42E-4369-9C31-69F11E64812A}"/>
      </w:docPartPr>
      <w:docPartBody>
        <w:p w:rsidR="003F025F" w:rsidRDefault="0055137C" w:rsidP="0055137C">
          <w:pPr>
            <w:pStyle w:val="A75AAF9E9302479E88C6921012E08A1F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54E6200458BF44D180CE20B4C60803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554C7-8E2C-420F-ABBE-96C50A609588}"/>
      </w:docPartPr>
      <w:docPartBody>
        <w:p w:rsidR="003F025F" w:rsidRDefault="0055137C" w:rsidP="0055137C">
          <w:pPr>
            <w:pStyle w:val="54E6200458BF44D180CE20B4C608038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6369D774168E4FFCA11359577C0EE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D1D-C5DB-42AE-8D02-B08823E815E6}"/>
      </w:docPartPr>
      <w:docPartBody>
        <w:p w:rsidR="003F025F" w:rsidRDefault="0055137C" w:rsidP="0055137C">
          <w:pPr>
            <w:pStyle w:val="6369D774168E4FFCA11359577C0EE795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A3A2EBE39C6148FBB04B7896FEA653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5B2B7-8DF7-4C3D-92EA-57D9D7693C64}"/>
      </w:docPartPr>
      <w:docPartBody>
        <w:p w:rsidR="003F025F" w:rsidRDefault="0055137C" w:rsidP="0055137C">
          <w:pPr>
            <w:pStyle w:val="A3A2EBE39C6148FBB04B7896FEA65361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6567AA20CE4402E85FD8A7862AFAD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F44174-9AAF-4A32-B073-A2D8164C0F9E}"/>
      </w:docPartPr>
      <w:docPartBody>
        <w:p w:rsidR="003F025F" w:rsidRDefault="0055137C" w:rsidP="0055137C">
          <w:pPr>
            <w:pStyle w:val="46567AA20CE4402E85FD8A7862AFAD3E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707D8CED5AEB4F2392E7AE5246E5B8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3B1AC-4FF7-4DBC-8638-957AD3D5A988}"/>
      </w:docPartPr>
      <w:docPartBody>
        <w:p w:rsidR="003F025F" w:rsidRDefault="0055137C" w:rsidP="0055137C">
          <w:pPr>
            <w:pStyle w:val="707D8CED5AEB4F2392E7AE5246E5B889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1A7EE82B8AC14565A14C2E383A560A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F989C-F000-463F-A29E-BF258B71BCEE}"/>
      </w:docPartPr>
      <w:docPartBody>
        <w:p w:rsidR="003F025F" w:rsidRDefault="0055137C" w:rsidP="0055137C">
          <w:pPr>
            <w:pStyle w:val="1A7EE82B8AC14565A14C2E383A560A2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91AB3F5F967848D2B30290C8E3949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4348C-59FC-45ED-A771-D13A7426A842}"/>
      </w:docPartPr>
      <w:docPartBody>
        <w:p w:rsidR="003F025F" w:rsidRDefault="0055137C" w:rsidP="0055137C">
          <w:pPr>
            <w:pStyle w:val="91AB3F5F967848D2B30290C8E39491FD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65C443327074E0CBAC39DBAC0B5E7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B05D8-89A4-43D4-AD06-8278542EFFFA}"/>
      </w:docPartPr>
      <w:docPartBody>
        <w:p w:rsidR="003F025F" w:rsidRDefault="0055137C" w:rsidP="0055137C">
          <w:pPr>
            <w:pStyle w:val="C65C443327074E0CBAC39DBAC0B5E797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3ABC49BE558F44A384AB34CAFC83A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A29D7-5444-4A21-A4AB-71A2D0C2EAE4}"/>
      </w:docPartPr>
      <w:docPartBody>
        <w:p w:rsidR="003F025F" w:rsidRDefault="0055137C" w:rsidP="0055137C">
          <w:pPr>
            <w:pStyle w:val="3ABC49BE558F44A384AB34CAFC83A5AE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50D77C1A72E245BBB92AEEA938467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77DE5C-54C3-4EBA-8F33-335BF99EC87B}"/>
      </w:docPartPr>
      <w:docPartBody>
        <w:p w:rsidR="003F025F" w:rsidRDefault="0055137C" w:rsidP="0055137C">
          <w:pPr>
            <w:pStyle w:val="50D77C1A72E245BBB92AEEA938467AA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F029C9058604475B7990A724737D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6B398-2164-4C0D-8C00-DF9EB8192A88}"/>
      </w:docPartPr>
      <w:docPartBody>
        <w:p w:rsidR="003F025F" w:rsidRDefault="0055137C" w:rsidP="0055137C">
          <w:pPr>
            <w:pStyle w:val="FF029C9058604475B7990A724737D4771"/>
          </w:pPr>
          <w:r>
            <w:rPr>
              <w:rStyle w:val="Responseboxtext"/>
              <w:sz w:val="18"/>
              <w:szCs w:val="18"/>
            </w:rPr>
            <w:t xml:space="preserve">       </w:t>
          </w: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DA2A74929BD468DBAF952DB1701C6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23936-7DDF-4D00-A742-F8FD0BBF750A}"/>
      </w:docPartPr>
      <w:docPartBody>
        <w:p w:rsidR="003F025F" w:rsidRDefault="0055137C" w:rsidP="0055137C">
          <w:pPr>
            <w:pStyle w:val="CDA2A74929BD468DBAF952DB1701C6B3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F211F37E04E544A4B02D35E22DA50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8A0F8-574B-4FDA-84EA-932FF1A9D5C3}"/>
      </w:docPartPr>
      <w:docPartBody>
        <w:p w:rsidR="003F025F" w:rsidRDefault="0055137C" w:rsidP="0055137C">
          <w:pPr>
            <w:pStyle w:val="F211F37E04E544A4B02D35E22DA50F50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E267CFFCB92445078039883B6E308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22D5E5-8F93-49CA-91DA-BE58B146E224}"/>
      </w:docPartPr>
      <w:docPartBody>
        <w:p w:rsidR="003F025F" w:rsidRDefault="0055137C" w:rsidP="0055137C">
          <w:pPr>
            <w:pStyle w:val="E267CFFCB92445078039883B6E308C58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CCB22A1BF034407A9B882C99903DF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8D078-2FA7-4ED1-A20B-AB455AEFEB94}"/>
      </w:docPartPr>
      <w:docPartBody>
        <w:p w:rsidR="003F025F" w:rsidRDefault="0055137C" w:rsidP="0055137C">
          <w:pPr>
            <w:pStyle w:val="CCB22A1BF034407A9B882C99903DFE0A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DD66F577681E40638EA3AB2524B5AC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CA5FCD-C2AF-4200-85B7-1C831ABA4145}"/>
      </w:docPartPr>
      <w:docPartBody>
        <w:p w:rsidR="003F025F" w:rsidRDefault="0055137C" w:rsidP="0055137C">
          <w:pPr>
            <w:pStyle w:val="DD66F577681E40638EA3AB2524B5AC521"/>
          </w:pPr>
          <w:r>
            <w:rPr>
              <w:rStyle w:val="Responseboxtext"/>
              <w:sz w:val="18"/>
              <w:szCs w:val="18"/>
            </w:rPr>
            <w:br/>
          </w:r>
          <w:r w:rsidRPr="00933A18">
            <w:rPr>
              <w:rStyle w:val="Responseboxtext"/>
              <w:sz w:val="18"/>
              <w:szCs w:val="18"/>
            </w:rPr>
            <w:t>.</w:t>
          </w:r>
        </w:p>
      </w:docPartBody>
    </w:docPart>
    <w:docPart>
      <w:docPartPr>
        <w:name w:val="E98BA4FEE42842928D52E50AEBD714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B2CCB-87CB-4BA3-BA94-DB8D94FFA3D0}"/>
      </w:docPartPr>
      <w:docPartBody>
        <w:p w:rsidR="003F025F" w:rsidRDefault="0055137C" w:rsidP="0055137C">
          <w:pPr>
            <w:pStyle w:val="E98BA4FEE42842928D52E50AEBD714421"/>
          </w:pPr>
          <w:r>
            <w:rPr>
              <w:rStyle w:val="Responseboxtext"/>
              <w:sz w:val="18"/>
              <w:szCs w:val="18"/>
            </w:rPr>
            <w:br/>
          </w:r>
        </w:p>
      </w:docPartBody>
    </w:docPart>
    <w:docPart>
      <w:docPartPr>
        <w:name w:val="43157D36BC0B41EFA1620FDDA26E34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6CD29-04B8-464D-87E8-C717FAA0D6FC}"/>
      </w:docPartPr>
      <w:docPartBody>
        <w:p w:rsidR="003F025F" w:rsidRDefault="0055137C" w:rsidP="0055137C">
          <w:pPr>
            <w:pStyle w:val="43157D36BC0B41EFA1620FDDA26E3472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83B9D77196FA4B9AB861062DA2D10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20C9-1CB7-4609-A912-AF21210030F2}"/>
      </w:docPartPr>
      <w:docPartBody>
        <w:p w:rsidR="003F025F" w:rsidRDefault="0055137C" w:rsidP="0055137C">
          <w:pPr>
            <w:pStyle w:val="83B9D77196FA4B9AB861062DA2D107C7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BCF4D40FA67F447AAC7723DD59158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41D6-A0E6-4D1D-AA7D-FD011120EC53}"/>
      </w:docPartPr>
      <w:docPartBody>
        <w:p w:rsidR="003F025F" w:rsidRDefault="0055137C" w:rsidP="0055137C">
          <w:pPr>
            <w:pStyle w:val="BCF4D40FA67F447AAC7723DD59158F361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10969B4977D045B8A7E5024510119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924E83-E75F-4A21-8679-0B8D4B0376A1}"/>
      </w:docPartPr>
      <w:docPartBody>
        <w:p w:rsidR="003F025F" w:rsidRDefault="0055137C" w:rsidP="0055137C">
          <w:pPr>
            <w:pStyle w:val="10969B4977D045B8A7E50245101190811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A268A687DB1D456A8F84D651B9806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320B3-6DA8-41E6-8FF5-2FC0116B92B2}"/>
      </w:docPartPr>
      <w:docPartBody>
        <w:p w:rsidR="003F025F" w:rsidRDefault="0055137C" w:rsidP="0055137C">
          <w:pPr>
            <w:pStyle w:val="A268A687DB1D456A8F84D651B98063CA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10B95DE3BB01433C8A5A598C26FBE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9F056-129A-44FB-9D53-E3B7506286E0}"/>
      </w:docPartPr>
      <w:docPartBody>
        <w:p w:rsidR="003F025F" w:rsidRDefault="0055137C" w:rsidP="0055137C">
          <w:pPr>
            <w:pStyle w:val="10B95DE3BB01433C8A5A598C26FBEE001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E5EEF067EBEF4379BBF652E7E8460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9E70A-3B99-4EF4-981A-8864ED1A950C}"/>
      </w:docPartPr>
      <w:docPartBody>
        <w:p w:rsidR="003F025F" w:rsidRDefault="0055137C" w:rsidP="0055137C">
          <w:pPr>
            <w:pStyle w:val="E5EEF067EBEF4379BBF652E7E846088A1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  <w:docPart>
      <w:docPartPr>
        <w:name w:val="EA53DA63659B42079AFC0F2494BA0B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EAC95-3F6E-4A07-B07F-CFE6A0D57883}"/>
      </w:docPartPr>
      <w:docPartBody>
        <w:p w:rsidR="003F025F" w:rsidRDefault="0055137C" w:rsidP="0055137C">
          <w:pPr>
            <w:pStyle w:val="EA53DA63659B42079AFC0F2494BA0B97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  <w:docPart>
      <w:docPartPr>
        <w:name w:val="A2F2500EF92548BAB12ADE6CFC478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EA65F-3712-4AD4-BC0D-E20FF19E7895}"/>
      </w:docPartPr>
      <w:docPartBody>
        <w:p w:rsidR="003F025F" w:rsidRDefault="0055137C" w:rsidP="0055137C">
          <w:pPr>
            <w:pStyle w:val="A2F2500EF92548BAB12ADE6CFC478F0D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  <w:docPart>
      <w:docPartPr>
        <w:name w:val="AE92E4378D5549318E0BA448B98AD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18727A-49D1-4EFD-9CD6-A568AA34E114}"/>
      </w:docPartPr>
      <w:docPartBody>
        <w:p w:rsidR="003F025F" w:rsidRDefault="0055137C" w:rsidP="0055137C">
          <w:pPr>
            <w:pStyle w:val="AE92E4378D5549318E0BA448B98AD615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9C0B97F8743F4B949C85BBEEAE83D7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D18CD-4932-41F4-A06C-3E5E7DFBA308}"/>
      </w:docPartPr>
      <w:docPartBody>
        <w:p w:rsidR="003F025F" w:rsidRDefault="0055137C" w:rsidP="0055137C">
          <w:pPr>
            <w:pStyle w:val="9C0B97F8743F4B949C85BBEEAE83D7CA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F84A50FD47F4948887976A5B22D2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11701-04A5-456D-8F12-8725C9416E71}"/>
      </w:docPartPr>
      <w:docPartBody>
        <w:p w:rsidR="003F025F" w:rsidRDefault="0055137C" w:rsidP="0055137C">
          <w:pPr>
            <w:pStyle w:val="6F84A50FD47F4948887976A5B22D2CCB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61E36671D8A946A8818B03BEB3D64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745D7E-3370-45AC-A5CA-D4A57035E9ED}"/>
      </w:docPartPr>
      <w:docPartBody>
        <w:p w:rsidR="003F025F" w:rsidRDefault="0055137C" w:rsidP="0055137C">
          <w:pPr>
            <w:pStyle w:val="61E36671D8A946A8818B03BEB3D64B57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9E0C29A371994BD5BF845A7EC4F63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681748-139A-4472-9F80-2FFF7AAEBD69}"/>
      </w:docPartPr>
      <w:docPartBody>
        <w:p w:rsidR="003F025F" w:rsidRDefault="0055137C" w:rsidP="0055137C">
          <w:pPr>
            <w:pStyle w:val="9E0C29A371994BD5BF845A7EC4F63B4A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8B75C5B051E4E0AADF4E544F5794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1E7347-5E7F-4CF7-BCE1-4FEAA0F3A380}"/>
      </w:docPartPr>
      <w:docPartBody>
        <w:p w:rsidR="003F025F" w:rsidRDefault="0055137C" w:rsidP="0055137C">
          <w:pPr>
            <w:pStyle w:val="E8B75C5B051E4E0AADF4E544F5794A5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D58B3456CE5B45BCA35037B11A41BA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2EA0E-A559-48DD-8FBD-F147A1D63593}"/>
      </w:docPartPr>
      <w:docPartBody>
        <w:p w:rsidR="003F025F" w:rsidRDefault="0055137C" w:rsidP="0055137C">
          <w:pPr>
            <w:pStyle w:val="D58B3456CE5B45BCA35037B11A41BA66"/>
          </w:pPr>
          <w:r>
            <w:rPr>
              <w:rStyle w:val="Responseboxtext"/>
            </w:rPr>
            <w:t xml:space="preserve">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AMetaNormal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Normal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AE8"/>
    <w:rsid w:val="000054C1"/>
    <w:rsid w:val="002157BF"/>
    <w:rsid w:val="002B5FEB"/>
    <w:rsid w:val="002E40B3"/>
    <w:rsid w:val="00311B00"/>
    <w:rsid w:val="003F025F"/>
    <w:rsid w:val="003F1E45"/>
    <w:rsid w:val="004B444F"/>
    <w:rsid w:val="004B4D00"/>
    <w:rsid w:val="004F4D15"/>
    <w:rsid w:val="0055137C"/>
    <w:rsid w:val="00584DF6"/>
    <w:rsid w:val="0076703C"/>
    <w:rsid w:val="007918EB"/>
    <w:rsid w:val="00AC1D0D"/>
    <w:rsid w:val="00B52AC0"/>
    <w:rsid w:val="00B73A35"/>
    <w:rsid w:val="00BC5E11"/>
    <w:rsid w:val="00D17EF6"/>
    <w:rsid w:val="00DA7F44"/>
    <w:rsid w:val="00DB4AE8"/>
    <w:rsid w:val="00E15F66"/>
    <w:rsid w:val="00ED49DA"/>
    <w:rsid w:val="00F84A28"/>
    <w:rsid w:val="00FC46DF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5137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55137C"/>
    <w:rPr>
      <w:rFonts w:ascii="Arial" w:hAnsi="Arial"/>
      <w:b w:val="0"/>
      <w:color w:val="auto"/>
      <w:sz w:val="20"/>
    </w:rPr>
  </w:style>
  <w:style w:type="paragraph" w:customStyle="1" w:styleId="104370F21E5B4F5C8F20244CFA2CD6E41">
    <w:name w:val="104370F21E5B4F5C8F20244CFA2CD6E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FA56CCB735B4C8C86DD7C51877728291">
    <w:name w:val="CFA56CCB735B4C8C86DD7C518777282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93FCD99C3B491B9F0BCBB5A1AEE1B31">
    <w:name w:val="AD93FCD99C3B491B9F0BCBB5A1AEE1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1029F388FF34E029BC90F3D1F37BCB31">
    <w:name w:val="71029F388FF34E029BC90F3D1F37BCB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6F63284C2644020A8232B56F962234B1">
    <w:name w:val="86F63284C2644020A8232B56F962234B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929B2A24B7E4432975ED2552B60EECA1">
    <w:name w:val="6929B2A24B7E4432975ED2552B60EE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E87B7A3F61434CAB9E042DEEC3725C1">
    <w:name w:val="F1E87B7A3F61434CAB9E042DEEC3725C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FEFF8C8524E4BF88499BC1D8995F7501">
    <w:name w:val="8FEFF8C8524E4BF88499BC1D8995F75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7E6DF183B479E87DB481CF069A3F31">
    <w:name w:val="C1E7E6DF183B479E87DB481CF069A3F3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CF4D40FA67F447AAC7723DD59158F361">
    <w:name w:val="BCF4D40FA67F447AAC7723DD59158F3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A746BE8B90430988759085D7D7AC461">
    <w:name w:val="CEA746BE8B90430988759085D7D7AC4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312762DA154E3F9FFA82945B2AFC6B1">
    <w:name w:val="ED312762DA154E3F9FFA82945B2AFC6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DD80BD6036408BB4EF10CB62A99FD81">
    <w:name w:val="D7DD80BD6036408BB4EF10CB62A99FD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CE0EC0954440AA9FC511EFEBA3380A1">
    <w:name w:val="A0CE0EC0954440AA9FC511EFEBA338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4B617B6F1E4A9A99C611D9F85EF0FC1">
    <w:name w:val="034B617B6F1E4A9A99C611D9F85EF0F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BE00AE528F4F2E9C02F3553081A3C41">
    <w:name w:val="E9BE00AE528F4F2E9C02F3553081A3C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3D08C7A1B54DAC8FAA320AFA3568E01">
    <w:name w:val="0F3D08C7A1B54DAC8FAA320AFA3568E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7B835168EB48BEB2C31CE273CDCA501">
    <w:name w:val="257B835168EB48BEB2C31CE273CDCA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31E5F07E7C4E54B217E8C6A317BD571">
    <w:name w:val="4731E5F07E7C4E54B217E8C6A317BD5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F591467F1243BC8FF152A4E0B4AE371">
    <w:name w:val="E0F591467F1243BC8FF152A4E0B4AE3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00D8DB5E57407D9E0220A70D5124241">
    <w:name w:val="8100D8DB5E57407D9E0220A70D51242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1D83E58CD14672B7252A7C7387215D1">
    <w:name w:val="291D83E58CD14672B7252A7C7387215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4780F018BC410BBB97E9B5ED6F7D971">
    <w:name w:val="564780F018BC410BBB97E9B5ED6F7D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21E26CD2D8D4BF68865C46E3528B75F1">
    <w:name w:val="A21E26CD2D8D4BF68865C46E3528B75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0C540A143C409596D5B281D95D26061">
    <w:name w:val="7C0C540A143C409596D5B281D95D2606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F5806653AF42448833BCDE080C3EFE1">
    <w:name w:val="0BF5806653AF42448833BCDE080C3EF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D242E59FD41478C8E54130BDD78DABF1">
    <w:name w:val="AD242E59FD41478C8E54130BDD78DAB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49D9B480334D91875210752B6D3B9D1">
    <w:name w:val="FF49D9B480334D91875210752B6D3B9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016EBD5A6640C9AB8022600A832B0F1">
    <w:name w:val="4E016EBD5A6640C9AB8022600A832B0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9B42D5846D484AA34F0B5A2A11DE251">
    <w:name w:val="8F9B42D5846D484AA34F0B5A2A11DE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621D1EB74948128322977259A67BD21">
    <w:name w:val="9F621D1EB74948128322977259A67BD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802D43E51A49E3B52E8F15FDE5A7881">
    <w:name w:val="45802D43E51A49E3B52E8F15FDE5A78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EE65A490145ADB2A8A1A2FC9769CB1">
    <w:name w:val="929EE65A490145ADB2A8A1A2FC9769CB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B24EFF883744EE86B908D52289945E1">
    <w:name w:val="A4B24EFF883744EE86B908D52289945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B54197060E402F8227012EA3B730481">
    <w:name w:val="B5B54197060E402F8227012EA3B7304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CC4B0823FA45959CF045BD5F517C1C1">
    <w:name w:val="7DCC4B0823FA45959CF045BD5F517C1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7D3DB34C234D9989D817E54272BCAC1">
    <w:name w:val="077D3DB34C234D9989D817E54272BC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6F0DEADC024973BBE95A3A935A017A1">
    <w:name w:val="AE6F0DEADC024973BBE95A3A935A017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D09D93F90145248F691DEFB0EC38821">
    <w:name w:val="9CD09D93F90145248F691DEFB0EC388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6AC1D9B36447E3A13702F2D0DE35251">
    <w:name w:val="206AC1D9B36447E3A13702F2D0DE352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3029210C234398BACBA6A053C31D541">
    <w:name w:val="083029210C234398BACBA6A053C31D54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4B89224D74EC7BC9595D8CCB0E1AC1">
    <w:name w:val="1484B89224D74EC7BC9595D8CCB0E1AC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C49214FC984FD6ABB591C78BF26AD51">
    <w:name w:val="5AC49214FC984FD6ABB591C78BF26AD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5AAF9E9302479E88C6921012E08A1F1">
    <w:name w:val="A75AAF9E9302479E88C6921012E08A1F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4E6200458BF44D180CE20B4C608038A1">
    <w:name w:val="54E6200458BF44D180CE20B4C60803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69D774168E4FFCA11359577C0EE7951">
    <w:name w:val="6369D774168E4FFCA11359577C0EE7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A2EBE39C6148FBB04B7896FEA653611">
    <w:name w:val="A3A2EBE39C6148FBB04B7896FEA65361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6567AA20CE4402E85FD8A7862AFAD3E1">
    <w:name w:val="46567AA20CE4402E85FD8A7862AFAD3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7D8CED5AEB4F2392E7AE5246E5B8891">
    <w:name w:val="707D8CED5AEB4F2392E7AE5246E5B889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7EE82B8AC14565A14C2E383A560A221">
    <w:name w:val="1A7EE82B8AC14565A14C2E383A560A2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AB3F5F967848D2B30290C8E39491FD1">
    <w:name w:val="91AB3F5F967848D2B30290C8E39491FD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5C443327074E0CBAC39DBAC0B5E7971">
    <w:name w:val="C65C443327074E0CBAC39DBAC0B5E79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BC49BE558F44A384AB34CAFC83A5AE1">
    <w:name w:val="3ABC49BE558F44A384AB34CAFC83A5AE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D77C1A72E245BBB92AEEA938467AA01">
    <w:name w:val="50D77C1A72E245BBB92AEEA938467AA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29C9058604475B7990A724737D4771">
    <w:name w:val="FF029C9058604475B7990A724737D47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A2A74929BD468DBAF952DB1701C6B31">
    <w:name w:val="CDA2A74929BD468DBAF952DB1701C6B3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11F37E04E544A4B02D35E22DA50F501">
    <w:name w:val="F211F37E04E544A4B02D35E22DA50F50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67CFFCB92445078039883B6E308C581">
    <w:name w:val="E267CFFCB92445078039883B6E308C58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B22A1BF034407A9B882C99903DFE0A1">
    <w:name w:val="CCB22A1BF034407A9B882C99903DFE0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66F577681E40638EA3AB2524B5AC521">
    <w:name w:val="DD66F577681E40638EA3AB2524B5AC5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8BA4FEE42842928D52E50AEBD714421">
    <w:name w:val="E98BA4FEE42842928D52E50AEBD7144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157D36BC0B41EFA1620FDDA26E34721">
    <w:name w:val="43157D36BC0B41EFA1620FDDA26E3472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B9D77196FA4B9AB861062DA2D107C71">
    <w:name w:val="83B9D77196FA4B9AB861062DA2D107C7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969B4977D045B8A7E50245101190811">
    <w:name w:val="10969B4977D045B8A7E5024510119081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268A687DB1D456A8F84D651B98063CA1">
    <w:name w:val="A268A687DB1D456A8F84D651B98063CA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B95DE3BB01433C8A5A598C26FBEE001">
    <w:name w:val="10B95DE3BB01433C8A5A598C26FBEE001"/>
    <w:rsid w:val="0055137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EEF067EBEF4379BBF652E7E846088A1">
    <w:name w:val="E5EEF067EBEF4379BBF652E7E846088A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BD4E537164FF0ACDBDD2B1A4CD5951">
    <w:name w:val="38ABD4E537164FF0ACDBDD2B1A4CD5951"/>
    <w:rsid w:val="005513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53DA63659B42079AFC0F2494BA0B97">
    <w:name w:val="EA53DA63659B42079AFC0F2494BA0B97"/>
    <w:rsid w:val="0055137C"/>
  </w:style>
  <w:style w:type="paragraph" w:customStyle="1" w:styleId="A2F2500EF92548BAB12ADE6CFC478F0D">
    <w:name w:val="A2F2500EF92548BAB12ADE6CFC478F0D"/>
    <w:rsid w:val="0055137C"/>
  </w:style>
  <w:style w:type="paragraph" w:customStyle="1" w:styleId="AE92E4378D5549318E0BA448B98AD615">
    <w:name w:val="AE92E4378D5549318E0BA448B98AD615"/>
    <w:rsid w:val="0055137C"/>
  </w:style>
  <w:style w:type="paragraph" w:customStyle="1" w:styleId="9C0B97F8743F4B949C85BBEEAE83D7CA">
    <w:name w:val="9C0B97F8743F4B949C85BBEEAE83D7CA"/>
    <w:rsid w:val="0055137C"/>
  </w:style>
  <w:style w:type="paragraph" w:customStyle="1" w:styleId="6F84A50FD47F4948887976A5B22D2CCB">
    <w:name w:val="6F84A50FD47F4948887976A5B22D2CCB"/>
    <w:rsid w:val="0055137C"/>
  </w:style>
  <w:style w:type="paragraph" w:customStyle="1" w:styleId="61E36671D8A946A8818B03BEB3D64B57">
    <w:name w:val="61E36671D8A946A8818B03BEB3D64B57"/>
    <w:rsid w:val="0055137C"/>
  </w:style>
  <w:style w:type="paragraph" w:customStyle="1" w:styleId="9E0C29A371994BD5BF845A7EC4F63B4A">
    <w:name w:val="9E0C29A371994BD5BF845A7EC4F63B4A"/>
    <w:rsid w:val="0055137C"/>
  </w:style>
  <w:style w:type="paragraph" w:customStyle="1" w:styleId="E8B75C5B051E4E0AADF4E544F5794A53">
    <w:name w:val="E8B75C5B051E4E0AADF4E544F5794A53"/>
    <w:rsid w:val="0055137C"/>
  </w:style>
  <w:style w:type="paragraph" w:customStyle="1" w:styleId="D58B3456CE5B45BCA35037B11A41BA66">
    <w:name w:val="D58B3456CE5B45BCA35037B11A41BA66"/>
    <w:rsid w:val="005513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REGU-434-32391</_dlc_DocId>
    <_dlc_DocIdUrl xmlns="9be56660-2c31-41ef-bc00-23e72f632f2a">
      <Url>https://cyfoethnaturiolcymru.sharepoint.com/teams/Regulatory/Permitting/_layouts/15/DocIdRedir.aspx?ID=REGU-434-32391</Url>
      <Description>REGU-434-32391</Description>
    </_dlc_DocIdUrl>
    <Welsh_x0020_Local_x0020_Authority xmlns="859f7ad6-93f6-4205-b62b-a17f28acbbac">Powys County Council</Welsh_x0020_Local_x0020_Authority>
    <Document_x0020_Date xmlns="859f7ad6-93f6-4205-b62b-a17f28acbbac">2023-03-24T00:00:00+00:00</Document_x0020_Date>
    <Site_x0020_Name xmlns="859f7ad6-93f6-4205-b62b-a17f28acbbac">Nant-y-Corddi Poultry Farm</Site_x0020_Name>
    <Post_x0020_code xmlns="859f7ad6-93f6-4205-b62b-a17f28acbbac">LD7 1NY</Post_x0020_code>
    <Addressee xmlns="859f7ad6-93f6-4205-b62b-a17f28acbbac">Penrhos Farm, Lyonshall, Knigton, Herefordshire, HR5 3LH</Addressee>
    <Disclosure_x0020_Status xmlns="859f7ad6-93f6-4205-b62b-a17f28acbbac">Public register</Disclosure_x0020_Status>
    <lcf76f155ced4ddcb4097134ff3c332f xmlns="302d6ad8-be9c-475c-8514-10d456128e90">
      <Terms xmlns="http://schemas.microsoft.com/office/infopath/2007/PartnerControls"/>
    </lcf76f155ced4ddcb4097134ff3c332f>
    <TaxCatchAll xmlns="859f7ad6-93f6-4205-b62b-a17f28acbbac" xsi:nil="true"/>
    <Customer_x0020_Name xmlns="859f7ad6-93f6-4205-b62b-a17f28acbbac">Topmoor Poultry Limited </Customer_x0020_Name>
    <Environment_x0020_Sub_x0020_Folder xmlns="859f7ad6-93f6-4205-b62b-a17f28acbbac">Licence transfer</Environment_x0020_Sub_x0020_Folder>
    <License_x002f_Activity_x0020_Type xmlns="859f7ad6-93f6-4205-b62b-a17f28acbbac">3. EPR Regulated Industry</License_x002f_Activity_x0020_Type>
    <Facility_x0020_Address xmlns="859f7ad6-93f6-4205-b62b-a17f28acbbac">Stud Farm, Bledfa, Knighton, Powys</Facility_x0020_Address>
    <Internal_x002f_External xmlns="859f7ad6-93f6-4205-b62b-a17f28acbbac">Incoming document</Internal_x002f_External>
    <Document_x0020_Type xmlns="859f7ad6-93f6-4205-b62b-a17f28acbbac">Form/Proforma</Document_x0020_Type>
    <Process_x0020_Type xmlns="859f7ad6-93f6-4205-b62b-a17f28acbbac">Application</Process_x0020_Typ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5" ma:contentTypeDescription="Permitting &amp; Compliance Word Document" ma:contentTypeScope="" ma:versionID="88a9ddee0b09138c04f22edd5d3f4cdf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4966f4d508bf0fdec665ee0170a44f62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D3126277-591D-4846-A18E-6CEBE10062DF}"/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7D2027E-D1D8-4AFB-9E38-BD4D4E867883}"/>
</file>

<file path=customXml/itemProps6.xml><?xml version="1.0" encoding="utf-8"?>
<ds:datastoreItem xmlns:ds="http://schemas.openxmlformats.org/officeDocument/2006/customXml" ds:itemID="{46A2772C-68C8-4F9D-9F6C-588E709AB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44</TotalTime>
  <Pages>4</Pages>
  <Words>1221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Stephen Raasch</cp:lastModifiedBy>
  <cp:revision>17</cp:revision>
  <cp:lastPrinted>2016-04-18T13:20:00Z</cp:lastPrinted>
  <dcterms:created xsi:type="dcterms:W3CDTF">2016-07-25T10:30:00Z</dcterms:created>
  <dcterms:modified xsi:type="dcterms:W3CDTF">2023-03-24T09:09:00Z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c788c4b7-3abb-415c-a14e-3da5f47e26c1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Nant-y-Corddi Poultry Farm</vt:lpwstr>
  </property>
  <property fmtid="{D5CDD505-2E9C-101B-9397-08002B2CF9AE}" pid="10" name="Addressee">
    <vt:lpwstr>Penrhos Farm, Lyonshall, Knigton, Herefordshire, HR5 3LH</vt:lpwstr>
  </property>
  <property fmtid="{D5CDD505-2E9C-101B-9397-08002B2CF9AE}" pid="11" name="Post code">
    <vt:lpwstr>LD7 1NY</vt:lpwstr>
  </property>
  <property fmtid="{D5CDD505-2E9C-101B-9397-08002B2CF9AE}" pid="12" name="Customer Name">
    <vt:lpwstr>Topmoor Poultry Limited </vt:lpwstr>
  </property>
  <property fmtid="{D5CDD505-2E9C-101B-9397-08002B2CF9AE}" pid="13" name="Facility Address">
    <vt:lpwstr>Stud Farm, Bledfa, Knighton, Powys</vt:lpwstr>
  </property>
  <property fmtid="{D5CDD505-2E9C-101B-9397-08002B2CF9AE}" pid="14" name="License/Activity Type">
    <vt:lpwstr>3. EPR Regulated Industry</vt:lpwstr>
  </property>
  <property fmtid="{D5CDD505-2E9C-101B-9397-08002B2CF9AE}" pid="15" name="MediaServiceImageTags">
    <vt:lpwstr/>
  </property>
</Properties>
</file>