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1F915200" w:rsidR="00003E0F" w:rsidRDefault="00243E1E">
            <w:pPr>
              <w:pStyle w:val="BodyText"/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PAN-018374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7A810" w14:textId="77777777" w:rsidR="00003E0F" w:rsidRDefault="00243E1E">
            <w:pPr>
              <w:pStyle w:val="BodyText"/>
            </w:pPr>
            <w:r>
              <w:t>Tony Morgan 07960 575463</w:t>
            </w:r>
          </w:p>
          <w:p w14:paraId="64EE0CF3" w14:textId="2318ED7C" w:rsidR="00243E1E" w:rsidRDefault="00243E1E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F4AF7" w14:textId="77777777" w:rsidR="00003E0F" w:rsidRDefault="00243E1E">
            <w:pPr>
              <w:pStyle w:val="BodyText"/>
              <w:rPr>
                <w:rFonts w:cs="Arial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val="en-US"/>
              </w:rPr>
              <w:t>Noyadd</w:t>
            </w:r>
            <w:proofErr w:type="spellEnd"/>
            <w:r>
              <w:rPr>
                <w:rFonts w:cs="Arial"/>
                <w:b/>
                <w:sz w:val="22"/>
                <w:szCs w:val="22"/>
                <w:lang w:val="en-US"/>
              </w:rPr>
              <w:t xml:space="preserve"> Farm, </w:t>
            </w:r>
            <w:proofErr w:type="spellStart"/>
            <w:r>
              <w:rPr>
                <w:rFonts w:cs="Arial"/>
                <w:b/>
                <w:sz w:val="22"/>
                <w:szCs w:val="22"/>
                <w:lang w:val="en-US"/>
              </w:rPr>
              <w:t>Rhayader</w:t>
            </w:r>
            <w:proofErr w:type="spellEnd"/>
            <w:r>
              <w:rPr>
                <w:rFonts w:cs="Arial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cs="Arial"/>
                <w:b/>
                <w:sz w:val="22"/>
                <w:szCs w:val="22"/>
                <w:lang w:val="en-US"/>
              </w:rPr>
              <w:t>Powys</w:t>
            </w:r>
            <w:proofErr w:type="spellEnd"/>
            <w:r>
              <w:rPr>
                <w:rFonts w:cs="Arial"/>
                <w:b/>
                <w:sz w:val="22"/>
                <w:szCs w:val="22"/>
                <w:lang w:val="en-US"/>
              </w:rPr>
              <w:t>, LD6 5HH</w:t>
            </w:r>
          </w:p>
          <w:p w14:paraId="3F402148" w14:textId="77777777" w:rsidR="00243E1E" w:rsidRDefault="00243E1E" w:rsidP="00243E1E">
            <w:pPr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265152E9" w14:textId="77777777" w:rsidR="00243E1E" w:rsidRDefault="00243E1E" w:rsidP="00243E1E">
            <w:pPr>
              <w:pStyle w:val="Default"/>
            </w:pPr>
          </w:p>
          <w:p w14:paraId="1E3BF8CA" w14:textId="18E67A8E" w:rsidR="00243E1E" w:rsidRPr="00243E1E" w:rsidRDefault="00243E1E" w:rsidP="00243E1E">
            <w:r>
              <w:t xml:space="preserve"> </w:t>
            </w:r>
            <w:r>
              <w:rPr>
                <w:b/>
                <w:bCs/>
                <w:sz w:val="20"/>
                <w:szCs w:val="20"/>
              </w:rPr>
              <w:t>SN 96412 68358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4B72B112" w:rsidR="00003E0F" w:rsidRDefault="00243E1E">
            <w:pPr>
              <w:pStyle w:val="BodyText"/>
            </w:pPr>
            <w:r>
              <w:t>31/07/23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966F" w14:textId="77777777" w:rsidR="00440DF4" w:rsidRDefault="00243E1E" w:rsidP="002E7BE9">
            <w:r>
              <w:t>01/08/23</w:t>
            </w:r>
          </w:p>
          <w:p w14:paraId="4C1EAED5" w14:textId="53EAAD0F" w:rsidR="00243E1E" w:rsidRDefault="00243E1E" w:rsidP="002E7BE9"/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1505A708" w:rsidR="00003E0F" w:rsidRDefault="00243E1E">
            <w:pPr>
              <w:pStyle w:val="BodyText"/>
            </w:pPr>
            <w:r>
              <w:t>Jack Woolley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A800CF9" w:rsidR="00864293" w:rsidRDefault="00243E1E">
            <w:pPr>
              <w:pStyle w:val="BodyText"/>
            </w:pPr>
            <w:r>
              <w:t>28/7/23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5929D" w14:textId="77777777" w:rsidR="0030243D" w:rsidRDefault="0030243D">
      <w:r>
        <w:separator/>
      </w:r>
    </w:p>
  </w:endnote>
  <w:endnote w:type="continuationSeparator" w:id="0">
    <w:p w14:paraId="3342D2A2" w14:textId="77777777" w:rsidR="0030243D" w:rsidRDefault="0030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047C0651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43E1E">
                            <w:rPr>
                              <w:noProof/>
                            </w:rPr>
                            <w:t>28/07/2023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047C0651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43E1E">
                      <w:rPr>
                        <w:noProof/>
                      </w:rPr>
                      <w:t>28/07/2023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000000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2D431" w14:textId="77777777" w:rsidR="0030243D" w:rsidRDefault="0030243D">
      <w:r>
        <w:separator/>
      </w:r>
    </w:p>
  </w:footnote>
  <w:footnote w:type="continuationSeparator" w:id="0">
    <w:p w14:paraId="5C0BA881" w14:textId="77777777" w:rsidR="0030243D" w:rsidRDefault="00302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625771461">
    <w:abstractNumId w:val="1"/>
  </w:num>
  <w:num w:numId="2" w16cid:durableId="810825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43E1E"/>
    <w:rsid w:val="00283BB3"/>
    <w:rsid w:val="002E7BE9"/>
    <w:rsid w:val="00301AB9"/>
    <w:rsid w:val="0030243D"/>
    <w:rsid w:val="003219B7"/>
    <w:rsid w:val="003D75E9"/>
    <w:rsid w:val="00440DF4"/>
    <w:rsid w:val="004F0F0B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paragraph" w:customStyle="1" w:styleId="Default">
    <w:name w:val="Default"/>
    <w:rsid w:val="00243E1E"/>
    <w:pPr>
      <w:autoSpaceDE w:val="0"/>
      <w:adjustRightInd w:val="0"/>
      <w:textAlignment w:val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3" ma:contentTypeDescription="Permitting &amp; Compliance Word Document" ma:contentTypeScope="" ma:versionID="192dcfe3f48aee1ff12538e23fdf6462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ad1bae1b414e37b19214075413648dca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REGU-415-1630926</_dlc_DocId>
    <_dlc_DocIdUrl xmlns="9be56660-2c31-41ef-bc00-23e72f632f2a">
      <Url>https://cyfoethnaturiolcymru.sharepoint.com/teams/Regulatory/Permitting/_layouts/15/DocIdRedir.aspx?ID=REGU-415-1630926</Url>
      <Description>REGU-415-1630926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2023-07-27T23:00:00+00:00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A88425-93DA-4562-A7A6-834107F4023B}"/>
</file>

<file path=customXml/itemProps2.xml><?xml version="1.0" encoding="utf-8"?>
<ds:datastoreItem xmlns:ds="http://schemas.openxmlformats.org/officeDocument/2006/customXml" ds:itemID="{2727951B-72DA-4604-8552-C7A25A8787A3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</dc:title>
  <dc:creator>Tate, Julie</dc:creator>
  <cp:keywords>Pre-Notification Form</cp:keywords>
  <dc:description>Pre-Notification Form</dc:description>
  <cp:lastModifiedBy>Jack Woolley</cp:lastModifiedBy>
  <cp:revision>2</cp:revision>
  <cp:lastPrinted>2013-10-01T08:30:00Z</cp:lastPrinted>
  <dcterms:created xsi:type="dcterms:W3CDTF">2023-07-28T13:33:00Z</dcterms:created>
  <dcterms:modified xsi:type="dcterms:W3CDTF">2023-07-28T13:33:00Z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e7e9dd9c-b791-4a35-9100-c5e536ac387c</vt:lpwstr>
  </property>
  <property fmtid="{D5CDD505-2E9C-101B-9397-08002B2CF9AE}" pid="4" name="Order">
    <vt:r8>163092600</vt:r8>
  </property>
</Properties>
</file>