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XSpec="right" w:tblpY="1423"/>
        <w:tblOverlap w:val="never"/>
        <w:tblW w:w="4002" w:type="dxa"/>
        <w:tblLook w:val="00A0" w:firstRow="1" w:lastRow="0" w:firstColumn="1" w:lastColumn="0" w:noHBand="0" w:noVBand="0"/>
      </w:tblPr>
      <w:tblGrid>
        <w:gridCol w:w="4002"/>
      </w:tblGrid>
      <w:tr w:rsidR="00847140" w:rsidRPr="0002232F" w14:paraId="59897B48" w14:textId="77777777" w:rsidTr="00281DB9">
        <w:trPr>
          <w:trHeight w:val="1961"/>
        </w:trPr>
        <w:tc>
          <w:tcPr>
            <w:tcW w:w="4002" w:type="dxa"/>
          </w:tcPr>
          <w:p w14:paraId="5C9A1173" w14:textId="77777777" w:rsidR="00847140" w:rsidRPr="0002232F" w:rsidRDefault="00847140" w:rsidP="00281DB9">
            <w:pPr>
              <w:pStyle w:val="BodyText"/>
              <w:rPr>
                <w:rFonts w:ascii="Calibri" w:hAnsi="Calibri"/>
                <w:sz w:val="20"/>
                <w:szCs w:val="20"/>
              </w:rPr>
            </w:pPr>
          </w:p>
          <w:p w14:paraId="1D9C4B29" w14:textId="77777777" w:rsidR="00847140" w:rsidRPr="00B87F18" w:rsidRDefault="00847140" w:rsidP="00281DB9">
            <w:pPr>
              <w:pStyle w:val="BodyText"/>
              <w:rPr>
                <w:rFonts w:ascii="Calibri" w:hAnsi="Calibri"/>
              </w:rPr>
            </w:pPr>
          </w:p>
          <w:p w14:paraId="0FFC2A55" w14:textId="299F3BC0" w:rsidR="002A3E1D" w:rsidRPr="0018769D" w:rsidRDefault="00602CFA" w:rsidP="00281DB9">
            <w:pPr>
              <w:autoSpaceDE w:val="0"/>
              <w:autoSpaceDN w:val="0"/>
              <w:adjustRightInd w:val="0"/>
              <w:rPr>
                <w:rFonts w:ascii="Calibri" w:hAnsi="Calibri" w:cs="TTE20168F0t00"/>
                <w:sz w:val="22"/>
                <w:szCs w:val="22"/>
                <w:lang w:eastAsia="en-GB"/>
              </w:rPr>
            </w:pPr>
            <w:r w:rsidRPr="0018769D">
              <w:rPr>
                <w:rFonts w:ascii="Calibri" w:hAnsi="Calibri" w:cs="TTE20168F0t00"/>
                <w:sz w:val="22"/>
                <w:szCs w:val="22"/>
                <w:lang w:eastAsia="en-GB"/>
              </w:rPr>
              <w:t>Canolfan Gofal Cwsmeria</w:t>
            </w:r>
            <w:r w:rsidR="00945B48">
              <w:rPr>
                <w:rFonts w:ascii="Calibri" w:hAnsi="Calibri" w:cs="TTE20168F0t00"/>
                <w:sz w:val="22"/>
                <w:szCs w:val="22"/>
                <w:lang w:eastAsia="en-GB"/>
              </w:rPr>
              <w:t>i</w:t>
            </w:r>
            <w:r w:rsidRPr="0018769D">
              <w:rPr>
                <w:rFonts w:ascii="Calibri" w:hAnsi="Calibri" w:cs="TTE20168F0t00"/>
                <w:sz w:val="22"/>
                <w:szCs w:val="22"/>
                <w:lang w:eastAsia="en-GB"/>
              </w:rPr>
              <w:t>d</w:t>
            </w:r>
            <w:r w:rsidR="00945B48">
              <w:rPr>
                <w:rFonts w:ascii="Calibri" w:hAnsi="Calibri" w:cs="TTE20168F0t00"/>
                <w:sz w:val="22"/>
                <w:szCs w:val="22"/>
                <w:lang w:eastAsia="en-GB"/>
              </w:rPr>
              <w:t>,</w:t>
            </w:r>
          </w:p>
          <w:p w14:paraId="57F0A877" w14:textId="5CC40945" w:rsidR="00847140" w:rsidRPr="00B87F18" w:rsidRDefault="002A3E1D" w:rsidP="00281DB9">
            <w:pPr>
              <w:autoSpaceDE w:val="0"/>
              <w:autoSpaceDN w:val="0"/>
              <w:adjustRightInd w:val="0"/>
              <w:rPr>
                <w:rFonts w:ascii="Calibri" w:hAnsi="Calibri" w:cs="TTE20168F0t00"/>
                <w:color w:val="000000"/>
                <w:lang w:eastAsia="en-GB"/>
              </w:rPr>
            </w:pPr>
            <w:r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>Cyfoeth Naturiol Cymru, 29 Heol Casnewydd,</w:t>
            </w:r>
            <w:r w:rsidR="00945B48"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>Caerdydd, CF24 0TP</w:t>
            </w:r>
          </w:p>
          <w:p w14:paraId="467BAFCD" w14:textId="77777777" w:rsidR="00847140" w:rsidRPr="00B87F18" w:rsidRDefault="00602CFA" w:rsidP="00281DB9">
            <w:pPr>
              <w:autoSpaceDE w:val="0"/>
              <w:autoSpaceDN w:val="0"/>
              <w:adjustRightInd w:val="0"/>
              <w:rPr>
                <w:rFonts w:ascii="Calibri" w:hAnsi="Calibri" w:cs="TTE20168F0t00"/>
                <w:color w:val="000000"/>
                <w:lang w:eastAsia="en-GB"/>
              </w:rPr>
            </w:pPr>
            <w:r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>Customer Care</w:t>
            </w:r>
            <w:r w:rsidR="002A3E1D"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 xml:space="preserve"> Centre</w:t>
            </w:r>
            <w:r w:rsidR="00847140" w:rsidRPr="00B87F18"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 xml:space="preserve">, </w:t>
            </w:r>
            <w:r w:rsidR="002A3E1D">
              <w:rPr>
                <w:rFonts w:ascii="Calibri" w:hAnsi="Calibri" w:cs="TTE20168F0t00"/>
                <w:color w:val="000000"/>
                <w:sz w:val="22"/>
                <w:szCs w:val="22"/>
                <w:lang w:eastAsia="en-GB"/>
              </w:rPr>
              <w:t>Natural Resources Wales, 29 Newport Rd, CF24 0TP</w:t>
            </w:r>
          </w:p>
          <w:p w14:paraId="12142BC2" w14:textId="77777777" w:rsidR="00847140" w:rsidRPr="00B87F18" w:rsidRDefault="00847140" w:rsidP="00281DB9">
            <w:pPr>
              <w:pStyle w:val="BodyText"/>
              <w:rPr>
                <w:rFonts w:ascii="Calibri" w:hAnsi="Calibri"/>
              </w:rPr>
            </w:pPr>
            <w:r w:rsidRPr="00B87F18">
              <w:rPr>
                <w:rFonts w:ascii="Calibri" w:hAnsi="Calibri"/>
                <w:sz w:val="22"/>
                <w:szCs w:val="22"/>
              </w:rPr>
              <w:t>Ff</w:t>
            </w:r>
            <w:r w:rsidRPr="00B87F18">
              <w:rPr>
                <w:rFonts w:ascii="Calibri" w:hAnsi="Calibri" w:cs="Arial"/>
                <w:sz w:val="22"/>
                <w:szCs w:val="22"/>
              </w:rPr>
              <w:t>ôn/</w:t>
            </w:r>
            <w:r w:rsidRPr="00B87F18">
              <w:rPr>
                <w:rFonts w:ascii="Calibri" w:hAnsi="Calibri"/>
                <w:sz w:val="22"/>
                <w:szCs w:val="22"/>
              </w:rPr>
              <w:t>Phone: 0300 065 3000</w:t>
            </w:r>
          </w:p>
          <w:p w14:paraId="2ADF749D" w14:textId="77777777" w:rsidR="00847140" w:rsidRPr="0002232F" w:rsidRDefault="00847140" w:rsidP="00281DB9">
            <w:pPr>
              <w:pStyle w:val="BodyText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0A4B679B" w14:textId="77777777" w:rsidR="00B722B1" w:rsidRDefault="00B722B1" w:rsidP="00474C1A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09D24EBF" w14:textId="3D36C5B8" w:rsidR="00DE123D" w:rsidRPr="00DE123D" w:rsidRDefault="00DE123D" w:rsidP="00DE123D">
      <w:pPr>
        <w:rPr>
          <w:rFonts w:ascii="Calibri" w:hAnsi="Calibri"/>
        </w:rPr>
      </w:pPr>
      <w:r w:rsidRPr="00DE123D">
        <w:rPr>
          <w:rFonts w:ascii="Calibri" w:hAnsi="Calibri"/>
        </w:rPr>
        <w:t xml:space="preserve">                                                      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945B48">
        <w:rPr>
          <w:rFonts w:ascii="Calibri" w:hAnsi="Calibri"/>
        </w:rPr>
        <w:t>Dyddiad Dychwelyd</w:t>
      </w:r>
      <w:r w:rsidRPr="00DE123D">
        <w:rPr>
          <w:rFonts w:ascii="Calibri" w:hAnsi="Calibri"/>
        </w:rPr>
        <w:t>:</w:t>
      </w:r>
      <w:r w:rsidR="00AF6AD0">
        <w:rPr>
          <w:rFonts w:ascii="Calibri" w:hAnsi="Calibri"/>
        </w:rPr>
        <w:t>12/12/2017</w:t>
      </w:r>
    </w:p>
    <w:p w14:paraId="6423BA05" w14:textId="3C0A927E" w:rsidR="00DE123D" w:rsidRPr="00DE123D" w:rsidRDefault="00DE123D" w:rsidP="00DE123D">
      <w:pPr>
        <w:rPr>
          <w:rFonts w:ascii="Calibri" w:hAnsi="Calibri"/>
        </w:rPr>
      </w:pPr>
      <w:r w:rsidRPr="00DE123D">
        <w:rPr>
          <w:rFonts w:ascii="Calibri" w:hAnsi="Calibri"/>
        </w:rPr>
        <w:t xml:space="preserve">                                                       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="00945B48">
        <w:rPr>
          <w:rFonts w:ascii="Calibri" w:hAnsi="Calibri"/>
        </w:rPr>
        <w:t>Ein Cyf</w:t>
      </w:r>
      <w:r w:rsidRPr="00DE123D">
        <w:rPr>
          <w:rFonts w:ascii="Calibri" w:hAnsi="Calibri"/>
        </w:rPr>
        <w:t>: WPCC</w:t>
      </w:r>
      <w:r w:rsidR="0018769D">
        <w:rPr>
          <w:rFonts w:ascii="Calibri" w:hAnsi="Calibri"/>
        </w:rPr>
        <w:t>6768</w:t>
      </w:r>
    </w:p>
    <w:p w14:paraId="49A43A57" w14:textId="2DD57F2B" w:rsidR="00DE123D" w:rsidRPr="00DE123D" w:rsidRDefault="00DE123D" w:rsidP="00DE123D">
      <w:pPr>
        <w:rPr>
          <w:rFonts w:ascii="Calibri" w:hAnsi="Calibri"/>
        </w:rPr>
      </w:pPr>
      <w:r w:rsidRPr="00DE123D">
        <w:rPr>
          <w:rFonts w:ascii="Calibri" w:hAnsi="Calibri"/>
        </w:rPr>
        <w:t xml:space="preserve">                                                                                                                 </w:t>
      </w:r>
      <w:r>
        <w:rPr>
          <w:rFonts w:ascii="Calibri" w:hAnsi="Calibri"/>
        </w:rPr>
        <w:tab/>
      </w:r>
      <w:r w:rsidR="00945B48">
        <w:rPr>
          <w:rFonts w:ascii="Calibri" w:hAnsi="Calibri"/>
        </w:rPr>
        <w:t>Cyf y Drwydded</w:t>
      </w:r>
      <w:r w:rsidR="0018769D">
        <w:rPr>
          <w:rFonts w:ascii="Calibri" w:hAnsi="Calibri"/>
        </w:rPr>
        <w:t>: GWN1937</w:t>
      </w:r>
    </w:p>
    <w:p w14:paraId="3C5F045B" w14:textId="77777777" w:rsidR="00DE123D" w:rsidRPr="00DE123D" w:rsidRDefault="00DE123D" w:rsidP="00DE123D">
      <w:pPr>
        <w:rPr>
          <w:rFonts w:ascii="Calibri" w:hAnsi="Calibri"/>
          <w:color w:val="FF0000"/>
        </w:rPr>
      </w:pPr>
    </w:p>
    <w:p w14:paraId="2436EE5A" w14:textId="77777777" w:rsidR="00DE123D" w:rsidRPr="00C84704" w:rsidRDefault="00263A2E" w:rsidP="00DE123D">
      <w:pPr>
        <w:rPr>
          <w:rFonts w:ascii="Calibri" w:hAnsi="Calibri"/>
        </w:rPr>
      </w:pPr>
      <w:r w:rsidRPr="00C84704">
        <w:rPr>
          <w:rFonts w:ascii="Calibri" w:hAnsi="Calibri"/>
        </w:rPr>
        <w:t>Mr G Davies</w:t>
      </w:r>
    </w:p>
    <w:p w14:paraId="6A62BD9F" w14:textId="1EA8CAD1" w:rsidR="00DE123D" w:rsidRPr="00C84704" w:rsidRDefault="00945B48" w:rsidP="00DE123D">
      <w:pPr>
        <w:rPr>
          <w:rFonts w:ascii="Calibri" w:hAnsi="Calibri"/>
        </w:rPr>
      </w:pPr>
      <w:r>
        <w:rPr>
          <w:rFonts w:ascii="Calibri" w:hAnsi="Calibri"/>
        </w:rPr>
        <w:t>Tŷ</w:t>
      </w:r>
      <w:r w:rsidR="00263A2E" w:rsidRPr="00C84704">
        <w:rPr>
          <w:rFonts w:ascii="Calibri" w:hAnsi="Calibri"/>
        </w:rPr>
        <w:t xml:space="preserve"> Cerrig</w:t>
      </w:r>
    </w:p>
    <w:p w14:paraId="69116F2D" w14:textId="77777777" w:rsidR="00DE123D" w:rsidRPr="00C84704" w:rsidRDefault="00263A2E" w:rsidP="00DE123D">
      <w:pPr>
        <w:rPr>
          <w:rFonts w:ascii="Calibri" w:hAnsi="Calibri"/>
        </w:rPr>
      </w:pPr>
      <w:r w:rsidRPr="00C84704">
        <w:rPr>
          <w:rFonts w:ascii="Calibri" w:hAnsi="Calibri"/>
        </w:rPr>
        <w:t>Parc</w:t>
      </w:r>
    </w:p>
    <w:p w14:paraId="5CE2F932" w14:textId="12AF4D19" w:rsidR="00263A2E" w:rsidRPr="00C84704" w:rsidRDefault="00945B48" w:rsidP="00DE123D">
      <w:pPr>
        <w:rPr>
          <w:rFonts w:ascii="Calibri" w:hAnsi="Calibri"/>
        </w:rPr>
      </w:pPr>
      <w:r>
        <w:rPr>
          <w:rFonts w:ascii="Calibri" w:hAnsi="Calibri"/>
        </w:rPr>
        <w:t xml:space="preserve">Y </w:t>
      </w:r>
      <w:r w:rsidR="00263A2E" w:rsidRPr="00C84704">
        <w:rPr>
          <w:rFonts w:ascii="Calibri" w:hAnsi="Calibri"/>
        </w:rPr>
        <w:t>Bala</w:t>
      </w:r>
    </w:p>
    <w:p w14:paraId="0A7EE9EE" w14:textId="77777777" w:rsidR="00263A2E" w:rsidRPr="00C84704" w:rsidRDefault="00263A2E" w:rsidP="00DE123D">
      <w:pPr>
        <w:rPr>
          <w:rFonts w:ascii="Calibri" w:hAnsi="Calibri"/>
        </w:rPr>
      </w:pPr>
      <w:r w:rsidRPr="00C84704">
        <w:rPr>
          <w:rFonts w:ascii="Calibri" w:hAnsi="Calibri"/>
        </w:rPr>
        <w:t>Gwynedd</w:t>
      </w:r>
    </w:p>
    <w:p w14:paraId="41E0FF1E" w14:textId="77777777" w:rsidR="00263A2E" w:rsidRPr="00C84704" w:rsidRDefault="00263A2E" w:rsidP="00DE123D">
      <w:pPr>
        <w:rPr>
          <w:rFonts w:ascii="Calibri" w:hAnsi="Calibri"/>
        </w:rPr>
      </w:pPr>
      <w:r w:rsidRPr="00C84704">
        <w:rPr>
          <w:rFonts w:ascii="Calibri" w:hAnsi="Calibri"/>
        </w:rPr>
        <w:t>LL23 7YT</w:t>
      </w:r>
    </w:p>
    <w:p w14:paraId="6FA7E974" w14:textId="77777777" w:rsidR="00263A2E" w:rsidRPr="00C84704" w:rsidRDefault="00263A2E" w:rsidP="00DE123D">
      <w:pPr>
        <w:rPr>
          <w:rFonts w:ascii="Calibri" w:hAnsi="Calibri"/>
        </w:rPr>
      </w:pPr>
    </w:p>
    <w:p w14:paraId="17B3F2E4" w14:textId="77777777" w:rsidR="00DE123D" w:rsidRPr="00C84704" w:rsidRDefault="00DE123D" w:rsidP="00DE123D">
      <w:pPr>
        <w:rPr>
          <w:rFonts w:ascii="Calibri" w:hAnsi="Calibri"/>
        </w:rPr>
      </w:pPr>
    </w:p>
    <w:p w14:paraId="6D79D018" w14:textId="77777777" w:rsidR="00DE123D" w:rsidRPr="00C84704" w:rsidRDefault="00DE123D" w:rsidP="00DE123D">
      <w:pPr>
        <w:rPr>
          <w:rFonts w:ascii="Calibri" w:hAnsi="Calibri"/>
        </w:rPr>
      </w:pPr>
    </w:p>
    <w:p w14:paraId="75311C8E" w14:textId="4883B734" w:rsidR="00DE123D" w:rsidRPr="00C84704" w:rsidRDefault="00945B48" w:rsidP="00DE123D">
      <w:pPr>
        <w:rPr>
          <w:rFonts w:ascii="Calibri" w:hAnsi="Calibri"/>
        </w:rPr>
      </w:pPr>
      <w:r>
        <w:rPr>
          <w:rFonts w:ascii="Calibri" w:hAnsi="Calibri"/>
        </w:rPr>
        <w:t xml:space="preserve">Annwyl </w:t>
      </w:r>
      <w:r w:rsidR="006A305F" w:rsidRPr="00C84704">
        <w:rPr>
          <w:rFonts w:ascii="Calibri" w:hAnsi="Calibri"/>
        </w:rPr>
        <w:t>Mr Davies</w:t>
      </w:r>
      <w:r w:rsidR="00DE123D" w:rsidRPr="00C84704">
        <w:rPr>
          <w:rFonts w:ascii="Calibri" w:hAnsi="Calibri"/>
        </w:rPr>
        <w:t xml:space="preserve">,      </w:t>
      </w:r>
    </w:p>
    <w:p w14:paraId="78216CE4" w14:textId="77777777" w:rsidR="006A305F" w:rsidRPr="00C84704" w:rsidRDefault="006A305F" w:rsidP="00DE123D">
      <w:pPr>
        <w:rPr>
          <w:rFonts w:ascii="Calibri" w:hAnsi="Calibri"/>
        </w:rPr>
      </w:pPr>
    </w:p>
    <w:p w14:paraId="396370A6" w14:textId="79C98BF4" w:rsidR="00945B48" w:rsidRDefault="00947308" w:rsidP="00DE123D">
      <w:pPr>
        <w:rPr>
          <w:rFonts w:ascii="Calibri" w:hAnsi="Calibri"/>
        </w:rPr>
      </w:pPr>
      <w:r>
        <w:rPr>
          <w:rFonts w:ascii="Calibri" w:hAnsi="Calibri"/>
        </w:rPr>
        <w:t xml:space="preserve">Rydym wedi dychwelyd eich cais a dderbyniwyd ar 11/12/2017 </w:t>
      </w:r>
      <w:r w:rsidR="00D34D1E">
        <w:rPr>
          <w:rFonts w:ascii="Calibri" w:hAnsi="Calibri"/>
        </w:rPr>
        <w:t>ynglŷn ag amrywio T</w:t>
      </w:r>
      <w:r>
        <w:rPr>
          <w:rFonts w:ascii="Calibri" w:hAnsi="Calibri"/>
        </w:rPr>
        <w:t xml:space="preserve">rwydded Amgylcheddol GWN1937 </w:t>
      </w:r>
      <w:r w:rsidR="00A93191">
        <w:rPr>
          <w:rFonts w:ascii="Calibri" w:hAnsi="Calibri"/>
        </w:rPr>
        <w:t>gan ei</w:t>
      </w:r>
      <w:r>
        <w:rPr>
          <w:rFonts w:ascii="Calibri" w:hAnsi="Calibri"/>
        </w:rPr>
        <w:t xml:space="preserve"> fod wedi’i gyf</w:t>
      </w:r>
      <w:r w:rsidR="00A93191">
        <w:rPr>
          <w:rFonts w:ascii="Calibri" w:hAnsi="Calibri"/>
        </w:rPr>
        <w:t xml:space="preserve">lwyno </w:t>
      </w:r>
      <w:r>
        <w:rPr>
          <w:rFonts w:ascii="Calibri" w:hAnsi="Calibri"/>
        </w:rPr>
        <w:t>ar y ffurflenni anghywir.</w:t>
      </w:r>
    </w:p>
    <w:p w14:paraId="0EFF6A7C" w14:textId="6722ED05" w:rsidR="00C84704" w:rsidRPr="00C84704" w:rsidRDefault="00C84704" w:rsidP="00DE123D">
      <w:pPr>
        <w:rPr>
          <w:rFonts w:ascii="Calibri" w:hAnsi="Calibri"/>
        </w:rPr>
      </w:pPr>
    </w:p>
    <w:p w14:paraId="05D59BB8" w14:textId="54CB1F9F" w:rsidR="00947308" w:rsidRDefault="00947308" w:rsidP="00DE123D">
      <w:pPr>
        <w:rPr>
          <w:rFonts w:ascii="Calibri" w:hAnsi="Calibri"/>
        </w:rPr>
      </w:pPr>
      <w:r>
        <w:rPr>
          <w:rFonts w:ascii="Calibri" w:hAnsi="Calibri"/>
        </w:rPr>
        <w:t>Er hwylustod i chi, ynghlwm</w:t>
      </w:r>
      <w:r w:rsidR="00A93191">
        <w:rPr>
          <w:rFonts w:ascii="Calibri" w:hAnsi="Calibri"/>
        </w:rPr>
        <w:t xml:space="preserve"> fe welwch</w:t>
      </w:r>
      <w:r>
        <w:rPr>
          <w:rFonts w:ascii="Calibri" w:hAnsi="Calibri"/>
        </w:rPr>
        <w:t xml:space="preserve"> ganllawiau a ffurflenni cais Rhan A a CO.5 i chi eu llenwi. Ymhellach, gallwch ddod o hyd i’r ffurflenni cywir ar wefan Cyfoeth Naturiol Cymru </w:t>
      </w:r>
      <w:r w:rsidRPr="00C84704">
        <w:rPr>
          <w:rFonts w:ascii="Calibri" w:hAnsi="Calibri"/>
        </w:rPr>
        <w:t>http://naturalresourceswales.gov.uk/?lang=cy</w:t>
      </w:r>
      <w:r w:rsidR="00FF6E7F">
        <w:rPr>
          <w:rFonts w:ascii="Calibri" w:hAnsi="Calibri"/>
        </w:rPr>
        <w:t>,</w:t>
      </w:r>
      <w:r>
        <w:rPr>
          <w:rFonts w:ascii="Calibri" w:hAnsi="Calibri"/>
        </w:rPr>
        <w:t xml:space="preserve"> ynghyd â’n canllawiau.</w:t>
      </w:r>
    </w:p>
    <w:p w14:paraId="073F70C3" w14:textId="4A414F31" w:rsidR="00C84704" w:rsidRPr="00C84704" w:rsidRDefault="00C84704" w:rsidP="00DE123D">
      <w:pPr>
        <w:rPr>
          <w:rFonts w:ascii="Calibri" w:hAnsi="Calibri"/>
        </w:rPr>
      </w:pPr>
    </w:p>
    <w:p w14:paraId="47C46FF4" w14:textId="7AAF62C4" w:rsidR="00947308" w:rsidRDefault="00947308" w:rsidP="00C84704">
      <w:pPr>
        <w:rPr>
          <w:rFonts w:ascii="Calibri" w:hAnsi="Calibri"/>
        </w:rPr>
      </w:pPr>
      <w:r>
        <w:rPr>
          <w:rFonts w:ascii="Calibri" w:hAnsi="Calibri"/>
        </w:rPr>
        <w:t xml:space="preserve">Rwyf wedi cynnwys amlen ragdaledig </w:t>
      </w:r>
      <w:r w:rsidR="00FF6E7F">
        <w:rPr>
          <w:rFonts w:ascii="Calibri" w:hAnsi="Calibri"/>
        </w:rPr>
        <w:t xml:space="preserve">y gallwch </w:t>
      </w:r>
      <w:r>
        <w:rPr>
          <w:rFonts w:ascii="Calibri" w:hAnsi="Calibri"/>
        </w:rPr>
        <w:t>ei defnyddio i ddychwelyd eich cais. Os nad oeddech yn gofyn am amrywi</w:t>
      </w:r>
      <w:r w:rsidR="00817137">
        <w:rPr>
          <w:rFonts w:ascii="Calibri" w:hAnsi="Calibri"/>
        </w:rPr>
        <w:t xml:space="preserve">o eich </w:t>
      </w:r>
      <w:r>
        <w:rPr>
          <w:rFonts w:ascii="Calibri" w:hAnsi="Calibri"/>
        </w:rPr>
        <w:t>cais, ffoniwch 0300 065 3000 i drafod eich anghenion.</w:t>
      </w:r>
    </w:p>
    <w:p w14:paraId="48B262E8" w14:textId="09EB3616" w:rsidR="00C84704" w:rsidRPr="00C84704" w:rsidRDefault="00C84704" w:rsidP="00DE123D">
      <w:pPr>
        <w:rPr>
          <w:rFonts w:ascii="Calibri" w:hAnsi="Calibri"/>
        </w:rPr>
      </w:pPr>
    </w:p>
    <w:p w14:paraId="1D244B0A" w14:textId="10FE8DC4" w:rsidR="00947308" w:rsidRDefault="005E76D3" w:rsidP="00DE123D">
      <w:pPr>
        <w:rPr>
          <w:rFonts w:ascii="Calibri" w:hAnsi="Calibri"/>
        </w:rPr>
      </w:pPr>
      <w:r>
        <w:rPr>
          <w:rFonts w:ascii="Calibri" w:hAnsi="Calibri" w:cs="Calibri"/>
          <w:lang w:eastAsia="en-GB"/>
        </w:rPr>
        <w:t>Edrychwn ymlaen at dderbyn eich cais ar ffurflenni cais Cyfoeth Naturiol Cymru.</w:t>
      </w:r>
    </w:p>
    <w:p w14:paraId="740F2E57" w14:textId="5DB851C1" w:rsidR="00DE123D" w:rsidRPr="00C84704" w:rsidRDefault="00DE123D" w:rsidP="00DE123D">
      <w:pPr>
        <w:rPr>
          <w:rFonts w:ascii="Calibri" w:hAnsi="Calibri"/>
        </w:rPr>
      </w:pPr>
    </w:p>
    <w:p w14:paraId="79E97F4C" w14:textId="7AA23993" w:rsidR="00947308" w:rsidRDefault="00947308" w:rsidP="00DE123D">
      <w:pPr>
        <w:rPr>
          <w:rFonts w:ascii="Calibri" w:hAnsi="Calibri"/>
        </w:rPr>
      </w:pPr>
      <w:r>
        <w:rPr>
          <w:rFonts w:ascii="Calibri" w:hAnsi="Calibri"/>
        </w:rPr>
        <w:t>Yn gywir,</w:t>
      </w:r>
    </w:p>
    <w:p w14:paraId="77653F1E" w14:textId="53D72570" w:rsidR="00DE123D" w:rsidRPr="00C84704" w:rsidRDefault="00DE123D" w:rsidP="00DE123D">
      <w:pPr>
        <w:rPr>
          <w:rFonts w:ascii="Calibri" w:hAnsi="Calibri"/>
        </w:rPr>
      </w:pPr>
    </w:p>
    <w:p w14:paraId="02334DA6" w14:textId="794BE960" w:rsidR="00DE123D" w:rsidRDefault="00DE123D" w:rsidP="00DE123D">
      <w:pPr>
        <w:rPr>
          <w:rFonts w:ascii="Calibri" w:hAnsi="Calibri"/>
        </w:rPr>
      </w:pPr>
    </w:p>
    <w:p w14:paraId="7044F74A" w14:textId="77777777" w:rsidR="00AF6AD0" w:rsidRPr="00C84704" w:rsidRDefault="00AF6AD0" w:rsidP="00DE123D">
      <w:pPr>
        <w:rPr>
          <w:rFonts w:ascii="Calibri" w:hAnsi="Calibri"/>
        </w:rPr>
      </w:pPr>
      <w:bookmarkStart w:id="0" w:name="_GoBack"/>
      <w:bookmarkEnd w:id="0"/>
    </w:p>
    <w:p w14:paraId="05369494" w14:textId="77777777" w:rsidR="00DE123D" w:rsidRPr="00C84704" w:rsidRDefault="00C84704" w:rsidP="00DE123D">
      <w:pPr>
        <w:rPr>
          <w:rFonts w:ascii="Calibri" w:hAnsi="Calibri"/>
        </w:rPr>
      </w:pPr>
      <w:r w:rsidRPr="00C84704">
        <w:rPr>
          <w:rFonts w:ascii="Calibri" w:hAnsi="Calibri"/>
        </w:rPr>
        <w:t>Steve Bickerton</w:t>
      </w:r>
    </w:p>
    <w:p w14:paraId="7226B2E7" w14:textId="329165F1" w:rsidR="00947308" w:rsidRDefault="00947308" w:rsidP="00DE123D">
      <w:pPr>
        <w:rPr>
          <w:rFonts w:ascii="Calibri" w:hAnsi="Calibri"/>
        </w:rPr>
      </w:pPr>
      <w:r>
        <w:rPr>
          <w:rFonts w:ascii="Calibri" w:hAnsi="Calibri"/>
        </w:rPr>
        <w:t>Canolfan Derbyn Trwyddedau</w:t>
      </w:r>
    </w:p>
    <w:p w14:paraId="716BD986" w14:textId="77777777" w:rsidR="007B1AE5" w:rsidRPr="00C84704" w:rsidRDefault="007B1AE5" w:rsidP="007B1AE5">
      <w:pPr>
        <w:jc w:val="both"/>
        <w:rPr>
          <w:rFonts w:ascii="Calibri" w:hAnsi="Calibri"/>
          <w:sz w:val="22"/>
          <w:szCs w:val="22"/>
        </w:rPr>
      </w:pPr>
    </w:p>
    <w:p w14:paraId="5184ECEA" w14:textId="77777777" w:rsidR="007B1AE5" w:rsidRPr="007B1AE5" w:rsidRDefault="007B1AE5" w:rsidP="007B1AE5">
      <w:pPr>
        <w:jc w:val="both"/>
        <w:rPr>
          <w:rFonts w:ascii="Calibri" w:hAnsi="Calibri"/>
          <w:color w:val="000000"/>
          <w:sz w:val="22"/>
          <w:szCs w:val="22"/>
        </w:rPr>
      </w:pPr>
    </w:p>
    <w:p w14:paraId="7381BF92" w14:textId="77777777" w:rsidR="00636C7F" w:rsidRPr="001B61C6" w:rsidRDefault="00636C7F" w:rsidP="00636C7F">
      <w:pPr>
        <w:tabs>
          <w:tab w:val="left" w:pos="2920"/>
        </w:tabs>
        <w:rPr>
          <w:rFonts w:ascii="Calibri" w:hAnsi="Calibri" w:cs="Calibri"/>
          <w:sz w:val="20"/>
          <w:szCs w:val="20"/>
        </w:rPr>
      </w:pPr>
      <w:bookmarkStart w:id="1" w:name="cysill"/>
      <w:bookmarkEnd w:id="1"/>
    </w:p>
    <w:sectPr w:rsidR="00636C7F" w:rsidRPr="001B61C6" w:rsidSect="00F330C6">
      <w:footerReference w:type="default" r:id="rId13"/>
      <w:headerReference w:type="first" r:id="rId14"/>
      <w:footerReference w:type="first" r:id="rId15"/>
      <w:pgSz w:w="11920" w:h="16840"/>
      <w:pgMar w:top="3402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95669" w14:textId="77777777" w:rsidR="004C7A81" w:rsidRDefault="004C7A81" w:rsidP="003B1B95">
      <w:r>
        <w:separator/>
      </w:r>
    </w:p>
  </w:endnote>
  <w:endnote w:type="continuationSeparator" w:id="0">
    <w:p w14:paraId="278D042F" w14:textId="77777777" w:rsidR="004C7A81" w:rsidRDefault="004C7A8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E20168F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3970DF" w14:textId="1319D8E5" w:rsidR="00847140" w:rsidRPr="00323656" w:rsidRDefault="001C3AC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025B66" wp14:editId="0912036B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635" b="0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CBFD9F" w14:textId="77777777" w:rsidR="00847140" w:rsidRDefault="00847140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72CDB817" w14:textId="77777777" w:rsidR="00847140" w:rsidRPr="005E3785" w:rsidRDefault="00847140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025B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" stroked="f" strokecolor="#005541" strokeweight="1pt">
              <v:textbox inset="0,0">
                <w:txbxContent>
                  <w:p w14:paraId="7ECBFD9F" w14:textId="77777777" w:rsidR="00847140" w:rsidRDefault="00847140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72CDB817" w14:textId="77777777" w:rsidR="00847140" w:rsidRPr="005E3785" w:rsidRDefault="00847140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C790B62" wp14:editId="629B4C7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317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4E22BB" w14:textId="786409DF" w:rsidR="00847140" w:rsidRPr="006674B8" w:rsidRDefault="00847140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E76D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AF6AD0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90B6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" stroked="f" strokecolor="#005541" strokeweight="1pt">
              <v:textbox inset="0,0">
                <w:txbxContent>
                  <w:p w14:paraId="2D4E22BB" w14:textId="786409DF" w:rsidR="00847140" w:rsidRPr="006674B8" w:rsidRDefault="00847140" w:rsidP="00EB5EE5">
                    <w:pPr>
                      <w:jc w:val="right"/>
                    </w:pPr>
                    <w:r>
                      <w:t xml:space="preserve">Page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5E76D3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AF6AD0">
                      <w:rPr>
                        <w:noProof/>
                        <w:color w:val="0091A5"/>
                      </w:rPr>
                      <w:t>1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47140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76F96" w14:textId="2D1C4760" w:rsidR="00847140" w:rsidRDefault="001C3ACC" w:rsidP="00123A67">
    <w:pPr>
      <w:tabs>
        <w:tab w:val="left" w:pos="3179"/>
        <w:tab w:val="right" w:pos="9652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1" locked="1" layoutInCell="1" allowOverlap="1" wp14:anchorId="644D45DE" wp14:editId="6C73AF63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254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B50AA" w14:textId="77777777" w:rsidR="00847140" w:rsidRDefault="00847140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2124BB3" w14:textId="77777777" w:rsidR="00847140" w:rsidRDefault="00847140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smartTag w:uri="urn:schemas-microsoft-com:office:smarttags" w:element="place">
                            <w:r w:rsidRPr="00F330C6">
                              <w:rPr>
                                <w:rFonts w:cs="Arial"/>
                                <w:sz w:val="16"/>
                                <w:szCs w:val="16"/>
                              </w:rPr>
                              <w:t>Cambria</w:t>
                            </w:r>
                          </w:smartTag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smartTag w:uri="urn:schemas-microsoft-com:office:smarttags" w:element="address">
                            <w:smartTag w:uri="urn:schemas-microsoft-com:office:smarttags" w:element="Street">
                              <w:smartTag w:uri="urn:schemas-microsoft-com:office:smarttags" w:element="PostalCode">
                                <w:smartTag w:uri="urn:schemas-microsoft-com:office:smarttags" w:element="Street">
                                  <w:smartTag w:uri="urn:schemas-microsoft-com:office:smarttags" w:element="address">
                                    <w:smartTag w:uri="urn:schemas-microsoft-com:office:smarttags" w:element="PostalCode">
                                      <w:r w:rsidRPr="00F330C6">
                                        <w:rPr>
                                          <w:rFonts w:cs="Arial"/>
                                          <w:sz w:val="16"/>
                                          <w:szCs w:val="16"/>
                                        </w:rPr>
                                        <w:t>29 Newport Road</w:t>
                                      </w:r>
                                    </w:smartTag>
                                  </w:smartTag>
                                </w:smartTag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 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sym w:font="Symbol" w:char="F0B7"/>
                                </w: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smartTag w:uri="urn:schemas-microsoft-com:office:smarttags" w:element="City">
                                  <w:smartTag w:uri="urn:schemas-microsoft-com:office:smarttags" w:element="PostalCode">
                                    <w:r w:rsidRPr="00F330C6">
                                      <w:rPr>
                                        <w:rFonts w:cs="Arial"/>
                                        <w:sz w:val="16"/>
                                        <w:szCs w:val="16"/>
                                      </w:rPr>
                                      <w:t>Cardiff</w:t>
                                    </w:r>
                                  </w:smartTag>
                                </w:smartTag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sym w:font="Symbol" w:char="F0B7"/>
                                </w: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 </w:t>
                                </w:r>
                                <w:r w:rsidRPr="006D29A4">
                                  <w:rPr>
                                    <w:rFonts w:cs="Arial"/>
                                    <w:color w:val="4BACC6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smartTag w:uri="urn:schemas-microsoft-com:office:smarttags" w:element="PostalCode">
                                  <w:r w:rsidRPr="00F330C6">
                                    <w:rPr>
                                      <w:rFonts w:cs="Arial"/>
                                      <w:sz w:val="16"/>
                                      <w:szCs w:val="16"/>
                                    </w:rPr>
                                    <w:t>CF24 0TP</w:t>
                                  </w:r>
                                </w:smartTag>
                              </w:smartTag>
                            </w:smartTag>
                          </w:smartTag>
                        </w:p>
                        <w:p w14:paraId="62EEBF82" w14:textId="77777777" w:rsidR="00847140" w:rsidRDefault="00847140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r S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7C35C1E1" w14:textId="77777777" w:rsidR="00847140" w:rsidRDefault="00847140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  <w:p w14:paraId="355BC4E8" w14:textId="77777777" w:rsidR="00847140" w:rsidRPr="00880C97" w:rsidRDefault="00847140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D45D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56.7pt;margin-top:775.7pt;width:407.9pt;height:4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" stroked="f" strokecolor="#005541" strokeweight="1pt">
              <v:textbox inset="0,0,,0">
                <w:txbxContent>
                  <w:p w14:paraId="29BB50AA" w14:textId="77777777" w:rsidR="00847140" w:rsidRDefault="00847140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2124BB3" w14:textId="77777777" w:rsidR="00847140" w:rsidRDefault="00847140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smartTag w:uri="urn:schemas-microsoft-com:office:smarttags" w:element="place">
                      <w:r w:rsidRPr="00F330C6">
                        <w:rPr>
                          <w:rFonts w:cs="Arial"/>
                          <w:sz w:val="16"/>
                          <w:szCs w:val="16"/>
                        </w:rPr>
                        <w:t>Cambria</w:t>
                      </w:r>
                    </w:smartTag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smartTag w:uri="urn:schemas-microsoft-com:office:smarttags" w:element="address">
                      <w:smartTag w:uri="urn:schemas-microsoft-com:office:smarttags" w:element="Street">
                        <w:smartTag w:uri="urn:schemas-microsoft-com:office:smarttags" w:element="PostalCode">
                          <w:smartTag w:uri="urn:schemas-microsoft-com:office:smarttags" w:element="Street">
                            <w:smartTag w:uri="urn:schemas-microsoft-com:office:smarttags" w:element="address">
                              <w:smartTag w:uri="urn:schemas-microsoft-com:office:smarttags" w:element="PostalCode">
                                <w:r w:rsidRPr="00F330C6">
                                  <w:rPr>
                                    <w:rFonts w:cs="Arial"/>
                                    <w:sz w:val="16"/>
                                    <w:szCs w:val="16"/>
                                  </w:rPr>
                                  <w:t>29 Newport Road</w:t>
                                </w:r>
                              </w:smartTag>
                            </w:smartTag>
                          </w:smartTag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smartTag w:uri="urn:schemas-microsoft-com:office:smarttags" w:element="City">
                            <w:smartTag w:uri="urn:schemas-microsoft-com:office:smarttags" w:element="PostalCode">
                              <w:r w:rsidRPr="00F330C6">
                                <w:rPr>
                                  <w:rFonts w:cs="Arial"/>
                                  <w:sz w:val="16"/>
                                  <w:szCs w:val="16"/>
                                </w:rPr>
                                <w:t>Cardiff</w:t>
                              </w:r>
                            </w:smartTag>
                          </w:smartTag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smartTag w:uri="urn:schemas-microsoft-com:office:smarttags" w:element="PostalCode">
                            <w:r w:rsidRPr="00F330C6">
                              <w:rPr>
                                <w:rFonts w:cs="Arial"/>
                                <w:sz w:val="16"/>
                                <w:szCs w:val="16"/>
                              </w:rPr>
                              <w:t>CF24 0TP</w:t>
                            </w:r>
                          </w:smartTag>
                        </w:smartTag>
                      </w:smartTag>
                    </w:smartTag>
                  </w:p>
                  <w:p w14:paraId="62EEBF82" w14:textId="77777777" w:rsidR="00847140" w:rsidRDefault="00847140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>r S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>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7C35C1E1" w14:textId="77777777" w:rsidR="00847140" w:rsidRDefault="00847140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  <w:p w14:paraId="355BC4E8" w14:textId="77777777" w:rsidR="00847140" w:rsidRPr="00880C97" w:rsidRDefault="00847140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7E312D" wp14:editId="60F43F1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1A065D" w14:textId="77777777" w:rsidR="00847140" w:rsidRDefault="0084714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37E312D" id="Text Box 5" o:spid="_x0000_s1029" type="#_x0000_t202" style="position:absolute;margin-left:56.7pt;margin-top:717.2pt;width:241.15pt;height:20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w9Giw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" stroked="f" strokecolor="#005541" strokeweight="1pt">
              <v:textbox inset="0">
                <w:txbxContent>
                  <w:p w14:paraId="6D1A065D" w14:textId="77777777" w:rsidR="00847140" w:rsidRDefault="0084714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314D23" wp14:editId="30C0E03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7265C4" w14:textId="77777777" w:rsidR="00847140" w:rsidRPr="00D37E1F" w:rsidRDefault="00847140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314D23" id="Text Box 6" o:spid="_x0000_s1030" type="#_x0000_t202" style="position:absolute;margin-left:56.7pt;margin-top:734.7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6PPx7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A7265C4" w14:textId="77777777" w:rsidR="00847140" w:rsidRPr="00D37E1F" w:rsidRDefault="00847140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8FD9F" wp14:editId="7440057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7AF85" w14:textId="77777777" w:rsidR="00847140" w:rsidRDefault="0084714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68FD9F" id="Text Box 7" o:spid="_x0000_s1031" type="#_x0000_t202" style="position:absolute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Ug3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mNlIN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F57AF85" w14:textId="77777777" w:rsidR="00847140" w:rsidRDefault="0084714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FD6A8A8" wp14:editId="587E5749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8738D" w14:textId="77777777" w:rsidR="00847140" w:rsidRPr="00D37E1F" w:rsidRDefault="00847140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6A8A8" id="Text Box 8" o:spid="_x0000_s1032" type="#_x0000_t202" style="position:absolute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PKkig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D408qS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2348738D" w14:textId="77777777" w:rsidR="00847140" w:rsidRPr="00D37E1F" w:rsidRDefault="00847140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9112472" wp14:editId="2F50BAF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89FF" w14:textId="77777777" w:rsidR="00847140" w:rsidRDefault="00847140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112472" id="Text Box 9" o:spid="_x0000_s1033" type="#_x0000_t202" style="position:absolute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LMd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Zxgp2gFF93zwaKUHVIT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3D8BBI1vNHkAYVgNvwD68JmC02n7HqIfOrLD7tqeWYyTfKxBXaONo5NN5BhMbJ0Wa5zDZnu9Q&#10;VQN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VUSzHY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89FF" w14:textId="77777777" w:rsidR="00847140" w:rsidRDefault="00847140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B02D71" wp14:editId="6DFD000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519D4E" w14:textId="77777777" w:rsidR="00847140" w:rsidRPr="00D37E1F" w:rsidRDefault="00847140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B02D71" id="Text Box 10" o:spid="_x0000_s1034" type="#_x0000_t202" style="position:absolute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" stroked="f" strokecolor="#005541" strokeweight="1pt">
              <v:textbox inset="0,0">
                <w:txbxContent>
                  <w:p w14:paraId="4B519D4E" w14:textId="77777777" w:rsidR="00847140" w:rsidRPr="00D37E1F" w:rsidRDefault="00847140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847140">
      <w:t xml:space="preserve"> </w:t>
    </w:r>
  </w:p>
  <w:p w14:paraId="1890C60E" w14:textId="77777777" w:rsidR="00636C7F" w:rsidRDefault="00636C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A422D" w14:textId="77777777" w:rsidR="004C7A81" w:rsidRDefault="004C7A81" w:rsidP="003B1B95">
      <w:r>
        <w:separator/>
      </w:r>
    </w:p>
  </w:footnote>
  <w:footnote w:type="continuationSeparator" w:id="0">
    <w:p w14:paraId="424474A0" w14:textId="77777777" w:rsidR="004C7A81" w:rsidRDefault="004C7A8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A8336" w14:textId="77777777" w:rsidR="00847140" w:rsidRDefault="00847140"/>
  <w:p w14:paraId="4A288C21" w14:textId="77777777" w:rsidR="00847140" w:rsidRDefault="00847140"/>
  <w:p w14:paraId="10949BD8" w14:textId="57F70702" w:rsidR="00847140" w:rsidRDefault="001C3ACC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1AB67257" wp14:editId="785B0C62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0" t="0" r="0" b="0"/>
          <wp:wrapTight wrapText="bothSides">
            <wp:wrapPolygon edited="0">
              <wp:start x="0" y="0"/>
              <wp:lineTo x="0" y="21268"/>
              <wp:lineTo x="21486" y="21268"/>
              <wp:lineTo x="21486" y="0"/>
              <wp:lineTo x="0" y="0"/>
            </wp:wrapPolygon>
          </wp:wrapTight>
          <wp:docPr id="8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02B5662" w14:textId="77777777" w:rsidR="00847140" w:rsidRDefault="00847140"/>
  <w:p w14:paraId="099DA7D3" w14:textId="77777777" w:rsidR="00847140" w:rsidRDefault="00847140"/>
  <w:p w14:paraId="003C024D" w14:textId="77777777" w:rsidR="00847140" w:rsidRDefault="00847140"/>
  <w:p w14:paraId="193103BD" w14:textId="77777777" w:rsidR="00847140" w:rsidRDefault="00847140"/>
  <w:p w14:paraId="0869333F" w14:textId="77777777" w:rsidR="00847140" w:rsidRDefault="00847140"/>
  <w:p w14:paraId="46DFA19A" w14:textId="77777777" w:rsidR="00847140" w:rsidRDefault="00847140"/>
  <w:p w14:paraId="0C47794E" w14:textId="77777777" w:rsidR="00847140" w:rsidRDefault="00847140"/>
  <w:p w14:paraId="2D0561A8" w14:textId="77777777" w:rsidR="00847140" w:rsidRDefault="00847140"/>
  <w:p w14:paraId="428025F9" w14:textId="77777777" w:rsidR="00847140" w:rsidRDefault="008471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65FC"/>
    <w:multiLevelType w:val="hybridMultilevel"/>
    <w:tmpl w:val="6858650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3B4E6CD8"/>
    <w:multiLevelType w:val="hybridMultilevel"/>
    <w:tmpl w:val="D4AA2B2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F1C5901"/>
    <w:multiLevelType w:val="hybridMultilevel"/>
    <w:tmpl w:val="7496FE4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673B7C8F"/>
    <w:multiLevelType w:val="hybridMultilevel"/>
    <w:tmpl w:val="A3EE73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7"/>
  </w:num>
  <w:num w:numId="8">
    <w:abstractNumId w:val="1"/>
  </w:num>
  <w:num w:numId="9">
    <w:abstractNumId w:val="1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5"/>
  </w:num>
  <w:num w:numId="15">
    <w:abstractNumId w:val="0"/>
  </w:num>
  <w:num w:numId="16">
    <w:abstractNumId w:va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48"/>
    <w:rsid w:val="0002232F"/>
    <w:rsid w:val="00023167"/>
    <w:rsid w:val="00023F1D"/>
    <w:rsid w:val="0005767B"/>
    <w:rsid w:val="000715F4"/>
    <w:rsid w:val="000A0B67"/>
    <w:rsid w:val="000D42BC"/>
    <w:rsid w:val="000E2504"/>
    <w:rsid w:val="000E5953"/>
    <w:rsid w:val="000E754B"/>
    <w:rsid w:val="0010023A"/>
    <w:rsid w:val="00103C8B"/>
    <w:rsid w:val="00123A67"/>
    <w:rsid w:val="00124C2B"/>
    <w:rsid w:val="00177201"/>
    <w:rsid w:val="0018769D"/>
    <w:rsid w:val="001938F8"/>
    <w:rsid w:val="0019451B"/>
    <w:rsid w:val="001A56AC"/>
    <w:rsid w:val="001B61C6"/>
    <w:rsid w:val="001C07C1"/>
    <w:rsid w:val="001C3ACC"/>
    <w:rsid w:val="001D25E0"/>
    <w:rsid w:val="001E0039"/>
    <w:rsid w:val="001E067B"/>
    <w:rsid w:val="0020332C"/>
    <w:rsid w:val="0020730A"/>
    <w:rsid w:val="002267C4"/>
    <w:rsid w:val="00226FD5"/>
    <w:rsid w:val="002310C5"/>
    <w:rsid w:val="00251A99"/>
    <w:rsid w:val="002529C3"/>
    <w:rsid w:val="00254C16"/>
    <w:rsid w:val="00263A2E"/>
    <w:rsid w:val="00274E73"/>
    <w:rsid w:val="00275908"/>
    <w:rsid w:val="00281DB9"/>
    <w:rsid w:val="00285789"/>
    <w:rsid w:val="00285D1D"/>
    <w:rsid w:val="002A3E1D"/>
    <w:rsid w:val="002B0FE6"/>
    <w:rsid w:val="002B55FF"/>
    <w:rsid w:val="002C20BC"/>
    <w:rsid w:val="002C6886"/>
    <w:rsid w:val="002C6BC9"/>
    <w:rsid w:val="002D0B8E"/>
    <w:rsid w:val="002D1C88"/>
    <w:rsid w:val="002D1E23"/>
    <w:rsid w:val="002D2000"/>
    <w:rsid w:val="002E3B69"/>
    <w:rsid w:val="002F546F"/>
    <w:rsid w:val="00323656"/>
    <w:rsid w:val="00367F26"/>
    <w:rsid w:val="0038629E"/>
    <w:rsid w:val="003B1B95"/>
    <w:rsid w:val="003B5194"/>
    <w:rsid w:val="003C5EEB"/>
    <w:rsid w:val="0041045C"/>
    <w:rsid w:val="0041514D"/>
    <w:rsid w:val="00427C14"/>
    <w:rsid w:val="00436A14"/>
    <w:rsid w:val="00474C1A"/>
    <w:rsid w:val="00485F4B"/>
    <w:rsid w:val="00490A27"/>
    <w:rsid w:val="004A14E2"/>
    <w:rsid w:val="004A6838"/>
    <w:rsid w:val="004B4A87"/>
    <w:rsid w:val="004B55D4"/>
    <w:rsid w:val="004C7A81"/>
    <w:rsid w:val="004E2E29"/>
    <w:rsid w:val="00506029"/>
    <w:rsid w:val="00512840"/>
    <w:rsid w:val="00517CDC"/>
    <w:rsid w:val="00536A91"/>
    <w:rsid w:val="00543738"/>
    <w:rsid w:val="0054689B"/>
    <w:rsid w:val="005475E1"/>
    <w:rsid w:val="00550FFF"/>
    <w:rsid w:val="005625E6"/>
    <w:rsid w:val="0056321E"/>
    <w:rsid w:val="00566600"/>
    <w:rsid w:val="00566A3D"/>
    <w:rsid w:val="00580178"/>
    <w:rsid w:val="005C0F29"/>
    <w:rsid w:val="005C27A3"/>
    <w:rsid w:val="005E3785"/>
    <w:rsid w:val="005E3C98"/>
    <w:rsid w:val="005E4497"/>
    <w:rsid w:val="005E64D7"/>
    <w:rsid w:val="005E76D3"/>
    <w:rsid w:val="006007FE"/>
    <w:rsid w:val="00602CFA"/>
    <w:rsid w:val="0060605B"/>
    <w:rsid w:val="00611213"/>
    <w:rsid w:val="00611BEC"/>
    <w:rsid w:val="0062173D"/>
    <w:rsid w:val="00623DA9"/>
    <w:rsid w:val="00625326"/>
    <w:rsid w:val="00636A44"/>
    <w:rsid w:val="00636C7F"/>
    <w:rsid w:val="00643FE1"/>
    <w:rsid w:val="006674B8"/>
    <w:rsid w:val="00690683"/>
    <w:rsid w:val="006A305F"/>
    <w:rsid w:val="006B3BC6"/>
    <w:rsid w:val="006C39A2"/>
    <w:rsid w:val="006D29A4"/>
    <w:rsid w:val="006D6756"/>
    <w:rsid w:val="006E1121"/>
    <w:rsid w:val="006E5629"/>
    <w:rsid w:val="006E6A5E"/>
    <w:rsid w:val="006F0AFC"/>
    <w:rsid w:val="00716BB5"/>
    <w:rsid w:val="0072201B"/>
    <w:rsid w:val="0073374D"/>
    <w:rsid w:val="00754BFF"/>
    <w:rsid w:val="007651FF"/>
    <w:rsid w:val="00771476"/>
    <w:rsid w:val="00772546"/>
    <w:rsid w:val="00773040"/>
    <w:rsid w:val="00780D50"/>
    <w:rsid w:val="00783CEA"/>
    <w:rsid w:val="007A5A71"/>
    <w:rsid w:val="007B0B92"/>
    <w:rsid w:val="007B1AE5"/>
    <w:rsid w:val="007B6348"/>
    <w:rsid w:val="007B70A0"/>
    <w:rsid w:val="007B78B1"/>
    <w:rsid w:val="007C2B8C"/>
    <w:rsid w:val="007D2FE0"/>
    <w:rsid w:val="007F61D7"/>
    <w:rsid w:val="0081413A"/>
    <w:rsid w:val="00815A60"/>
    <w:rsid w:val="00817137"/>
    <w:rsid w:val="0082380B"/>
    <w:rsid w:val="00826737"/>
    <w:rsid w:val="00827BD0"/>
    <w:rsid w:val="008306D2"/>
    <w:rsid w:val="00832030"/>
    <w:rsid w:val="00832809"/>
    <w:rsid w:val="00842FC5"/>
    <w:rsid w:val="00847140"/>
    <w:rsid w:val="0085223F"/>
    <w:rsid w:val="008762A4"/>
    <w:rsid w:val="00880C97"/>
    <w:rsid w:val="008837A9"/>
    <w:rsid w:val="00897388"/>
    <w:rsid w:val="008A341D"/>
    <w:rsid w:val="008B12D1"/>
    <w:rsid w:val="008B39FC"/>
    <w:rsid w:val="008D0817"/>
    <w:rsid w:val="008D08D5"/>
    <w:rsid w:val="008E6805"/>
    <w:rsid w:val="008F11CB"/>
    <w:rsid w:val="009325A1"/>
    <w:rsid w:val="00945B48"/>
    <w:rsid w:val="00947308"/>
    <w:rsid w:val="0095658D"/>
    <w:rsid w:val="00967FB8"/>
    <w:rsid w:val="009B3008"/>
    <w:rsid w:val="009D552D"/>
    <w:rsid w:val="009F4254"/>
    <w:rsid w:val="009F53C4"/>
    <w:rsid w:val="00A10C56"/>
    <w:rsid w:val="00A3717B"/>
    <w:rsid w:val="00A4091D"/>
    <w:rsid w:val="00A459C6"/>
    <w:rsid w:val="00A5420F"/>
    <w:rsid w:val="00A63022"/>
    <w:rsid w:val="00A67FED"/>
    <w:rsid w:val="00A7722A"/>
    <w:rsid w:val="00A86E22"/>
    <w:rsid w:val="00A908E3"/>
    <w:rsid w:val="00A93191"/>
    <w:rsid w:val="00AB5E1D"/>
    <w:rsid w:val="00AB7169"/>
    <w:rsid w:val="00AE4565"/>
    <w:rsid w:val="00AF6AD0"/>
    <w:rsid w:val="00B02CD4"/>
    <w:rsid w:val="00B24099"/>
    <w:rsid w:val="00B27343"/>
    <w:rsid w:val="00B514EC"/>
    <w:rsid w:val="00B722B1"/>
    <w:rsid w:val="00B82529"/>
    <w:rsid w:val="00B840A0"/>
    <w:rsid w:val="00B87F18"/>
    <w:rsid w:val="00B90A54"/>
    <w:rsid w:val="00BA4AE0"/>
    <w:rsid w:val="00BD37C5"/>
    <w:rsid w:val="00BF3DD6"/>
    <w:rsid w:val="00BF7FEB"/>
    <w:rsid w:val="00C07931"/>
    <w:rsid w:val="00C11037"/>
    <w:rsid w:val="00C27405"/>
    <w:rsid w:val="00C30E28"/>
    <w:rsid w:val="00C31ECF"/>
    <w:rsid w:val="00C332A7"/>
    <w:rsid w:val="00C37E1F"/>
    <w:rsid w:val="00C46452"/>
    <w:rsid w:val="00C532A8"/>
    <w:rsid w:val="00C54907"/>
    <w:rsid w:val="00C55B3E"/>
    <w:rsid w:val="00C55B5C"/>
    <w:rsid w:val="00C720E8"/>
    <w:rsid w:val="00C84704"/>
    <w:rsid w:val="00C849AF"/>
    <w:rsid w:val="00CB0986"/>
    <w:rsid w:val="00CB57E2"/>
    <w:rsid w:val="00CD4B48"/>
    <w:rsid w:val="00CE72E1"/>
    <w:rsid w:val="00CF78D9"/>
    <w:rsid w:val="00D240CA"/>
    <w:rsid w:val="00D30992"/>
    <w:rsid w:val="00D30CC0"/>
    <w:rsid w:val="00D34D1E"/>
    <w:rsid w:val="00D37E1F"/>
    <w:rsid w:val="00D61BE7"/>
    <w:rsid w:val="00D72369"/>
    <w:rsid w:val="00D91B06"/>
    <w:rsid w:val="00D94536"/>
    <w:rsid w:val="00DC0E44"/>
    <w:rsid w:val="00DC65A3"/>
    <w:rsid w:val="00DD6E57"/>
    <w:rsid w:val="00DE123D"/>
    <w:rsid w:val="00DE2816"/>
    <w:rsid w:val="00DE673A"/>
    <w:rsid w:val="00DF135D"/>
    <w:rsid w:val="00DF4B14"/>
    <w:rsid w:val="00E000B7"/>
    <w:rsid w:val="00E06E0B"/>
    <w:rsid w:val="00E10F47"/>
    <w:rsid w:val="00E211A6"/>
    <w:rsid w:val="00E3072A"/>
    <w:rsid w:val="00E8464F"/>
    <w:rsid w:val="00E84A9F"/>
    <w:rsid w:val="00E85120"/>
    <w:rsid w:val="00E922FF"/>
    <w:rsid w:val="00E9414B"/>
    <w:rsid w:val="00EB0968"/>
    <w:rsid w:val="00EB4078"/>
    <w:rsid w:val="00EB5EE5"/>
    <w:rsid w:val="00EE5098"/>
    <w:rsid w:val="00EF1FAE"/>
    <w:rsid w:val="00F25FE1"/>
    <w:rsid w:val="00F330C6"/>
    <w:rsid w:val="00F40AA4"/>
    <w:rsid w:val="00F4177D"/>
    <w:rsid w:val="00F43BB3"/>
    <w:rsid w:val="00F53F90"/>
    <w:rsid w:val="00F569A9"/>
    <w:rsid w:val="00F70510"/>
    <w:rsid w:val="00FA37CA"/>
    <w:rsid w:val="00FB1C94"/>
    <w:rsid w:val="00FB5E5F"/>
    <w:rsid w:val="00FB65B8"/>
    <w:rsid w:val="00FB70DB"/>
    <w:rsid w:val="00FD1293"/>
    <w:rsid w:val="00FD36CC"/>
    <w:rsid w:val="00FE4244"/>
    <w:rsid w:val="00FF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address"/>
  <w:shapeDefaults>
    <o:shapedefaults v:ext="edit" spidmax="5121"/>
    <o:shapelayout v:ext="edit">
      <o:idmap v:ext="edit" data="1"/>
    </o:shapelayout>
  </w:shapeDefaults>
  <w:decimalSymbol w:val="."/>
  <w:listSeparator w:val=","/>
  <w14:docId w14:val="5309D952"/>
  <w15:chartTrackingRefBased/>
  <w15:docId w15:val="{3767E37B-BEF3-4F38-9A1A-A2C2B936B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 w:uiPriority="99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F43BB3"/>
    <w:rPr>
      <w:rFonts w:ascii="Arial" w:hAnsi="Arial" w:cs="Times New Roman"/>
      <w:b/>
      <w:bCs/>
      <w:color w:val="0091A5"/>
      <w:sz w:val="28"/>
      <w:szCs w:val="28"/>
      <w:lang w:val="en-GB" w:eastAsia="en-US" w:bidi="ar-SA"/>
    </w:rPr>
  </w:style>
  <w:style w:type="character" w:customStyle="1" w:styleId="Heading2Char">
    <w:name w:val="Heading 2 Char"/>
    <w:link w:val="Heading2"/>
    <w:locked/>
    <w:rsid w:val="00F43BB3"/>
    <w:rPr>
      <w:rFonts w:ascii="Arial" w:hAnsi="Arial" w:cs="Times New Roman"/>
      <w:b/>
      <w:bCs/>
      <w:color w:val="0091A5"/>
      <w:sz w:val="26"/>
      <w:szCs w:val="26"/>
      <w:lang w:val="en-GB" w:eastAsia="en-US" w:bidi="ar-SA"/>
    </w:rPr>
  </w:style>
  <w:style w:type="character" w:customStyle="1" w:styleId="Heading3Char">
    <w:name w:val="Heading 3 Char"/>
    <w:link w:val="Heading3"/>
    <w:locked/>
    <w:rsid w:val="00F43BB3"/>
    <w:rPr>
      <w:rFonts w:ascii="Arial" w:hAnsi="Arial" w:cs="Times New Roman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link w:val="Heading4"/>
    <w:locked/>
    <w:rsid w:val="00F43BB3"/>
    <w:rPr>
      <w:rFonts w:ascii="Arial" w:hAnsi="Arial" w:cs="Times New Roman"/>
      <w:bCs/>
      <w:i/>
      <w:iCs/>
      <w:color w:val="3C3C41"/>
      <w:sz w:val="24"/>
      <w:szCs w:val="24"/>
      <w:lang w:val="en-GB" w:eastAsia="en-US" w:bidi="ar-SA"/>
    </w:rPr>
  </w:style>
  <w:style w:type="paragraph" w:styleId="BodyText">
    <w:name w:val="Body Text"/>
    <w:basedOn w:val="Normal"/>
    <w:link w:val="BodyTextChar"/>
    <w:rsid w:val="00F43BB3"/>
    <w:rPr>
      <w:color w:val="000000"/>
    </w:rPr>
  </w:style>
  <w:style w:type="character" w:customStyle="1" w:styleId="BodyTextChar">
    <w:name w:val="Body Text Char"/>
    <w:link w:val="BodyText"/>
    <w:locked/>
    <w:rsid w:val="00BF7FEB"/>
    <w:rPr>
      <w:rFonts w:ascii="Arial" w:hAnsi="Arial" w:cs="Times New Roman"/>
      <w:color w:val="000000"/>
      <w:sz w:val="24"/>
      <w:szCs w:val="24"/>
      <w:lang w:val="x-none" w:eastAsia="en-US"/>
    </w:rPr>
  </w:style>
  <w:style w:type="paragraph" w:styleId="Footer">
    <w:name w:val="footer"/>
    <w:basedOn w:val="Normal"/>
    <w:link w:val="FooterChar"/>
    <w:semiHidden/>
    <w:locked/>
    <w:rsid w:val="002529C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semiHidden/>
    <w:locked/>
    <w:rsid w:val="00BF3DD6"/>
    <w:rPr>
      <w:rFonts w:cs="Times New Roman"/>
      <w:sz w:val="24"/>
      <w:szCs w:val="24"/>
      <w:lang w:val="x-none" w:eastAsia="en-US"/>
    </w:rPr>
  </w:style>
  <w:style w:type="paragraph" w:styleId="Header">
    <w:name w:val="header"/>
    <w:basedOn w:val="Normal"/>
    <w:link w:val="HeaderChar"/>
    <w:semiHidden/>
    <w:locked/>
    <w:rsid w:val="002529C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semiHidden/>
    <w:locked/>
    <w:rsid w:val="00BF3DD6"/>
    <w:rPr>
      <w:rFonts w:cs="Times New Roman"/>
      <w:sz w:val="24"/>
      <w:szCs w:val="24"/>
      <w:lang w:val="x-none" w:eastAsia="en-US"/>
    </w:rPr>
  </w:style>
  <w:style w:type="paragraph" w:customStyle="1" w:styleId="Numbering">
    <w:name w:val="Numbering"/>
    <w:basedOn w:val="Normal"/>
    <w:rsid w:val="002529C3"/>
    <w:pPr>
      <w:numPr>
        <w:numId w:val="11"/>
      </w:numPr>
    </w:pPr>
  </w:style>
  <w:style w:type="table" w:customStyle="1" w:styleId="Table">
    <w:name w:val="Table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">
    <w:name w:val="Table Style"/>
    <w:semiHidden/>
    <w:locked/>
    <w:rsid w:val="002529C3"/>
    <w:tblPr>
      <w:tblInd w:w="0" w:type="dxa"/>
      <w:tblBorders>
        <w:insideH w:val="single" w:sz="4" w:space="0" w:color="auto"/>
      </w:tblBorders>
      <w:tblCellMar>
        <w:top w:w="113" w:type="dxa"/>
        <w:left w:w="108" w:type="dxa"/>
        <w:bottom w:w="0" w:type="dxa"/>
        <w:right w:w="108" w:type="dxa"/>
      </w:tblCellMar>
    </w:tblPr>
    <w:trPr>
      <w:tblHeader/>
    </w:trPr>
  </w:style>
  <w:style w:type="paragraph" w:customStyle="1" w:styleId="Bullets">
    <w:name w:val="Bullets"/>
    <w:basedOn w:val="Normal"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locked/>
    <w:rsid w:val="00436A14"/>
    <w:pPr>
      <w:spacing w:after="100"/>
      <w:ind w:left="480"/>
    </w:pPr>
  </w:style>
  <w:style w:type="character" w:styleId="Hyperlink">
    <w:name w:val="Hyperlink"/>
    <w:semiHidden/>
    <w:locked/>
    <w:rsid w:val="002529C3"/>
    <w:rPr>
      <w:rFonts w:cs="Times New Roman"/>
      <w:color w:val="2D962D"/>
      <w:u w:val="single"/>
    </w:rPr>
  </w:style>
  <w:style w:type="paragraph" w:customStyle="1" w:styleId="Contents">
    <w:name w:val="Contents"/>
    <w:basedOn w:val="TOC1"/>
    <w:semiHidden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1938F8"/>
    <w:rPr>
      <w:rFonts w:ascii="Tahoma" w:hAnsi="Tahoma" w:cs="Tahoma"/>
      <w:sz w:val="16"/>
      <w:szCs w:val="16"/>
      <w:lang w:val="x-none"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gnature">
    <w:name w:val="Signature"/>
    <w:basedOn w:val="Normal"/>
    <w:next w:val="Normal"/>
    <w:link w:val="SignatureChar"/>
    <w:locked/>
    <w:rsid w:val="00826737"/>
    <w:pPr>
      <w:keepNext/>
      <w:spacing w:before="880" w:line="220" w:lineRule="atLeast"/>
    </w:pPr>
    <w:rPr>
      <w:spacing w:val="-5"/>
      <w:sz w:val="20"/>
      <w:szCs w:val="20"/>
    </w:rPr>
  </w:style>
  <w:style w:type="character" w:customStyle="1" w:styleId="SignatureChar">
    <w:name w:val="Signature Char"/>
    <w:link w:val="Signature"/>
    <w:semiHidden/>
    <w:locked/>
    <w:rsid w:val="00BF3DD6"/>
    <w:rPr>
      <w:rFonts w:cs="Times New Roman"/>
      <w:sz w:val="24"/>
      <w:szCs w:val="24"/>
      <w:lang w:val="x-none" w:eastAsia="en-US"/>
    </w:rPr>
  </w:style>
  <w:style w:type="character" w:customStyle="1" w:styleId="FootnoteTextChar1">
    <w:name w:val="Footnote Text Char1"/>
    <w:semiHidden/>
    <w:locked/>
    <w:rsid w:val="00DD6E57"/>
    <w:rPr>
      <w:rFonts w:ascii="Arial" w:hAnsi="Arial"/>
      <w:lang w:val="en-GB" w:eastAsia="en-GB"/>
    </w:rPr>
  </w:style>
  <w:style w:type="paragraph" w:styleId="FootnoteText">
    <w:name w:val="footnote text"/>
    <w:basedOn w:val="Normal"/>
    <w:link w:val="FootnoteTextChar"/>
    <w:semiHidden/>
    <w:locked/>
    <w:rsid w:val="00DD6E57"/>
    <w:rPr>
      <w:rFonts w:cs="Arial"/>
      <w:sz w:val="20"/>
      <w:szCs w:val="20"/>
      <w:lang w:eastAsia="en-GB"/>
    </w:rPr>
  </w:style>
  <w:style w:type="character" w:customStyle="1" w:styleId="FootnoteTextChar">
    <w:name w:val="Footnote Text Char"/>
    <w:link w:val="FootnoteText"/>
    <w:semiHidden/>
    <w:locked/>
    <w:rsid w:val="00815A60"/>
    <w:rPr>
      <w:rFonts w:cs="Times New Roman"/>
      <w:sz w:val="20"/>
      <w:szCs w:val="20"/>
      <w:lang w:val="x-none" w:eastAsia="en-US"/>
    </w:rPr>
  </w:style>
  <w:style w:type="character" w:customStyle="1" w:styleId="EndnoteTextChar1">
    <w:name w:val="Endnote Text Char1"/>
    <w:semiHidden/>
    <w:locked/>
    <w:rsid w:val="00DD6E57"/>
    <w:rPr>
      <w:rFonts w:ascii="Arial" w:hAnsi="Arial"/>
      <w:sz w:val="24"/>
      <w:lang w:val="en-GB" w:eastAsia="en-GB"/>
    </w:rPr>
  </w:style>
  <w:style w:type="paragraph" w:styleId="EndnoteText">
    <w:name w:val="endnote text"/>
    <w:basedOn w:val="Normal"/>
    <w:link w:val="EndnoteTextChar"/>
    <w:semiHidden/>
    <w:locked/>
    <w:rsid w:val="00DD6E57"/>
    <w:pPr>
      <w:widowControl w:val="0"/>
    </w:pPr>
    <w:rPr>
      <w:rFonts w:cs="Arial"/>
      <w:szCs w:val="20"/>
      <w:lang w:eastAsia="en-GB"/>
    </w:rPr>
  </w:style>
  <w:style w:type="character" w:customStyle="1" w:styleId="EndnoteTextChar">
    <w:name w:val="Endnote Text Char"/>
    <w:link w:val="EndnoteText"/>
    <w:semiHidden/>
    <w:locked/>
    <w:rsid w:val="00815A60"/>
    <w:rPr>
      <w:rFonts w:cs="Times New Roman"/>
      <w:sz w:val="20"/>
      <w:szCs w:val="20"/>
      <w:lang w:val="x-none" w:eastAsia="en-US"/>
    </w:rPr>
  </w:style>
  <w:style w:type="paragraph" w:styleId="PlainText">
    <w:name w:val="Plain Text"/>
    <w:basedOn w:val="Normal"/>
    <w:link w:val="PlainTextChar"/>
    <w:uiPriority w:val="99"/>
    <w:unhideWhenUsed/>
    <w:locked/>
    <w:rsid w:val="0082380B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82380B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rmichael\AppData\Local\Microsoft\Windows\Temporary%20Internet%20Files\Content.Outlook\O60H8EMX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Tir Ger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6. EPR Groundwater Permits</License_x002f_Activity_x0020_Type>
    <Document_x0020_Date xmlns="859f7ad6-93f6-4205-b62b-a17f28acbbac">2017-12-12T00:00:00+00:00</Document_x0020_Date>
    <Facility_x0020_Address xmlns="859f7ad6-93f6-4205-b62b-a17f28acbbac">Ty Cerrig, Parc, Y Bala</Facility_x0020_Address>
    <Environment_x0020_Sub_x0020_Folder xmlns="859f7ad6-93f6-4205-b62b-a17f28acbbac">Licence variation</Environment_x0020_Sub_x0020_Folder>
    <Customer_x0020_Name xmlns="859f7ad6-93f6-4205-b62b-a17f28acbbac">G &amp; O &amp; M Davies C/O G Davies</Customer_x0020_Name>
    <Post_x0020_code xmlns="859f7ad6-93f6-4205-b62b-a17f28acbbac">LL23 7YS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REGU-369-21174</_dlc_DocId>
    <_dlc_DocIdUrl xmlns="9be56660-2c31-41ef-bc00-23e72f632f2a">
      <Url>https://cyfoethnaturiolcymru.sharepoint.com/teams/Regulatory/Permitting/_layouts/15/DocIdRedir.aspx?ID=REGU-369-21174</Url>
      <Description>REGU-369-21174</Description>
    </_dlc_DocIdUrl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0ADB9-8D13-485B-AAC3-8A8561492B6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08F5168-30C8-4642-9D7D-A15F57B4AC92}"/>
</file>

<file path=customXml/itemProps3.xml><?xml version="1.0" encoding="utf-8"?>
<ds:datastoreItem xmlns:ds="http://schemas.openxmlformats.org/officeDocument/2006/customXml" ds:itemID="{8FA5DA34-E87B-495C-AACE-C5097B613D97}"/>
</file>

<file path=customXml/itemProps4.xml><?xml version="1.0" encoding="utf-8"?>
<ds:datastoreItem xmlns:ds="http://schemas.openxmlformats.org/officeDocument/2006/customXml" ds:itemID="{59776926-E3CB-4FB5-A57F-228823673DCA}">
  <ds:schemaRefs>
    <ds:schemaRef ds:uri="http://purl.org/dc/elements/1.1/"/>
    <ds:schemaRef ds:uri="http://purl.org/dc/terms/"/>
    <ds:schemaRef ds:uri="http://purl.org/dc/dcmitype/"/>
    <ds:schemaRef ds:uri="9be56660-2c31-41ef-bc00-23e72f632f2a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97A01E0E-B5AA-4E0F-BD71-8BD133E76DDE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7E42D68-8AA1-4A9B-BCDE-5B145D63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Letter.dot</Template>
  <TotalTime>5</TotalTime>
  <Pages>1</Pages>
  <Words>201</Words>
  <Characters>1133</Characters>
  <Application>Microsoft Office Word</Application>
  <DocSecurity>0</DocSecurity>
  <Lines>56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keywords/>
  <dc:description/>
  <cp:lastModifiedBy>Bickerton, Steve</cp:lastModifiedBy>
  <cp:revision>3</cp:revision>
  <cp:lastPrinted>2017-12-12T14:21:00Z</cp:lastPrinted>
  <dcterms:created xsi:type="dcterms:W3CDTF">2017-12-12T14:19:00Z</dcterms:created>
  <dcterms:modified xsi:type="dcterms:W3CDTF">2017-12-12T14:24:00Z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  <property fmtid="{D5CDD505-2E9C-101B-9397-08002B2CF9AE}" pid="5" name="_dlc_DocIdItemGuid">
    <vt:lpwstr>35983a28-b46d-4f5a-a809-08f987469d7e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REGU-369-21174</vt:lpwstr>
  </property>
  <property fmtid="{D5CDD505-2E9C-101B-9397-08002B2CF9AE}" pid="8" name="_dlc_DocIdUrl">
    <vt:lpwstr>https://cyfoethnaturiolcymru.sharepoint.com/teams/Regulatory/Permitting/_layouts/15/DocIdRedir.aspx?ID=REGU-369-21174, REGU-369-21174</vt:lpwstr>
  </property>
</Properties>
</file>