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49ABA01" w:rsidR="000650AC" w:rsidRDefault="0022276C">
      <w:pPr>
        <w:pStyle w:val="BodyText"/>
      </w:pPr>
      <w:r>
        <w:t>Ple</w:t>
      </w:r>
      <w:r w:rsidR="006A1C0E">
        <w:t xml:space="preserve">ase complete the following details and send to </w:t>
      </w:r>
      <w:hyperlink r:id="rId12" w:history="1">
        <w:r w:rsidR="006A1C0E"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3884F94" w:rsidR="00003E0F" w:rsidRDefault="001011B9">
            <w:pPr>
              <w:pStyle w:val="BodyText"/>
            </w:pPr>
            <w:r>
              <w:t>29.04.202</w:t>
            </w:r>
            <w:r w:rsidR="00073D83">
              <w:t>3</w:t>
            </w:r>
            <w:r>
              <w:t>2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65935097" w:rsidR="00003E0F" w:rsidRDefault="001011B9">
            <w:pPr>
              <w:pStyle w:val="BodyText"/>
            </w:pPr>
            <w:r>
              <w:t>Martin Jones</w:t>
            </w:r>
            <w:r w:rsidR="00A7388D">
              <w:t xml:space="preserve"> 07970756173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2689F" w14:textId="42B8FE70" w:rsidR="00003E0F" w:rsidRDefault="001011B9">
            <w:pPr>
              <w:pStyle w:val="BodyText"/>
            </w:pPr>
            <w:proofErr w:type="spellStart"/>
            <w:r>
              <w:t>Pentwyn</w:t>
            </w:r>
            <w:proofErr w:type="spellEnd"/>
            <w:r>
              <w:t xml:space="preserve"> Farm, Three Cocks, Brecon LD3 0SW.</w:t>
            </w:r>
          </w:p>
          <w:p w14:paraId="1E3BF8CA" w14:textId="0C84CF2A" w:rsidR="001011B9" w:rsidRDefault="001011B9">
            <w:pPr>
              <w:pStyle w:val="BodyText"/>
            </w:pPr>
            <w:r>
              <w:t>SO1881638296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47B9ECAA" w:rsidR="00003E0F" w:rsidRDefault="001011B9">
            <w:pPr>
              <w:pStyle w:val="BodyText"/>
            </w:pPr>
            <w:r>
              <w:t xml:space="preserve">Animals in </w:t>
            </w:r>
            <w:proofErr w:type="gramStart"/>
            <w:r>
              <w:t>neighbouring  Fields</w:t>
            </w:r>
            <w:proofErr w:type="gramEnd"/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332CB793" w:rsidR="00003E0F" w:rsidRDefault="00073D83">
            <w:pPr>
              <w:pStyle w:val="BodyText"/>
            </w:pPr>
            <w:r>
              <w:t>27.08.23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1AF0304A" w:rsidR="00440DF4" w:rsidRDefault="00073D83" w:rsidP="002E7BE9">
            <w:r>
              <w:t>31.08.23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587AB82" w:rsidR="00003E0F" w:rsidRDefault="001011B9">
            <w:pPr>
              <w:pStyle w:val="BodyText"/>
            </w:pPr>
            <w:r>
              <w:t>Richard Evans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0478E70E" w:rsidR="00864293" w:rsidRDefault="00073D83">
            <w:pPr>
              <w:pStyle w:val="BodyText"/>
            </w:pPr>
            <w:r>
              <w:t>24.08.23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9BFC3" w14:textId="77777777" w:rsidR="007B152C" w:rsidRDefault="007B152C">
      <w:r>
        <w:separator/>
      </w:r>
    </w:p>
  </w:endnote>
  <w:endnote w:type="continuationSeparator" w:id="0">
    <w:p w14:paraId="2A6AD928" w14:textId="77777777" w:rsidR="007B152C" w:rsidRDefault="007B1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830C36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830C36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830C36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0AA2D33B" w:rsidR="00830C36" w:rsidRDefault="007B152C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073D83">
                            <w:rPr>
                              <w:noProof/>
                            </w:rPr>
                            <w:t>24/08/2023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0AA2D33B" w:rsidR="00830C36" w:rsidRDefault="007B152C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073D83">
                      <w:rPr>
                        <w:noProof/>
                      </w:rPr>
                      <w:t>24/08/2023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830C36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830C36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830C36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830C36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830C36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830C36" w:rsidRDefault="00830C36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830C36" w:rsidRDefault="00830C36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830C36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830C36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E266C" w14:textId="77777777" w:rsidR="007B152C" w:rsidRDefault="007B152C">
      <w:r>
        <w:separator/>
      </w:r>
    </w:p>
  </w:footnote>
  <w:footnote w:type="continuationSeparator" w:id="0">
    <w:p w14:paraId="1913B726" w14:textId="77777777" w:rsidR="007B152C" w:rsidRDefault="007B1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830C36" w:rsidRDefault="00830C36">
    <w:pPr>
      <w:pStyle w:val="Header"/>
    </w:pPr>
  </w:p>
  <w:p w14:paraId="7F456F88" w14:textId="77777777" w:rsidR="00830C36" w:rsidRDefault="00830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830C36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830C36" w:rsidRDefault="00830C36">
    <w:pPr>
      <w:pStyle w:val="Header"/>
    </w:pPr>
  </w:p>
  <w:p w14:paraId="257D1731" w14:textId="77777777" w:rsidR="00830C36" w:rsidRDefault="00830C36">
    <w:pPr>
      <w:pStyle w:val="Header"/>
    </w:pPr>
  </w:p>
  <w:p w14:paraId="4AEF7A82" w14:textId="77777777" w:rsidR="00830C36" w:rsidRDefault="00830C36">
    <w:pPr>
      <w:pStyle w:val="Header"/>
    </w:pPr>
  </w:p>
  <w:p w14:paraId="603BA08C" w14:textId="77777777" w:rsidR="00830C36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307171802">
    <w:abstractNumId w:val="1"/>
  </w:num>
  <w:num w:numId="2" w16cid:durableId="1697851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73D83"/>
    <w:rsid w:val="000A61EF"/>
    <w:rsid w:val="000C2289"/>
    <w:rsid w:val="001011B9"/>
    <w:rsid w:val="00131FA0"/>
    <w:rsid w:val="00171EBF"/>
    <w:rsid w:val="0017714C"/>
    <w:rsid w:val="0021797D"/>
    <w:rsid w:val="0022276C"/>
    <w:rsid w:val="00283BB3"/>
    <w:rsid w:val="002E7BE9"/>
    <w:rsid w:val="003219B7"/>
    <w:rsid w:val="003D75E9"/>
    <w:rsid w:val="00440DF4"/>
    <w:rsid w:val="004B64B6"/>
    <w:rsid w:val="004F0F0B"/>
    <w:rsid w:val="00514508"/>
    <w:rsid w:val="00615FC4"/>
    <w:rsid w:val="006A1C0E"/>
    <w:rsid w:val="006F6BE1"/>
    <w:rsid w:val="006F7776"/>
    <w:rsid w:val="007A6964"/>
    <w:rsid w:val="007B152C"/>
    <w:rsid w:val="007E0074"/>
    <w:rsid w:val="0081469E"/>
    <w:rsid w:val="00830C36"/>
    <w:rsid w:val="00856B73"/>
    <w:rsid w:val="00864293"/>
    <w:rsid w:val="009A3638"/>
    <w:rsid w:val="00A000D0"/>
    <w:rsid w:val="00A63C73"/>
    <w:rsid w:val="00A7388D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c88f2a2ffba6e24d744095a03fb3ce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d0a10cd7f3c199b9a7f118c908c664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REGU-415-1630984</_dlc_DocId>
    <_dlc_DocIdUrl xmlns="9be56660-2c31-41ef-bc00-23e72f632f2a">
      <Url>https://cyfoethnaturiolcymru.sharepoint.com/teams/Regulatory/Permitting/_layouts/15/DocIdRedir.aspx?ID=REGU-415-1630984</Url>
      <Description>REGU-415-1630984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2023-08-23T23:00:00+00:00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F5B4D39-9F3E-4FC7-9667-F9153CB098FA}"/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9916652-9EA2-4A15-93D4-D6FE07FE40F2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68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</vt:lpstr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named as PAN-017261 - actually relates to PAN-021080</dc:title>
  <dc:creator>Tate, Julie</dc:creator>
  <cp:keywords>Pre-Notification Form</cp:keywords>
  <dc:description>Pre-Notification Form</dc:description>
  <cp:lastModifiedBy>Banfield, Ethan</cp:lastModifiedBy>
  <cp:revision>17</cp:revision>
  <cp:lastPrinted>2013-10-01T08:30:00Z</cp:lastPrinted>
  <dcterms:created xsi:type="dcterms:W3CDTF">2020-03-20T14:11:00Z</dcterms:created>
  <dcterms:modified xsi:type="dcterms:W3CDTF">2022-04-29T14:09:00Z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878abc30-2682-49e0-9a86-0cbcf4933f35</vt:lpwstr>
  </property>
  <property fmtid="{D5CDD505-2E9C-101B-9397-08002B2CF9AE}" pid="4" name="Order">
    <vt:r8>163098400</vt:r8>
  </property>
</Properties>
</file>